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6491" w:rsidRDefault="009F6491"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F6491" w:rsidRPr="009F6491" w:rsidRDefault="009F6491"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F6491" w:rsidRDefault="009F6491"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491" w:rsidRDefault="00F222F0"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9F6491" w:rsidRDefault="00F222F0"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28</w:t>
      </w:r>
      <w:r w:rsidR="009F6491">
        <w:t>, 2018</w:t>
      </w:r>
    </w:p>
    <w:p w:rsidR="009F6491" w:rsidRDefault="009F6491"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491" w:rsidRPr="009F6491" w:rsidRDefault="009F6491" w:rsidP="009F6491">
      <w:pPr>
        <w:tabs>
          <w:tab w:val="right" w:pos="5933"/>
        </w:tabs>
        <w:suppressAutoHyphens/>
      </w:pPr>
      <w:r>
        <w:tab/>
      </w:r>
      <w:r>
        <w:rPr>
          <w:b/>
          <w:sz w:val="36"/>
        </w:rPr>
        <w:t>S. 857</w:t>
      </w:r>
    </w:p>
    <w:p w:rsidR="009F6491" w:rsidRDefault="009F6491"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491" w:rsidRDefault="009F6491" w:rsidP="009F6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154B1">
        <w:t>Senator Setzler</w:t>
      </w:r>
    </w:p>
    <w:p w:rsidR="009F6491" w:rsidRDefault="009F6491"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491" w:rsidRDefault="00F222F0"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2/28</w:t>
      </w:r>
      <w:r w:rsidR="009F6491">
        <w:t>/18--S.</w:t>
      </w:r>
    </w:p>
    <w:p w:rsidR="009F6491" w:rsidRDefault="009F6491"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9F6491" w:rsidRPr="009F6491" w:rsidRDefault="009F6491" w:rsidP="009F6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F6491" w:rsidRDefault="009F6491"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491" w:rsidRPr="009F6491" w:rsidRDefault="009F6491"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491" w:rsidRDefault="009F6491"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491" w:rsidRDefault="009F6491"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F6491" w:rsidSect="009F649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16FB0" w:rsidRDefault="00B16FB0"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60" w:rsidRDefault="00392060"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60" w:rsidRDefault="00392060"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60" w:rsidRDefault="00392060"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60" w:rsidRDefault="00392060"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60" w:rsidRDefault="00392060"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60" w:rsidRDefault="00392060" w:rsidP="00392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219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552" w:rsidRDefault="009A0552" w:rsidP="009A0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4E6082">
        <w:noBreakHyphen/>
      </w:r>
      <w:r>
        <w:t>51</w:t>
      </w:r>
      <w:r w:rsidR="004E6082">
        <w:noBreakHyphen/>
      </w:r>
      <w:r>
        <w:t>30, CODE OF LAWS OF SOUTH CARO</w:t>
      </w:r>
      <w:r w:rsidR="00B07B41">
        <w:t>LINA, 1976, RELATING TO THE WIL</w:t>
      </w:r>
      <w:r>
        <w:t xml:space="preserve"> LOU GRAY </w:t>
      </w:r>
      <w:r w:rsidR="00A503CC">
        <w:t xml:space="preserve">OPPORTUNITY SCHOOL </w:t>
      </w:r>
      <w:r>
        <w:t xml:space="preserve">BOARD OF TRUSTEES, SO </w:t>
      </w:r>
      <w:r w:rsidR="005A08C5">
        <w:t xml:space="preserve">AS </w:t>
      </w:r>
      <w:r>
        <w:t>TO REVISE THE COMPOSITION OF THE BOARD BY ELIMINATING TWO EX OFFICIO SEATS.</w:t>
      </w:r>
      <w:bookmarkEnd w:id="1"/>
    </w:p>
    <w:p w:rsidR="0010776B" w:rsidRDefault="00F222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222F0" w:rsidRDefault="00F222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9D0" w:rsidRDefault="005219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19D0" w:rsidRDefault="005219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9D0" w:rsidRDefault="005219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A0552">
        <w:t>Section 59</w:t>
      </w:r>
      <w:r w:rsidR="004E6082">
        <w:noBreakHyphen/>
      </w:r>
      <w:r w:rsidR="009A0552">
        <w:t>51</w:t>
      </w:r>
      <w:r w:rsidR="004E6082">
        <w:noBreakHyphen/>
      </w:r>
      <w:r w:rsidR="009A0552">
        <w:t>30 of the 1976 Code is amended to read:</w:t>
      </w:r>
    </w:p>
    <w:p w:rsidR="009A0552" w:rsidRDefault="009A05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552" w:rsidRDefault="009A0552" w:rsidP="009A0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4E6082">
        <w:noBreakHyphen/>
      </w:r>
      <w:r>
        <w:t>51</w:t>
      </w:r>
      <w:r w:rsidR="004E6082">
        <w:noBreakHyphen/>
      </w:r>
      <w:r>
        <w:t>30.</w:t>
      </w:r>
      <w:r>
        <w:tab/>
      </w:r>
      <w:r w:rsidRPr="002142F9">
        <w:t xml:space="preserve">The Opportunity School is under the management and control of a board of </w:t>
      </w:r>
      <w:r w:rsidRPr="009A0552">
        <w:rPr>
          <w:strike/>
        </w:rPr>
        <w:t>fourteen</w:t>
      </w:r>
      <w:r w:rsidRPr="002142F9">
        <w:t xml:space="preserve"> </w:t>
      </w:r>
      <w:r>
        <w:rPr>
          <w:u w:val="single"/>
        </w:rPr>
        <w:t>twelve</w:t>
      </w:r>
      <w:r>
        <w:t xml:space="preserve"> </w:t>
      </w:r>
      <w:r w:rsidRPr="002142F9">
        <w:t xml:space="preserve">trustees, </w:t>
      </w:r>
      <w:r w:rsidRPr="009A0552">
        <w:rPr>
          <w:strike/>
        </w:rPr>
        <w:t>twelve</w:t>
      </w:r>
      <w:r w:rsidRPr="002142F9">
        <w:t xml:space="preserve"> </w:t>
      </w:r>
      <w:r>
        <w:rPr>
          <w:u w:val="single"/>
        </w:rPr>
        <w:t>all</w:t>
      </w:r>
      <w:r>
        <w:t xml:space="preserve"> </w:t>
      </w:r>
      <w:r w:rsidRPr="002142F9">
        <w:t xml:space="preserve">of whom must be elected by the General Assembly. The trustees so elected must be citizens of the State who are interested in the aims and ambitions of the school. </w:t>
      </w:r>
      <w:r w:rsidRPr="009A0552">
        <w:rPr>
          <w:strike/>
        </w:rPr>
        <w:t>The thirteenth member is the State Superintendent of Education, who shall serve ex officio. The fourteenth member is the Governor who is a member of the board, ex officio.</w:t>
      </w:r>
      <w:r w:rsidRPr="002142F9">
        <w:t xml:space="preserve"> Members of the board </w:t>
      </w:r>
      <w:r w:rsidRPr="009A0552">
        <w:rPr>
          <w:strike/>
        </w:rPr>
        <w:t>who are elected by the General Assembly</w:t>
      </w:r>
      <w:r w:rsidRPr="002142F9">
        <w:t xml:space="preserve"> shall serve for terms of four years and until their successors are elected and qualify. The board shall elect a chairman</w:t>
      </w:r>
      <w:r w:rsidRPr="009A0552">
        <w:rPr>
          <w:strike/>
        </w:rPr>
        <w:t>,</w:t>
      </w:r>
      <w:r w:rsidRPr="002142F9">
        <w:t xml:space="preserve"> </w:t>
      </w:r>
      <w:r>
        <w:rPr>
          <w:u w:val="single"/>
        </w:rPr>
        <w:t>and a</w:t>
      </w:r>
      <w:r>
        <w:t xml:space="preserve"> </w:t>
      </w:r>
      <w:r w:rsidRPr="002142F9">
        <w:t>vice</w:t>
      </w:r>
      <w:r w:rsidR="004E6082">
        <w:noBreakHyphen/>
      </w:r>
      <w:r w:rsidRPr="002142F9">
        <w:t>chairman</w:t>
      </w:r>
      <w:r w:rsidRPr="009A0552">
        <w:rPr>
          <w:strike/>
        </w:rPr>
        <w:t>, secretary, and treasurer</w:t>
      </w:r>
      <w:r w:rsidRPr="002142F9">
        <w:t xml:space="preserve">. In case a vacancy occurs on the board </w:t>
      </w:r>
      <w:r w:rsidRPr="009A0552">
        <w:rPr>
          <w:strike/>
        </w:rPr>
        <w:t>among the elected members</w:t>
      </w:r>
      <w:r w:rsidRPr="002142F9">
        <w:t xml:space="preserve"> for any reason other than expiration of a term when the General Assembly is not in session, the Governor may fill it by appointment until the next session of the General Assembly</w:t>
      </w:r>
      <w:r>
        <w:rPr>
          <w:u w:val="single"/>
        </w:rPr>
        <w:t>,</w:t>
      </w:r>
      <w:r w:rsidRPr="002142F9">
        <w:t xml:space="preserve"> at which time a successor must be elected for the remainder of the unexpired term. Elections to fill vacancies which are caused for any reason other than expiration of a term may be held earlier than the first day of April of the year the vacancy is filled.</w:t>
      </w:r>
      <w:r>
        <w:t xml:space="preserve">  </w:t>
      </w:r>
      <w:r w:rsidRPr="002142F9">
        <w:tab/>
        <w:t>A quorum of the board is seven members.</w:t>
      </w:r>
      <w:r>
        <w:t>”</w:t>
      </w:r>
    </w:p>
    <w:p w:rsidR="00F222F0" w:rsidRPr="00E46B29" w:rsidRDefault="00F222F0" w:rsidP="00F22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SECTION</w:t>
      </w:r>
      <w:r>
        <w:rPr>
          <w:snapToGrid w:val="0"/>
        </w:rPr>
        <w:tab/>
        <w:t>2</w:t>
      </w:r>
      <w:r w:rsidRPr="00E46B29">
        <w:rPr>
          <w:snapToGrid w:val="0"/>
        </w:rPr>
        <w:t>.</w:t>
      </w:r>
      <w:r w:rsidRPr="00E46B29">
        <w:rPr>
          <w:snapToGrid w:val="0"/>
        </w:rPr>
        <w:tab/>
        <w:t>Chapter 51</w:t>
      </w:r>
      <w:r>
        <w:rPr>
          <w:snapToGrid w:val="0"/>
        </w:rPr>
        <w:t xml:space="preserve">, Title 59 </w:t>
      </w:r>
      <w:r w:rsidRPr="00E46B29">
        <w:rPr>
          <w:snapToGrid w:val="0"/>
        </w:rPr>
        <w:t>of the 1976 Code is amended by adding:</w:t>
      </w:r>
    </w:p>
    <w:p w:rsidR="00F222F0" w:rsidRPr="00E46B29" w:rsidRDefault="00F222F0" w:rsidP="00F22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222F0" w:rsidRPr="00E46B29" w:rsidRDefault="00F222F0" w:rsidP="00F22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46B29">
        <w:rPr>
          <w:snapToGrid w:val="0"/>
        </w:rPr>
        <w:tab/>
      </w:r>
      <w:r>
        <w:rPr>
          <w:snapToGrid w:val="0"/>
        </w:rPr>
        <w:t>“Section 59</w:t>
      </w:r>
      <w:r>
        <w:rPr>
          <w:snapToGrid w:val="0"/>
        </w:rPr>
        <w:noBreakHyphen/>
        <w:t>51</w:t>
      </w:r>
      <w:r>
        <w:rPr>
          <w:snapToGrid w:val="0"/>
        </w:rPr>
        <w:noBreakHyphen/>
        <w:t>35.</w:t>
      </w:r>
      <w:r>
        <w:rPr>
          <w:snapToGrid w:val="0"/>
        </w:rPr>
        <w:tab/>
      </w:r>
      <w:r w:rsidRPr="00E46B29">
        <w:rPr>
          <w:snapToGrid w:val="0"/>
        </w:rPr>
        <w:t>(A)</w:t>
      </w:r>
      <w:r>
        <w:rPr>
          <w:snapToGrid w:val="0"/>
        </w:rPr>
        <w:tab/>
      </w:r>
      <w:r w:rsidRPr="00E46B29">
        <w:rPr>
          <w:snapToGrid w:val="0"/>
        </w:rPr>
        <w:t>Within one year of taking office, all persons elected as members of the board of trustees after July 1, 2018, and who are not serving on the board on that date, shall complete successfully an orientation program on the powers, duties, and responsibilities of a board member including, but not limited to, topics on policy development, personnel, school leadership and board relations, at</w:t>
      </w:r>
      <w:r>
        <w:rPr>
          <w:snapToGrid w:val="0"/>
        </w:rPr>
        <w:noBreakHyphen/>
      </w:r>
      <w:r w:rsidRPr="00E46B29">
        <w:rPr>
          <w:snapToGrid w:val="0"/>
        </w:rPr>
        <w:t>risk programs, finance, school law, ethics, and community relations, as determined by the board of trustees.</w:t>
      </w:r>
    </w:p>
    <w:p w:rsidR="005219D0" w:rsidRDefault="00F222F0" w:rsidP="00F22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sidRPr="00E46B29">
        <w:rPr>
          <w:snapToGrid w:val="0"/>
        </w:rPr>
        <w:t>(B)</w:t>
      </w:r>
      <w:r>
        <w:rPr>
          <w:snapToGrid w:val="0"/>
        </w:rPr>
        <w:tab/>
      </w:r>
      <w:r w:rsidRPr="00E46B29">
        <w:rPr>
          <w:snapToGrid w:val="0"/>
        </w:rPr>
        <w:t>In addition to the orientation program in subsection (A), the board shall provide for training of new and existing board members as reasonable and necessary to adequately serve the at</w:t>
      </w:r>
      <w:r>
        <w:rPr>
          <w:snapToGrid w:val="0"/>
        </w:rPr>
        <w:noBreakHyphen/>
      </w:r>
      <w:r w:rsidRPr="00E46B29">
        <w:rPr>
          <w:snapToGrid w:val="0"/>
        </w:rPr>
        <w:t xml:space="preserve">risk students in </w:t>
      </w:r>
      <w:r>
        <w:rPr>
          <w:snapToGrid w:val="0"/>
        </w:rPr>
        <w:t>their</w:t>
      </w:r>
      <w:r w:rsidRPr="00E46B29">
        <w:rPr>
          <w:snapToGrid w:val="0"/>
        </w:rPr>
        <w:t xml:space="preserve"> care.”</w:t>
      </w:r>
    </w:p>
    <w:p w:rsidR="00F222F0" w:rsidRDefault="00F222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9D0" w:rsidRDefault="005219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222F0">
        <w:t>3</w:t>
      </w:r>
      <w:r>
        <w:t>.</w:t>
      </w:r>
      <w:r>
        <w:tab/>
        <w:t>This act takes effect upon approval by the Governor.</w:t>
      </w:r>
    </w:p>
    <w:p w:rsidR="00676B03" w:rsidRDefault="004E6082" w:rsidP="00E75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20E6" w:rsidRDefault="004A20E6" w:rsidP="004A20E6">
      <w:pPr>
        <w:suppressAutoHyphens/>
      </w:pPr>
    </w:p>
    <w:sectPr w:rsidR="004A20E6" w:rsidSect="009F649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19D0" w:rsidRDefault="005219D0" w:rsidP="009F0C77">
      <w:r>
        <w:separator/>
      </w:r>
    </w:p>
  </w:endnote>
  <w:endnote w:type="continuationSeparator" w:id="0">
    <w:p w:rsidR="005219D0" w:rsidRDefault="005219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574379E-1648-4A0B-9D8E-0E2404BC2317}"/>
    <w:embedBold r:id="rId2" w:fontKey="{4E023FE8-8C06-4A44-9D47-A791BB137FD0}"/>
  </w:font>
  <w:font w:name="Calibri">
    <w:panose1 w:val="020F0502020204030204"/>
    <w:charset w:val="00"/>
    <w:family w:val="swiss"/>
    <w:pitch w:val="variable"/>
    <w:sig w:usb0="E00002FF" w:usb1="4000ACFF" w:usb2="00000001" w:usb3="00000000" w:csb0="0000019F" w:csb1="00000000"/>
    <w:embedRegular r:id="rId3" w:fontKey="{913B349A-A998-4B94-80CF-BAEC90624FFF}"/>
  </w:font>
  <w:font w:name="Segoe UI">
    <w:panose1 w:val="020B0502040204020203"/>
    <w:charset w:val="00"/>
    <w:family w:val="swiss"/>
    <w:pitch w:val="variable"/>
    <w:sig w:usb0="E10022FF" w:usb1="C000E47F" w:usb2="00000029" w:usb3="00000000" w:csb0="000001DF" w:csb1="00000000"/>
    <w:embedRegular r:id="rId4" w:fontKey="{1A21533B-B4EC-466E-9D88-E0CE929B075C}"/>
  </w:font>
  <w:font w:name="Cambria">
    <w:panose1 w:val="02040503050406030204"/>
    <w:charset w:val="00"/>
    <w:family w:val="roman"/>
    <w:pitch w:val="variable"/>
    <w:sig w:usb0="E00002FF" w:usb1="400004FF" w:usb2="00000000" w:usb3="00000000" w:csb0="0000019F" w:csb1="00000000"/>
    <w:embedRegular r:id="rId5" w:fontKey="{F2A080D5-822C-4792-B510-A2390E4E59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B03" w:rsidRPr="00B16FB0" w:rsidRDefault="00B16FB0" w:rsidP="00B16FB0">
    <w:pPr>
      <w:pStyle w:val="Footer"/>
      <w:tabs>
        <w:tab w:val="clear" w:pos="4680"/>
        <w:tab w:val="clear" w:pos="9360"/>
        <w:tab w:val="center" w:pos="2995"/>
      </w:tabs>
      <w:spacing w:before="120"/>
    </w:pPr>
    <w:r>
      <w:t>[857</w:t>
    </w:r>
    <w:r w:rsidR="009F6491">
      <w:t>-</w:t>
    </w:r>
    <w:r w:rsidR="009F6491">
      <w:fldChar w:fldCharType="begin"/>
    </w:r>
    <w:r w:rsidR="009F6491">
      <w:instrText xml:space="preserve"> PAGE  \* MERGEFORMAT </w:instrText>
    </w:r>
    <w:r w:rsidR="009F6491">
      <w:fldChar w:fldCharType="separate"/>
    </w:r>
    <w:r w:rsidR="00C535E7">
      <w:rPr>
        <w:noProof/>
      </w:rPr>
      <w:t>1</w:t>
    </w:r>
    <w:r w:rsidR="009F6491">
      <w:fldChar w:fldCharType="end"/>
    </w:r>
    <w:r w:rsidR="009F649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491" w:rsidRPr="00B16FB0" w:rsidRDefault="009F6491" w:rsidP="00B16FB0">
    <w:pPr>
      <w:pStyle w:val="Footer"/>
      <w:tabs>
        <w:tab w:val="clear" w:pos="4680"/>
        <w:tab w:val="clear" w:pos="9360"/>
        <w:tab w:val="center" w:pos="2995"/>
      </w:tabs>
      <w:spacing w:before="120"/>
    </w:pPr>
    <w:r>
      <w:t>[857]</w:t>
    </w:r>
    <w:r>
      <w:tab/>
    </w:r>
    <w:r>
      <w:fldChar w:fldCharType="begin"/>
    </w:r>
    <w:r>
      <w:instrText xml:space="preserve"> PAGE  \* MERGEFORMAT </w:instrText>
    </w:r>
    <w:r>
      <w:fldChar w:fldCharType="separate"/>
    </w:r>
    <w:r w:rsidR="004A20E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19D0" w:rsidRDefault="005219D0" w:rsidP="009F0C77">
      <w:r>
        <w:separator/>
      </w:r>
    </w:p>
  </w:footnote>
  <w:footnote w:type="continuationSeparator" w:id="0">
    <w:p w:rsidR="005219D0" w:rsidRDefault="005219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267WAB18"/>
    <w:docVar w:name="CoverBillType" w:val="b"/>
    <w:docVar w:name="DocPath" w:val="L:\Council\bills\AGM\19267WAB18.DOCX"/>
    <w:docVar w:name="dvBillNumber" w:val="857"/>
    <w:docVar w:name="dvBillNumberPrefix" w:val="S. "/>
    <w:docVar w:name="dvOriginalBody" w:val="Senate"/>
    <w:docVar w:name="dvSteno" w:val="AGM"/>
    <w:docVar w:name="NameofBody" w:val="s"/>
    <w:docVar w:name="vGroup2" w:val="Council"/>
  </w:docVars>
  <w:rsids>
    <w:rsidRoot w:val="005219D0"/>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3539"/>
    <w:rsid w:val="0023696B"/>
    <w:rsid w:val="00250967"/>
    <w:rsid w:val="002759C5"/>
    <w:rsid w:val="00277DEE"/>
    <w:rsid w:val="00280D88"/>
    <w:rsid w:val="00294ABE"/>
    <w:rsid w:val="002A3EB4"/>
    <w:rsid w:val="0030648D"/>
    <w:rsid w:val="00325348"/>
    <w:rsid w:val="00392060"/>
    <w:rsid w:val="00393688"/>
    <w:rsid w:val="003D411E"/>
    <w:rsid w:val="003E3C1E"/>
    <w:rsid w:val="003E6148"/>
    <w:rsid w:val="003E7D04"/>
    <w:rsid w:val="00400EAA"/>
    <w:rsid w:val="0041760A"/>
    <w:rsid w:val="004203D7"/>
    <w:rsid w:val="004809EE"/>
    <w:rsid w:val="004A20E6"/>
    <w:rsid w:val="004B2A8B"/>
    <w:rsid w:val="004E6082"/>
    <w:rsid w:val="00511EE9"/>
    <w:rsid w:val="005219D0"/>
    <w:rsid w:val="00521E00"/>
    <w:rsid w:val="00577C6C"/>
    <w:rsid w:val="0058501B"/>
    <w:rsid w:val="005A08C5"/>
    <w:rsid w:val="005C5AC4"/>
    <w:rsid w:val="0061228A"/>
    <w:rsid w:val="006215AA"/>
    <w:rsid w:val="006340D9"/>
    <w:rsid w:val="00643B8E"/>
    <w:rsid w:val="00653ECC"/>
    <w:rsid w:val="00665EBC"/>
    <w:rsid w:val="00676B03"/>
    <w:rsid w:val="00680479"/>
    <w:rsid w:val="0069470D"/>
    <w:rsid w:val="006A476C"/>
    <w:rsid w:val="006C6A93"/>
    <w:rsid w:val="006E02F9"/>
    <w:rsid w:val="006F3F76"/>
    <w:rsid w:val="00700DAB"/>
    <w:rsid w:val="00753C04"/>
    <w:rsid w:val="00756946"/>
    <w:rsid w:val="00757F80"/>
    <w:rsid w:val="00771EEC"/>
    <w:rsid w:val="00786819"/>
    <w:rsid w:val="007A325A"/>
    <w:rsid w:val="007C3099"/>
    <w:rsid w:val="007E3A24"/>
    <w:rsid w:val="007E72BE"/>
    <w:rsid w:val="007F1523"/>
    <w:rsid w:val="007F509E"/>
    <w:rsid w:val="007F5799"/>
    <w:rsid w:val="007F6947"/>
    <w:rsid w:val="00834A12"/>
    <w:rsid w:val="00872729"/>
    <w:rsid w:val="008F4429"/>
    <w:rsid w:val="00932670"/>
    <w:rsid w:val="009352BB"/>
    <w:rsid w:val="0094065D"/>
    <w:rsid w:val="00952D6C"/>
    <w:rsid w:val="00990668"/>
    <w:rsid w:val="009A0552"/>
    <w:rsid w:val="009B397B"/>
    <w:rsid w:val="009F0C77"/>
    <w:rsid w:val="009F4DD1"/>
    <w:rsid w:val="009F6491"/>
    <w:rsid w:val="00A503CC"/>
    <w:rsid w:val="00A50D5E"/>
    <w:rsid w:val="00A64E80"/>
    <w:rsid w:val="00A741D9"/>
    <w:rsid w:val="00A85589"/>
    <w:rsid w:val="00A9741D"/>
    <w:rsid w:val="00AB0576"/>
    <w:rsid w:val="00AD4B17"/>
    <w:rsid w:val="00B07B41"/>
    <w:rsid w:val="00B16FB0"/>
    <w:rsid w:val="00B26FA6"/>
    <w:rsid w:val="00B741CB"/>
    <w:rsid w:val="00B87AF8"/>
    <w:rsid w:val="00B934F3"/>
    <w:rsid w:val="00BB6347"/>
    <w:rsid w:val="00BD2134"/>
    <w:rsid w:val="00C038D8"/>
    <w:rsid w:val="00C045DD"/>
    <w:rsid w:val="00C3136F"/>
    <w:rsid w:val="00C3483A"/>
    <w:rsid w:val="00C535E7"/>
    <w:rsid w:val="00C74E9D"/>
    <w:rsid w:val="00C82FD3"/>
    <w:rsid w:val="00CC6B7B"/>
    <w:rsid w:val="00CD3619"/>
    <w:rsid w:val="00CF4447"/>
    <w:rsid w:val="00D239F9"/>
    <w:rsid w:val="00D24C61"/>
    <w:rsid w:val="00D405E7"/>
    <w:rsid w:val="00D40DD2"/>
    <w:rsid w:val="00D41D56"/>
    <w:rsid w:val="00D570B7"/>
    <w:rsid w:val="00D6260D"/>
    <w:rsid w:val="00D6662B"/>
    <w:rsid w:val="00D95E2F"/>
    <w:rsid w:val="00D970A9"/>
    <w:rsid w:val="00DB3AC0"/>
    <w:rsid w:val="00DC6813"/>
    <w:rsid w:val="00DE68F0"/>
    <w:rsid w:val="00DF3845"/>
    <w:rsid w:val="00DF7E17"/>
    <w:rsid w:val="00E75A8E"/>
    <w:rsid w:val="00EB00A2"/>
    <w:rsid w:val="00EB1BF3"/>
    <w:rsid w:val="00EF3EEE"/>
    <w:rsid w:val="00F149A7"/>
    <w:rsid w:val="00F222F0"/>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17CD02-9054-4BF8-B290-8A2E88E6E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50D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D5E"/>
    <w:rPr>
      <w:rFonts w:ascii="Segoe UI" w:eastAsia="Times New Roman" w:hAnsi="Segoe UI" w:cs="Segoe UI"/>
      <w:sz w:val="18"/>
      <w:szCs w:val="18"/>
    </w:rPr>
  </w:style>
  <w:style w:type="paragraph" w:styleId="NoSpacing">
    <w:name w:val="No Spacing"/>
    <w:uiPriority w:val="1"/>
    <w:qFormat/>
    <w:rsid w:val="009F6491"/>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2E99D1-6433-4921-A6AA-51EC20BAE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28A870EB</Template>
  <TotalTime>0</TotalTime>
  <Pages>3</Pages>
  <Words>457</Words>
  <Characters>2235</Characters>
  <Application>Microsoft Office Word</Application>
  <DocSecurity>0</DocSecurity>
  <Lines>77</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857 Text of Previous Version (Feb. 28, 2018) - South Carolina Legislature Online</dc:title>
  <dc:subject/>
  <dc:creator>angiemorgan</dc:creator>
  <cp:keywords/>
  <dc:description/>
  <cp:lastModifiedBy>David Brunson</cp:lastModifiedBy>
  <cp:revision>2</cp:revision>
  <cp:lastPrinted>2018-01-08T17:40:00Z</cp:lastPrinted>
  <dcterms:created xsi:type="dcterms:W3CDTF">2018-02-28T21:35:00Z</dcterms:created>
  <dcterms:modified xsi:type="dcterms:W3CDTF">2018-02-28T21:35:00Z</dcterms:modified>
</cp:coreProperties>
</file>