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23FF5" w:rsidRP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23FF5" w:rsidRDefault="00F23F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3FF5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3, 2018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73D9" w:rsidRPr="00A773D9" w:rsidRDefault="00A773D9" w:rsidP="00A773D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862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73D9" w:rsidRDefault="00A773D9" w:rsidP="00A77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A2429">
        <w:t>Senator Young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5/3/18--H.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20, 2018.</w:t>
      </w:r>
    </w:p>
    <w:p w:rsidR="00A773D9" w:rsidRPr="00A773D9" w:rsidRDefault="00A773D9" w:rsidP="00A77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73D9" w:rsidRPr="00A773D9" w:rsidRDefault="00A773D9" w:rsidP="00A77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862) Toamend Section 35-1-602(D) of the 1976 Code, relating to securities commissioners’ investigations and subpoenas, to provide that this section does not preclude, etc., respectfully</w:t>
      </w:r>
    </w:p>
    <w:p w:rsidR="00A773D9" w:rsidRPr="00A773D9" w:rsidRDefault="00A773D9" w:rsidP="00A77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F. GREGORY DELLENEY, JR. for Committee.</w:t>
      </w:r>
    </w:p>
    <w:p w:rsidR="00A773D9" w:rsidRPr="00A773D9" w:rsidRDefault="00A773D9" w:rsidP="00A773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773D9" w:rsidRDefault="00A773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773D9" w:rsidSect="00F23FF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D4B23" w:rsidRPr="00522CE0" w:rsidRDefault="00BD4B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D4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06DE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7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35-1-602(d) OF THE 1976 CODE, RELATING TO SECURITIES COMMISSIONERS’ INVESTIGATIONS AND SUBPOENAS, TO PROVIDE THAT THIS SECTION DOES NOT PRECLUDE A PERSON FROM APPLYING TO THE RICHLAND COUNTY COURT OF COMMON PLEAS FOR RELIEF.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C7345">
        <w:rPr>
          <w:rFonts w:eastAsia="Times New Roman"/>
        </w:rPr>
        <w:t>Section 35-1-602(d) of the 1976 Code is amended to read:</w:t>
      </w:r>
    </w:p>
    <w:p w:rsidR="001C7345" w:rsidRDefault="001C7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7345" w:rsidRDefault="001C7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“(d)</w:t>
      </w:r>
      <w:r>
        <w:rPr>
          <w:rFonts w:eastAsia="Times New Roman"/>
        </w:rPr>
        <w:tab/>
      </w:r>
      <w:r w:rsidRPr="001C7345">
        <w:rPr>
          <w:rFonts w:eastAsia="Times New Roman"/>
        </w:rPr>
        <w:t xml:space="preserve">This section does not preclude a person from applying to the Richland County Court of Common Pleas </w:t>
      </w:r>
      <w:r w:rsidRPr="001C7345">
        <w:rPr>
          <w:rFonts w:eastAsia="Times New Roman"/>
          <w:strike/>
        </w:rPr>
        <w:t>or a court of another State</w:t>
      </w:r>
      <w:r w:rsidRPr="001C7345">
        <w:rPr>
          <w:rFonts w:eastAsia="Times New Roman"/>
        </w:rPr>
        <w:t xml:space="preserve"> for relief from a request to appear, testify, file a statement, produce records, or obey a subpoena.</w:t>
      </w:r>
      <w:r w:rsidR="00DC2487">
        <w:rPr>
          <w:rFonts w:eastAsia="Times New Roman"/>
        </w:rPr>
        <w:t>”</w:t>
      </w:r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6DE7" w:rsidRPr="00522CE0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C734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81A37" w:rsidRDefault="009B548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E537F" w:rsidRDefault="005E537F" w:rsidP="005E537F">
      <w:pPr>
        <w:suppressAutoHyphens/>
        <w:jc w:val="both"/>
        <w:rPr>
          <w:rFonts w:eastAsia="Times New Roman"/>
        </w:rPr>
      </w:pPr>
    </w:p>
    <w:sectPr w:rsidR="005E537F" w:rsidSect="00F23F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DE7" w:rsidRDefault="00706DE7" w:rsidP="00522CE0">
      <w:r>
        <w:separator/>
      </w:r>
    </w:p>
  </w:endnote>
  <w:endnote w:type="continuationSeparator" w:id="0">
    <w:p w:rsidR="00706DE7" w:rsidRDefault="00706DE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99427E-9287-4DE8-8AA6-65E3721D81B8}"/>
    <w:embedBold r:id="rId2" w:fontKey="{91E0994F-6D8D-4992-BAD4-17344761B6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8362C3-294B-43D9-BBFC-F8A070DA46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B2C7E3-0775-473F-99DD-9C06F307A3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A37" w:rsidRPr="00BD4B23" w:rsidRDefault="00BD4B23" w:rsidP="00BD4B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[862</w:t>
    </w:r>
    <w:r w:rsidR="00F23FF5">
      <w:t>-</w:t>
    </w:r>
    <w:r w:rsidR="00F23FF5">
      <w:fldChar w:fldCharType="begin"/>
    </w:r>
    <w:r w:rsidR="00F23FF5">
      <w:instrText xml:space="preserve"> PAGE  \* MERGEFORMAT </w:instrText>
    </w:r>
    <w:r w:rsidR="00F23FF5">
      <w:fldChar w:fldCharType="separate"/>
    </w:r>
    <w:r w:rsidR="009519D9">
      <w:rPr>
        <w:noProof/>
      </w:rPr>
      <w:t>1</w:t>
    </w:r>
    <w:r w:rsidR="00F23FF5">
      <w:fldChar w:fldCharType="end"/>
    </w:r>
    <w:r w:rsidR="00F23FF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FF5" w:rsidRPr="00BD4B23" w:rsidRDefault="00F23FF5" w:rsidP="00BD4B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53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DE7" w:rsidRDefault="00706DE7" w:rsidP="00522CE0">
      <w:r>
        <w:separator/>
      </w:r>
    </w:p>
  </w:footnote>
  <w:footnote w:type="continuationSeparator" w:id="0">
    <w:p w:rsidR="00706DE7" w:rsidRDefault="00706DE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SECU.DMR.TRY"/>
    <w:docVar w:name="CoverAttorneyInitials" w:val="DMR"/>
    <w:docVar w:name="CoverAttorneyLastName" w:val="Daina Riley"/>
    <w:docVar w:name="CoverBillType" w:val="b"/>
    <w:docVar w:name="CoverSenator" w:val="TRY"/>
    <w:docVar w:name="dvBillNumber" w:val="862"/>
    <w:docVar w:name="dvBillNumberPrefix" w:val="S. "/>
    <w:docVar w:name="dvOriginalBody" w:val="Senate"/>
    <w:docVar w:name="fulldraftpath" w:val="L:\S-RES\TRY\025SECU.DMR.TRY.DOCX"/>
    <w:docVar w:name="NameofBody" w:val="S"/>
    <w:docVar w:name="vgroup2" w:val="S-RES"/>
  </w:docVars>
  <w:rsids>
    <w:rsidRoot w:val="00706DE7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7345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2814"/>
    <w:rsid w:val="00383247"/>
    <w:rsid w:val="003D6E2B"/>
    <w:rsid w:val="003E7597"/>
    <w:rsid w:val="00413EBF"/>
    <w:rsid w:val="0044020F"/>
    <w:rsid w:val="004462B4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537F"/>
    <w:rsid w:val="005F07AC"/>
    <w:rsid w:val="005F1745"/>
    <w:rsid w:val="006A1802"/>
    <w:rsid w:val="006C0CBB"/>
    <w:rsid w:val="006C74EA"/>
    <w:rsid w:val="00706DE7"/>
    <w:rsid w:val="00720D40"/>
    <w:rsid w:val="007318D4"/>
    <w:rsid w:val="00765784"/>
    <w:rsid w:val="007A4390"/>
    <w:rsid w:val="007B3DDB"/>
    <w:rsid w:val="007E5CB7"/>
    <w:rsid w:val="008314D2"/>
    <w:rsid w:val="00870F6F"/>
    <w:rsid w:val="00882952"/>
    <w:rsid w:val="008973DA"/>
    <w:rsid w:val="008B2F42"/>
    <w:rsid w:val="008C3697"/>
    <w:rsid w:val="008E185F"/>
    <w:rsid w:val="008F023B"/>
    <w:rsid w:val="00904E16"/>
    <w:rsid w:val="009162B3"/>
    <w:rsid w:val="00927C62"/>
    <w:rsid w:val="009519D9"/>
    <w:rsid w:val="00983951"/>
    <w:rsid w:val="00984124"/>
    <w:rsid w:val="00984640"/>
    <w:rsid w:val="00995C37"/>
    <w:rsid w:val="009B5486"/>
    <w:rsid w:val="009C118A"/>
    <w:rsid w:val="00A02011"/>
    <w:rsid w:val="00A16164"/>
    <w:rsid w:val="00A4011E"/>
    <w:rsid w:val="00A773D9"/>
    <w:rsid w:val="00A81A3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4B2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2487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06ADC"/>
    <w:rsid w:val="00F23FF5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0EBC8B6-D1E5-413F-AA90-0A6CFF7EF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BA575EB2.dotm</Template>
  <TotalTime>0</TotalTime>
  <Pages>2</Pages>
  <Words>205</Words>
  <Characters>1046</Characters>
  <Application>Microsoft Office Word</Application>
  <DocSecurity>0</DocSecurity>
  <Lines>56</Lines>
  <Paragraphs>20</Paragraphs>
  <ScaleCrop>false</ScaleCrop>
  <Company> </Company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862 Text of Previous Version (May 3, 2018) - South Carolina Legislature Online</dc:title>
  <dc:subject/>
  <dc:creator>%USERNAME%</dc:creator>
  <cp:keywords/>
  <dc:description/>
  <cp:lastModifiedBy>Miriam Cook</cp:lastModifiedBy>
  <cp:revision>2</cp:revision>
  <dcterms:created xsi:type="dcterms:W3CDTF">2018-05-04T00:39:00Z</dcterms:created>
  <dcterms:modified xsi:type="dcterms:W3CDTF">2018-05-04T00:39:00Z</dcterms:modified>
</cp:coreProperties>
</file>