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0435" w:rsidRPr="00522CE0" w:rsidRDefault="00A304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304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B3AFE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D50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ARTICLE 25, CHAPTER 6, TITLE 12 OF THE 1976 CODE, RELATING TO SOUTH CAROLINA INCOME TAX CREDITS, TO PROVIDE THAT A TAXPAYER WHO PURCHASES AND USES MOTOR FUEL FOR A PURPOSE OTHER THAN TO OPERATE A </w:t>
      </w:r>
      <w:r w:rsidR="00010A1B">
        <w:rPr>
          <w:rFonts w:eastAsia="Times New Roman"/>
        </w:rPr>
        <w:t>PRIVATE</w:t>
      </w:r>
      <w:r>
        <w:rPr>
          <w:rFonts w:eastAsia="Times New Roman"/>
        </w:rPr>
        <w:t xml:space="preserve"> PASSENGER MOTOR VEHICLE AS DEFINED IN SECTION 56-3-630 IS ALLOWED A REFUNDABLE INCOME TAX CREDIT.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B3AFE" w:rsidRDefault="006B3A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6B3AFE" w:rsidRDefault="006B3A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B3AFE" w:rsidRDefault="006B3A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 w:rsidR="00327279">
        <w:rPr>
          <w:rFonts w:eastAsia="Times New Roman"/>
        </w:rPr>
        <w:tab/>
        <w:t xml:space="preserve">Article </w:t>
      </w:r>
      <w:r w:rsidR="003658F0">
        <w:rPr>
          <w:rFonts w:eastAsia="Times New Roman"/>
        </w:rPr>
        <w:t>25, Chapter 6, Title 12 of the 1976 Code is amended by adding:</w:t>
      </w:r>
    </w:p>
    <w:p w:rsidR="003658F0" w:rsidRDefault="003658F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B3AFE" w:rsidRDefault="003658F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12-6-3785.</w:t>
      </w:r>
      <w:r>
        <w:rPr>
          <w:rFonts w:eastAsia="Times New Roman"/>
        </w:rPr>
        <w:tab/>
      </w:r>
      <w:r w:rsidR="00327279">
        <w:rPr>
          <w:rFonts w:eastAsia="Times New Roman"/>
        </w:rPr>
        <w:t xml:space="preserve">A taxpayer </w:t>
      </w:r>
      <w:r>
        <w:rPr>
          <w:rFonts w:eastAsia="Times New Roman"/>
        </w:rPr>
        <w:t xml:space="preserve">who purchases and uses motor fuel for a purpose other than to operate a </w:t>
      </w:r>
      <w:r w:rsidR="00010A1B">
        <w:rPr>
          <w:rFonts w:eastAsia="Times New Roman"/>
        </w:rPr>
        <w:t>private</w:t>
      </w:r>
      <w:r>
        <w:rPr>
          <w:rFonts w:eastAsia="Times New Roman"/>
        </w:rPr>
        <w:t xml:space="preserve"> passenger motor vehicle as defined in Section 56-3-630 is allowed a refundable income tax credit</w:t>
      </w:r>
      <w:r w:rsidR="004D50AF">
        <w:rPr>
          <w:rFonts w:eastAsia="Times New Roman"/>
        </w:rPr>
        <w:t xml:space="preserve"> in the amount the resident taxpayer expends on motor fuel for purposes other than to operate a </w:t>
      </w:r>
      <w:r w:rsidR="00010A1B">
        <w:rPr>
          <w:rFonts w:eastAsia="Times New Roman"/>
        </w:rPr>
        <w:t>private</w:t>
      </w:r>
      <w:r w:rsidR="004D50AF">
        <w:rPr>
          <w:rFonts w:eastAsia="Times New Roman"/>
        </w:rPr>
        <w:t xml:space="preserve"> passenger motor vehicle. </w:t>
      </w:r>
      <w:r w:rsidRPr="003658F0">
        <w:rPr>
          <w:rFonts w:eastAsia="Times New Roman"/>
        </w:rPr>
        <w:t>The resident taxpayer shall claim the credit allowed by this section on the resident t</w:t>
      </w:r>
      <w:r w:rsidR="00010A1B">
        <w:rPr>
          <w:rFonts w:eastAsia="Times New Roman"/>
        </w:rPr>
        <w:t>axpayer's income tax return in the</w:t>
      </w:r>
      <w:r w:rsidRPr="003658F0">
        <w:rPr>
          <w:rFonts w:eastAsia="Times New Roman"/>
        </w:rPr>
        <w:t xml:space="preserve"> manner prescribed by the department. The department may require any documentation it deems necessary to implement the provisions of this section.</w:t>
      </w:r>
      <w:r w:rsidR="004D50AF">
        <w:rPr>
          <w:rFonts w:eastAsia="Times New Roman"/>
        </w:rPr>
        <w:t>”</w:t>
      </w:r>
    </w:p>
    <w:p w:rsidR="003658F0" w:rsidRDefault="003658F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B3AFE" w:rsidRPr="00522CE0" w:rsidRDefault="006B3A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4D50AF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DA536F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A30435" w:rsidRDefault="00A30435" w:rsidP="00A30435">
      <w:pPr>
        <w:suppressAutoHyphens/>
        <w:jc w:val="both"/>
        <w:rPr>
          <w:rFonts w:eastAsia="Times New Roman"/>
        </w:rPr>
      </w:pPr>
    </w:p>
    <w:sectPr w:rsidR="00A30435" w:rsidSect="00A30435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58F0" w:rsidRDefault="003658F0" w:rsidP="00522CE0">
      <w:r>
        <w:separator/>
      </w:r>
    </w:p>
  </w:endnote>
  <w:endnote w:type="continuationSeparator" w:id="0">
    <w:p w:rsidR="003658F0" w:rsidRDefault="003658F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2CFA0A1-6391-4B3D-B7DE-530E5D4AFC9E}"/>
    <w:embedBold r:id="rId2" w:fontKey="{D84B01D3-7219-4654-B8CC-D5C6590CC86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0FD8579-4CB2-465A-977E-A783B6F7AA3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60EE4C1-E4A5-47F8-8E8A-2AF7EAF1882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536F" w:rsidRPr="00A30435" w:rsidRDefault="00A30435" w:rsidP="00A3043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58F0" w:rsidRDefault="003658F0" w:rsidP="00522CE0">
      <w:r>
        <w:separator/>
      </w:r>
    </w:p>
  </w:footnote>
  <w:footnote w:type="continuationSeparator" w:id="0">
    <w:p w:rsidR="003658F0" w:rsidRDefault="003658F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4BOAT.DMR.SRM"/>
    <w:docVar w:name="CoverAttorneyInitials" w:val="DMR"/>
    <w:docVar w:name="CoverAttorneyLastName" w:val="Daina Riley"/>
    <w:docVar w:name="CoverBillType" w:val="b"/>
    <w:docVar w:name="CoverSenator" w:val="SRM"/>
    <w:docVar w:name="dvBillNumber" w:val="883"/>
    <w:docVar w:name="dvBillNumberPrefix" w:val="S. "/>
    <w:docVar w:name="dvOriginalBody" w:val="Senate"/>
    <w:docVar w:name="fulldraftpath" w:val="L:\S-RES\SRM\004BOAT.DMR.SRM.DOCX"/>
    <w:docVar w:name="NameofBody" w:val="S"/>
    <w:docVar w:name="vgroup2" w:val="S-RES"/>
  </w:docVars>
  <w:rsids>
    <w:rsidRoot w:val="006B3AFE"/>
    <w:rsid w:val="00010A1B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8590D"/>
    <w:rsid w:val="002C1321"/>
    <w:rsid w:val="002C2031"/>
    <w:rsid w:val="002C4976"/>
    <w:rsid w:val="002C5896"/>
    <w:rsid w:val="002D3BED"/>
    <w:rsid w:val="00307C2B"/>
    <w:rsid w:val="00315D04"/>
    <w:rsid w:val="00327279"/>
    <w:rsid w:val="003658F0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50AF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5F7869"/>
    <w:rsid w:val="006A1802"/>
    <w:rsid w:val="006B3AFE"/>
    <w:rsid w:val="006C0CBB"/>
    <w:rsid w:val="006C74EA"/>
    <w:rsid w:val="00720D40"/>
    <w:rsid w:val="007318D4"/>
    <w:rsid w:val="00765784"/>
    <w:rsid w:val="007A4390"/>
    <w:rsid w:val="007C34A7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1AB0"/>
    <w:rsid w:val="009C118A"/>
    <w:rsid w:val="00A02011"/>
    <w:rsid w:val="00A30435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A536F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F7B5468E-AA2F-4C07-BB67-2B5E0C7A4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4140A432.dotm</Template>
  <TotalTime>0</TotalTime>
  <Pages>1</Pages>
  <Words>194</Words>
  <Characters>956</Characters>
  <Application>Microsoft Office Word</Application>
  <DocSecurity>0</DocSecurity>
  <Lines>37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883 Text of Previous Version (Jan. 10, 2018) - South Carolina Legislature Online</dc:title>
  <dc:subject/>
  <dc:creator>%USERNAME%</dc:creator>
  <cp:keywords/>
  <dc:description/>
  <cp:lastModifiedBy>S Volk</cp:lastModifiedBy>
  <cp:revision>2</cp:revision>
  <dcterms:created xsi:type="dcterms:W3CDTF">2018-01-10T17:25:00Z</dcterms:created>
  <dcterms:modified xsi:type="dcterms:W3CDTF">2018-01-10T17:25:00Z</dcterms:modified>
</cp:coreProperties>
</file>