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4E3" w:rsidRDefault="00D544E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4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0F2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C5339" w:rsidRDefault="00CC533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 w:rsidRPr="00CC5339">
        <w:rPr>
          <w:szCs w:val="22"/>
        </w:rPr>
        <w:t xml:space="preserve">TO DECLARE JANUARY 31, 2018, AS OMPHALOCELE AWARENESS DAY IN SOUTH CAROLINA </w:t>
      </w:r>
      <w:r w:rsidRPr="00CC5339">
        <w:rPr>
          <w:color w:val="000000" w:themeColor="text1"/>
          <w:szCs w:val="22"/>
          <w:u w:color="000000" w:themeColor="text1"/>
        </w:rPr>
        <w:t xml:space="preserve">AND TO ENCOURAGE ALL SOUTH CAROLINIANS TO LEARN MORE ABOUT </w:t>
      </w:r>
      <w:r w:rsidRPr="00CC5339">
        <w:rPr>
          <w:szCs w:val="22"/>
        </w:rPr>
        <w:t>OMPHALOCELE</w:t>
      </w:r>
      <w:r w:rsidRPr="00CC5339">
        <w:rPr>
          <w:color w:val="000000" w:themeColor="text1"/>
          <w:szCs w:val="22"/>
          <w:u w:color="000000" w:themeColor="text1"/>
        </w:rPr>
        <w:t xml:space="preserve"> AND </w:t>
      </w:r>
      <w:r w:rsidR="00577406">
        <w:rPr>
          <w:color w:val="000000" w:themeColor="text1"/>
          <w:szCs w:val="22"/>
          <w:u w:color="000000" w:themeColor="text1"/>
        </w:rPr>
        <w:t xml:space="preserve">MORE ABOUT </w:t>
      </w:r>
      <w:r w:rsidRPr="00CC5339">
        <w:rPr>
          <w:color w:val="000000" w:themeColor="text1"/>
          <w:szCs w:val="22"/>
          <w:u w:color="000000" w:themeColor="text1"/>
        </w:rPr>
        <w:t xml:space="preserve">HOW THEY CAN SUPPORT </w:t>
      </w:r>
      <w:r w:rsidRPr="00CC5339">
        <w:rPr>
          <w:szCs w:val="22"/>
        </w:rPr>
        <w:t>OMPHALOCELE</w:t>
      </w:r>
      <w:r w:rsidRPr="00CC5339">
        <w:rPr>
          <w:color w:val="000000" w:themeColor="text1"/>
          <w:szCs w:val="22"/>
          <w:u w:color="000000" w:themeColor="text1"/>
        </w:rPr>
        <w:t xml:space="preserve"> PATIENTS AND THEIR FAMILIES.</w:t>
      </w:r>
    </w:p>
    <w:p w:rsidR="0010776B" w:rsidRPr="00CC5339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4" w:name="titleend"/>
      <w:bookmarkEnd w:id="4"/>
    </w:p>
    <w:p w:rsidR="006E60A4" w:rsidRDefault="00E40F25" w:rsidP="006E6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C5339">
        <w:rPr>
          <w:szCs w:val="22"/>
        </w:rPr>
        <w:t xml:space="preserve">Whereas, </w:t>
      </w:r>
      <w:r w:rsidR="006E60A4" w:rsidRPr="00CC5339">
        <w:rPr>
          <w:szCs w:val="22"/>
        </w:rPr>
        <w:t xml:space="preserve">omphalocele is a birth defect that causes the abdominal wall not </w:t>
      </w:r>
      <w:r w:rsidR="00577406">
        <w:rPr>
          <w:szCs w:val="22"/>
        </w:rPr>
        <w:t xml:space="preserve">to </w:t>
      </w:r>
      <w:r w:rsidR="006E60A4" w:rsidRPr="00CC5339">
        <w:rPr>
          <w:szCs w:val="22"/>
        </w:rPr>
        <w:t>close properly early in pregnancy</w:t>
      </w:r>
      <w:r w:rsidR="00577406">
        <w:rPr>
          <w:szCs w:val="22"/>
        </w:rPr>
        <w:t>,</w:t>
      </w:r>
      <w:r w:rsidR="006E60A4" w:rsidRPr="00CC5339">
        <w:rPr>
          <w:szCs w:val="22"/>
        </w:rPr>
        <w:t xml:space="preserve"> resulting in the protrusion of some or most of the abdominal organs outside of the baby</w:t>
      </w:r>
      <w:r w:rsidR="00577406" w:rsidRPr="00577406">
        <w:rPr>
          <w:szCs w:val="22"/>
        </w:rPr>
        <w:t>’</w:t>
      </w:r>
      <w:r w:rsidR="006E60A4" w:rsidRPr="00CC5339">
        <w:rPr>
          <w:szCs w:val="22"/>
        </w:rPr>
        <w:t>s body</w:t>
      </w:r>
      <w:r w:rsidR="00CC5339">
        <w:rPr>
          <w:szCs w:val="22"/>
        </w:rPr>
        <w:t xml:space="preserve"> in a thin, nearly transparent sac</w:t>
      </w:r>
      <w:r w:rsidR="006E60A4" w:rsidRPr="00CC5339">
        <w:rPr>
          <w:szCs w:val="22"/>
        </w:rPr>
        <w:t>; and</w:t>
      </w:r>
    </w:p>
    <w:p w:rsidR="00CC5339" w:rsidRDefault="00CC5339" w:rsidP="006E6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C5339" w:rsidRPr="00CC5339" w:rsidRDefault="00CC5339" w:rsidP="006E6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>Whereas, this sac, attached to the body through the navel, may be small, containing only the intestines, or giant, containing the liver and stomach, as well; and</w:t>
      </w:r>
    </w:p>
    <w:p w:rsidR="006E60A4" w:rsidRPr="00CC5339" w:rsidRDefault="006E60A4" w:rsidP="006E6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6E60A4" w:rsidRPr="00CC5339" w:rsidRDefault="006E60A4" w:rsidP="00D54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rPr>
          <w:szCs w:val="22"/>
        </w:rPr>
      </w:pPr>
      <w:r w:rsidRPr="00CC5339">
        <w:rPr>
          <w:szCs w:val="22"/>
        </w:rPr>
        <w:t>Whereas, a small omphalocele occurs in about one out of every five thousand pregnancies</w:t>
      </w:r>
      <w:r w:rsidR="00CC5339">
        <w:rPr>
          <w:szCs w:val="22"/>
        </w:rPr>
        <w:t>,</w:t>
      </w:r>
      <w:r w:rsidRPr="00CC5339">
        <w:rPr>
          <w:szCs w:val="22"/>
        </w:rPr>
        <w:t xml:space="preserve"> and a giant omphalocele occurs in about one out of every ten thousand pregnancies; and</w:t>
      </w:r>
    </w:p>
    <w:p w:rsidR="006E60A4" w:rsidRPr="00CC5339" w:rsidRDefault="006E60A4" w:rsidP="00D54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rPr>
          <w:szCs w:val="22"/>
        </w:rPr>
      </w:pPr>
    </w:p>
    <w:p w:rsidR="006E60A4" w:rsidRPr="00CC5339" w:rsidRDefault="006E60A4" w:rsidP="00D54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rPr>
          <w:szCs w:val="22"/>
        </w:rPr>
      </w:pPr>
      <w:r w:rsidRPr="00CC5339">
        <w:rPr>
          <w:szCs w:val="22"/>
        </w:rPr>
        <w:t>Whereas, an omphalocele may be an isolated birth defect or may be associated with other defects or chromosomal abnormalities; and</w:t>
      </w:r>
    </w:p>
    <w:p w:rsidR="006E60A4" w:rsidRPr="00CC5339" w:rsidRDefault="006E60A4" w:rsidP="00D54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rPr>
          <w:szCs w:val="22"/>
        </w:rPr>
      </w:pPr>
    </w:p>
    <w:p w:rsidR="006E60A4" w:rsidRPr="00CC5339" w:rsidRDefault="006E60A4" w:rsidP="00D54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rPr>
          <w:szCs w:val="22"/>
        </w:rPr>
      </w:pPr>
      <w:r w:rsidRPr="00CC5339">
        <w:rPr>
          <w:szCs w:val="22"/>
        </w:rPr>
        <w:t xml:space="preserve">Whereas, although a child born with an omphalocele </w:t>
      </w:r>
      <w:r w:rsidR="007E75BC">
        <w:rPr>
          <w:szCs w:val="22"/>
        </w:rPr>
        <w:t xml:space="preserve">and their parents </w:t>
      </w:r>
      <w:r w:rsidRPr="00CC5339">
        <w:rPr>
          <w:szCs w:val="22"/>
        </w:rPr>
        <w:t xml:space="preserve">may face </w:t>
      </w:r>
      <w:r w:rsidR="00577406">
        <w:rPr>
          <w:szCs w:val="22"/>
        </w:rPr>
        <w:t>numerous</w:t>
      </w:r>
      <w:r w:rsidRPr="00CC5339">
        <w:rPr>
          <w:szCs w:val="22"/>
        </w:rPr>
        <w:t xml:space="preserve"> challenges, many babies who are born with an omphalocele survive and lead happy, healthy, and productive lives; and</w:t>
      </w:r>
    </w:p>
    <w:p w:rsidR="006E60A4" w:rsidRPr="00CC5339" w:rsidRDefault="006E60A4" w:rsidP="00D54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rPr>
          <w:szCs w:val="22"/>
        </w:rPr>
      </w:pPr>
    </w:p>
    <w:p w:rsidR="006E60A4" w:rsidRPr="00CC5339" w:rsidRDefault="006E60A4" w:rsidP="00D54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rPr>
          <w:szCs w:val="22"/>
        </w:rPr>
      </w:pPr>
      <w:r w:rsidRPr="00CC5339">
        <w:rPr>
          <w:szCs w:val="22"/>
        </w:rPr>
        <w:t>Whereas, Moth</w:t>
      </w:r>
      <w:r w:rsidR="00577406">
        <w:rPr>
          <w:szCs w:val="22"/>
        </w:rPr>
        <w:t>ers of Omphaloceles (MOOs) is an organization</w:t>
      </w:r>
      <w:r w:rsidRPr="00CC5339">
        <w:rPr>
          <w:szCs w:val="22"/>
        </w:rPr>
        <w:t xml:space="preserve"> of parents from around the world</w:t>
      </w:r>
      <w:r w:rsidR="00577406">
        <w:rPr>
          <w:szCs w:val="22"/>
        </w:rPr>
        <w:t>,</w:t>
      </w:r>
      <w:r w:rsidRPr="00CC5339">
        <w:rPr>
          <w:szCs w:val="22"/>
        </w:rPr>
        <w:t xml:space="preserve"> created to provide hope, support, and information to families with babies diagnosed with an omphalocele; and </w:t>
      </w:r>
    </w:p>
    <w:p w:rsidR="00CC5339" w:rsidRPr="00CC5339" w:rsidRDefault="00CC5339" w:rsidP="00D54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rPr>
          <w:szCs w:val="22"/>
        </w:rPr>
      </w:pPr>
    </w:p>
    <w:p w:rsidR="00E40F25" w:rsidRDefault="00CC5339" w:rsidP="00D54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</w:pPr>
      <w:r w:rsidRPr="00CC5339">
        <w:rPr>
          <w:szCs w:val="22"/>
        </w:rPr>
        <w:t>Whereas, the members of the South Carolina General Assembly commend the Mothers of Omphaloceles for their selfless efforts to advocate</w:t>
      </w:r>
      <w:r w:rsidR="007E75BC">
        <w:rPr>
          <w:szCs w:val="22"/>
        </w:rPr>
        <w:t xml:space="preserve"> and</w:t>
      </w:r>
      <w:r w:rsidRPr="00CC5339">
        <w:rPr>
          <w:szCs w:val="22"/>
        </w:rPr>
        <w:t xml:space="preserve"> care</w:t>
      </w:r>
      <w:r w:rsidR="007E75BC">
        <w:rPr>
          <w:szCs w:val="22"/>
        </w:rPr>
        <w:t xml:space="preserve"> for</w:t>
      </w:r>
      <w:r w:rsidRPr="00CC5339">
        <w:rPr>
          <w:szCs w:val="22"/>
        </w:rPr>
        <w:t xml:space="preserve"> their children</w:t>
      </w:r>
      <w:r w:rsidR="00E40F25" w:rsidRPr="00CC5339">
        <w:rPr>
          <w:szCs w:val="22"/>
        </w:rPr>
        <w:t xml:space="preserve">.  Now, therefore, </w:t>
      </w:r>
    </w:p>
    <w:p w:rsidR="00E40F25" w:rsidRDefault="00E40F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F25" w:rsidRDefault="00E40F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40F25" w:rsidRDefault="00E40F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F25" w:rsidRDefault="00E40F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B20C0">
        <w:t xml:space="preserve"> the members of the South Carolina General Assembly, by this resolution, </w:t>
      </w:r>
      <w:r w:rsidR="00CC5339">
        <w:t xml:space="preserve">declare January 31, 2018, as Omphalocele Awareness Day in South Carolina </w:t>
      </w:r>
      <w:r w:rsidR="00CC5339" w:rsidRPr="0046287A">
        <w:rPr>
          <w:color w:val="000000" w:themeColor="text1"/>
          <w:u w:color="000000" w:themeColor="text1"/>
        </w:rPr>
        <w:t xml:space="preserve">and encourage all </w:t>
      </w:r>
      <w:r w:rsidR="00CC5339">
        <w:rPr>
          <w:color w:val="000000" w:themeColor="text1"/>
          <w:u w:color="000000" w:themeColor="text1"/>
        </w:rPr>
        <w:t>S</w:t>
      </w:r>
      <w:r w:rsidR="00CC5339" w:rsidRPr="0046287A">
        <w:rPr>
          <w:color w:val="000000" w:themeColor="text1"/>
          <w:u w:color="000000" w:themeColor="text1"/>
        </w:rPr>
        <w:t xml:space="preserve">outh </w:t>
      </w:r>
      <w:r w:rsidR="00CC5339">
        <w:rPr>
          <w:color w:val="000000" w:themeColor="text1"/>
          <w:u w:color="000000" w:themeColor="text1"/>
        </w:rPr>
        <w:t>C</w:t>
      </w:r>
      <w:r w:rsidR="00CC5339" w:rsidRPr="0046287A">
        <w:rPr>
          <w:color w:val="000000" w:themeColor="text1"/>
          <w:u w:color="000000" w:themeColor="text1"/>
        </w:rPr>
        <w:t xml:space="preserve">arolinians to learn more about </w:t>
      </w:r>
      <w:r w:rsidR="00CC5339">
        <w:t>omphalocele</w:t>
      </w:r>
      <w:r w:rsidR="00CC5339" w:rsidRPr="0046287A">
        <w:rPr>
          <w:color w:val="000000" w:themeColor="text1"/>
          <w:u w:color="000000" w:themeColor="text1"/>
        </w:rPr>
        <w:t xml:space="preserve"> and </w:t>
      </w:r>
      <w:r w:rsidR="00577406">
        <w:rPr>
          <w:color w:val="000000" w:themeColor="text1"/>
          <w:u w:color="000000" w:themeColor="text1"/>
        </w:rPr>
        <w:t xml:space="preserve">more about </w:t>
      </w:r>
      <w:r w:rsidR="00CC5339">
        <w:rPr>
          <w:color w:val="000000" w:themeColor="text1"/>
          <w:u w:color="000000" w:themeColor="text1"/>
        </w:rPr>
        <w:t>how</w:t>
      </w:r>
      <w:r w:rsidR="00CC5339" w:rsidRPr="0046287A">
        <w:rPr>
          <w:color w:val="000000" w:themeColor="text1"/>
          <w:u w:color="000000" w:themeColor="text1"/>
        </w:rPr>
        <w:t xml:space="preserve"> they can support </w:t>
      </w:r>
      <w:r w:rsidR="00CC5339">
        <w:t>omphalocele</w:t>
      </w:r>
      <w:r w:rsidR="00CC5339" w:rsidRPr="0046287A">
        <w:rPr>
          <w:color w:val="000000" w:themeColor="text1"/>
          <w:u w:color="000000" w:themeColor="text1"/>
        </w:rPr>
        <w:t xml:space="preserve"> patients and their families</w:t>
      </w:r>
      <w:r w:rsidR="00CC5339">
        <w:rPr>
          <w:color w:val="000000" w:themeColor="text1"/>
          <w:u w:color="000000" w:themeColor="text1"/>
        </w:rPr>
        <w:t>.</w:t>
      </w:r>
    </w:p>
    <w:p w:rsidR="004E6C4C" w:rsidRDefault="0057740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44E3" w:rsidRDefault="00D544E3" w:rsidP="00D544E3">
      <w:pPr>
        <w:suppressAutoHyphens/>
      </w:pPr>
    </w:p>
    <w:sectPr w:rsidR="00D544E3" w:rsidSect="00D544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339" w:rsidRDefault="00CC5339" w:rsidP="009F0C77">
      <w:r>
        <w:separator/>
      </w:r>
    </w:p>
  </w:endnote>
  <w:endnote w:type="continuationSeparator" w:id="0">
    <w:p w:rsidR="00CC5339" w:rsidRDefault="00CC53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4FAA5D8-07B5-4F14-8CF1-FBF8760F0996}"/>
    <w:embedBold r:id="rId2" w:fontKey="{B160B763-7404-44C9-B759-2BB58CD2FF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5C8578-C8B5-4854-99F3-B6D0D05D049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574BEC4-1078-4A40-8BDD-9F2DDA5ED7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DCCC40-3B63-48E7-92FB-D23BAF32CC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C4C" w:rsidRPr="00D544E3" w:rsidRDefault="00D544E3" w:rsidP="00D544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339" w:rsidRDefault="00CC5339" w:rsidP="009F0C77">
      <w:r>
        <w:separator/>
      </w:r>
    </w:p>
  </w:footnote>
  <w:footnote w:type="continuationSeparator" w:id="0">
    <w:p w:rsidR="00CC5339" w:rsidRDefault="00CC53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85CM18"/>
    <w:docVar w:name="CoverBillType" w:val="c"/>
    <w:docVar w:name="DocPath" w:val="L:\Council\bills\GM\25085CM18.DOCX"/>
    <w:docVar w:name="dvBillNumber" w:val="92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40F25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5A85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E6C4C"/>
    <w:rsid w:val="00511EE9"/>
    <w:rsid w:val="00521E00"/>
    <w:rsid w:val="00577406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60A4"/>
    <w:rsid w:val="006F3F76"/>
    <w:rsid w:val="00753C04"/>
    <w:rsid w:val="00756946"/>
    <w:rsid w:val="00757F80"/>
    <w:rsid w:val="00771EEC"/>
    <w:rsid w:val="007838F0"/>
    <w:rsid w:val="00786819"/>
    <w:rsid w:val="007A325A"/>
    <w:rsid w:val="007C3099"/>
    <w:rsid w:val="007E72BE"/>
    <w:rsid w:val="007E75BC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5339"/>
    <w:rsid w:val="00CC6B7B"/>
    <w:rsid w:val="00CD3619"/>
    <w:rsid w:val="00CF4447"/>
    <w:rsid w:val="00D239F9"/>
    <w:rsid w:val="00D24C61"/>
    <w:rsid w:val="00D405E7"/>
    <w:rsid w:val="00D40DD2"/>
    <w:rsid w:val="00D41D56"/>
    <w:rsid w:val="00D544E3"/>
    <w:rsid w:val="00D6260D"/>
    <w:rsid w:val="00D6662B"/>
    <w:rsid w:val="00D95E2F"/>
    <w:rsid w:val="00D970A9"/>
    <w:rsid w:val="00DB20C0"/>
    <w:rsid w:val="00DB3AC0"/>
    <w:rsid w:val="00DC6813"/>
    <w:rsid w:val="00DE68F0"/>
    <w:rsid w:val="00DF3845"/>
    <w:rsid w:val="00DF7E17"/>
    <w:rsid w:val="00E40F25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A712DE-7D1F-441B-8D53-B190C050E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5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5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49569-BB8D-4041-8BD8-E51983758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1</Pages>
  <Words>303</Words>
  <Characters>1622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923 Text of Previous Version (Jan. 23, 2018) - South Carolina Legislature Online</dc:title>
  <dc:subject/>
  <dc:creator>Gail Pinckney Moore</dc:creator>
  <cp:keywords/>
  <dc:description/>
  <cp:lastModifiedBy>S Volk</cp:lastModifiedBy>
  <cp:revision>2</cp:revision>
  <cp:lastPrinted>2018-01-23T16:13:00Z</cp:lastPrinted>
  <dcterms:created xsi:type="dcterms:W3CDTF">2018-01-23T20:58:00Z</dcterms:created>
  <dcterms:modified xsi:type="dcterms:W3CDTF">2018-01-23T20:58:00Z</dcterms:modified>
</cp:coreProperties>
</file>