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C23" w:rsidRPr="00522CE0" w:rsidRDefault="00711C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11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B6AD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94B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SERGEANT DAR SHAW UPON THE </w:t>
      </w:r>
      <w:r w:rsidR="00C60BB7">
        <w:rPr>
          <w:rFonts w:eastAsia="Times New Roman"/>
        </w:rPr>
        <w:t>OCCASION OF HIS RETIREMENT</w:t>
      </w:r>
      <w:r>
        <w:rPr>
          <w:rFonts w:eastAsia="Times New Roman"/>
        </w:rPr>
        <w:t>, TO COMMEND HIM FOR HIS NINETEEN AND ONE-HALF YEARS OF PUBLIC SERVICE</w:t>
      </w:r>
      <w:r w:rsidR="00C60BB7">
        <w:rPr>
          <w:rFonts w:eastAsia="Times New Roman"/>
        </w:rPr>
        <w:t xml:space="preserve"> WITH THE GREENVILLE COUNTY FORENSICS DEPARTMENT</w:t>
      </w:r>
      <w:r w:rsidR="00516866">
        <w:rPr>
          <w:rFonts w:eastAsia="Times New Roman"/>
        </w:rPr>
        <w:t>’S</w:t>
      </w:r>
      <w:r w:rsidR="00C60BB7">
        <w:rPr>
          <w:rFonts w:eastAsia="Times New Roman"/>
        </w:rPr>
        <w:t xml:space="preserve"> CRIME SCENE UNIT</w:t>
      </w:r>
      <w:r>
        <w:rPr>
          <w:rFonts w:eastAsia="Times New Roman"/>
        </w:rPr>
        <w:t>, AND TO WISH HIM CONTINUED SUCCESS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1169F" w:rsidRDefault="00C1169F" w:rsidP="00C11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Sergeant </w:t>
      </w:r>
      <w:r w:rsidR="00516866">
        <w:rPr>
          <w:rFonts w:eastAsia="Times New Roman"/>
        </w:rPr>
        <w:t xml:space="preserve">Dar </w:t>
      </w:r>
      <w:r>
        <w:rPr>
          <w:rFonts w:eastAsia="Times New Roman"/>
        </w:rPr>
        <w:t xml:space="preserve">Shaw </w:t>
      </w:r>
      <w:r w:rsidR="00C60BB7">
        <w:rPr>
          <w:rFonts w:eastAsia="Times New Roman"/>
        </w:rPr>
        <w:t>served twenty-one years with</w:t>
      </w:r>
      <w:r w:rsidR="00640F80">
        <w:rPr>
          <w:rFonts w:eastAsia="Times New Roman"/>
        </w:rPr>
        <w:t xml:space="preserve"> the Blair Police Department in Blair, Nebraska</w:t>
      </w:r>
      <w:r w:rsidR="00C60BB7">
        <w:rPr>
          <w:rFonts w:eastAsia="Times New Roman"/>
        </w:rPr>
        <w:t xml:space="preserve"> before joining Greenville County’s Forensics Department, where h</w:t>
      </w:r>
      <w:r w:rsidR="00640F80">
        <w:rPr>
          <w:rFonts w:eastAsia="Times New Roman"/>
        </w:rPr>
        <w:t xml:space="preserve">e has served as a Sergeant </w:t>
      </w:r>
      <w:r w:rsidR="00494B9E">
        <w:rPr>
          <w:rFonts w:eastAsia="Times New Roman"/>
        </w:rPr>
        <w:t>in the Crime Scene Unit</w:t>
      </w:r>
      <w:r w:rsidR="00640F80">
        <w:rPr>
          <w:rFonts w:eastAsia="Times New Roman"/>
        </w:rPr>
        <w:t xml:space="preserve"> for eighteen years</w:t>
      </w:r>
      <w:r>
        <w:rPr>
          <w:rFonts w:eastAsia="Times New Roman"/>
        </w:rPr>
        <w:t>; and</w:t>
      </w:r>
    </w:p>
    <w:p w:rsidR="00C1169F" w:rsidRDefault="00C116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169F" w:rsidRDefault="00C1169F" w:rsidP="00C11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Sergeant Shaw has been married for forty-four years to his wife Joanne, and they have one daughter, Lynde.</w:t>
      </w:r>
      <w:r w:rsidR="00640F80">
        <w:rPr>
          <w:rFonts w:eastAsia="Times New Roman"/>
        </w:rPr>
        <w:t xml:space="preserve"> They’ve fostered more than ten children over the years while living in Nebraska</w:t>
      </w:r>
      <w:r>
        <w:rPr>
          <w:rFonts w:eastAsia="Times New Roman"/>
        </w:rPr>
        <w:t>; and</w:t>
      </w:r>
    </w:p>
    <w:p w:rsidR="00C1169F" w:rsidRDefault="00C1169F" w:rsidP="00C11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6AD6" w:rsidRDefault="009B6A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1169F">
        <w:rPr>
          <w:rFonts w:eastAsia="Times New Roman"/>
        </w:rPr>
        <w:t>the members of the South Carolina Senate are grateful for the dedication that Sergeant Dar Shaw has shown in serving the people and the State of South Carolina</w:t>
      </w:r>
      <w:r>
        <w:rPr>
          <w:rFonts w:eastAsia="Times New Roman"/>
        </w:rPr>
        <w:t>.  Now, therefore,</w:t>
      </w:r>
    </w:p>
    <w:p w:rsidR="009B6AD6" w:rsidRDefault="009B6A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6AD6" w:rsidRDefault="009B6A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B6AD6" w:rsidRDefault="009B6A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6AD6" w:rsidRDefault="009B6A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1169F">
        <w:rPr>
          <w:rFonts w:eastAsia="Times New Roman"/>
        </w:rPr>
        <w:t>the members of the South Carolina Senate, by this resolution, congratulate Sergeant Dar Shaw upon the occasion of his retirement, commend him for his nineteen and one-half years of</w:t>
      </w:r>
      <w:r w:rsidR="00494B9E">
        <w:rPr>
          <w:rFonts w:eastAsia="Times New Roman"/>
        </w:rPr>
        <w:t xml:space="preserve"> public</w:t>
      </w:r>
      <w:r w:rsidR="00C1169F">
        <w:rPr>
          <w:rFonts w:eastAsia="Times New Roman"/>
        </w:rPr>
        <w:t xml:space="preserve"> service</w:t>
      </w:r>
      <w:r w:rsidR="00C60BB7">
        <w:rPr>
          <w:rFonts w:eastAsia="Times New Roman"/>
        </w:rPr>
        <w:t xml:space="preserve"> with the Greenville County Forensics Department</w:t>
      </w:r>
      <w:r w:rsidR="00516866">
        <w:rPr>
          <w:rFonts w:eastAsia="Times New Roman"/>
        </w:rPr>
        <w:t>’s</w:t>
      </w:r>
      <w:r w:rsidR="00C60BB7">
        <w:rPr>
          <w:rFonts w:eastAsia="Times New Roman"/>
        </w:rPr>
        <w:t xml:space="preserve"> Crime Scene Unit</w:t>
      </w:r>
      <w:r w:rsidR="00C1169F">
        <w:rPr>
          <w:rFonts w:eastAsia="Times New Roman"/>
        </w:rPr>
        <w:t>, and wish him continued success in all his future endeavors</w:t>
      </w:r>
      <w:r>
        <w:rPr>
          <w:rFonts w:eastAsia="Times New Roman"/>
        </w:rPr>
        <w:t>.</w:t>
      </w:r>
    </w:p>
    <w:p w:rsidR="009B6AD6" w:rsidRDefault="009B6A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6AD6" w:rsidRPr="00522CE0" w:rsidRDefault="009B6A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1169F">
        <w:rPr>
          <w:rFonts w:eastAsia="Times New Roman"/>
        </w:rPr>
        <w:t>Sergeant Dar Shaw</w:t>
      </w:r>
      <w:r>
        <w:rPr>
          <w:rFonts w:eastAsia="Times New Roman"/>
        </w:rPr>
        <w:t>.</w:t>
      </w:r>
    </w:p>
    <w:p w:rsidR="00212C5B" w:rsidRDefault="003A448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11C23" w:rsidRDefault="00711C23" w:rsidP="00711C23">
      <w:pPr>
        <w:suppressAutoHyphens/>
        <w:jc w:val="both"/>
        <w:rPr>
          <w:rFonts w:eastAsia="Times New Roman"/>
        </w:rPr>
      </w:pPr>
    </w:p>
    <w:sectPr w:rsidR="00711C23" w:rsidSect="00711C2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866" w:rsidRDefault="00516866" w:rsidP="00522CE0">
      <w:r>
        <w:separator/>
      </w:r>
    </w:p>
  </w:endnote>
  <w:endnote w:type="continuationSeparator" w:id="0">
    <w:p w:rsidR="00516866" w:rsidRDefault="005168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21374B-EA93-454E-B45B-EC46FF2CCEA5}"/>
    <w:embedBold r:id="rId2" w:fontKey="{77518C53-124E-4D55-A5D0-06992ACE27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F392EE-DC45-4BE8-B263-ECF98F12BC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88C932-61E1-4FB4-944A-523A74B649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C5B" w:rsidRPr="00711C23" w:rsidRDefault="00711C23" w:rsidP="00711C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866" w:rsidRDefault="00516866" w:rsidP="00522CE0">
      <w:r>
        <w:separator/>
      </w:r>
    </w:p>
  </w:footnote>
  <w:footnote w:type="continuationSeparator" w:id="0">
    <w:p w:rsidR="00516866" w:rsidRDefault="005168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SGT .KMM.TDC"/>
    <w:docVar w:name="CoverAttorneyInitials" w:val="KMM"/>
    <w:docVar w:name="CoverAttorneyLastName" w:val="Moffitt"/>
    <w:docVar w:name="CoverBillType" w:val="r"/>
    <w:docVar w:name="CoverSenator" w:val="TDC"/>
    <w:docVar w:name="dvBillNumber" w:val="942"/>
    <w:docVar w:name="dvBillNumberPrefix" w:val="S. "/>
    <w:docVar w:name="dvOriginalBody" w:val="Senate"/>
    <w:docVar w:name="fulldraftpath" w:val="L:\S-RES\TDC\014SGT .KMM.TDC.DOCX"/>
    <w:docVar w:name="NameofBody" w:val="S"/>
    <w:docVar w:name="vgroup2" w:val="S-RES"/>
  </w:docVars>
  <w:rsids>
    <w:rsidRoot w:val="009B6AD6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2C5B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A4480"/>
    <w:rsid w:val="003D6E2B"/>
    <w:rsid w:val="003E7597"/>
    <w:rsid w:val="00413EBF"/>
    <w:rsid w:val="00417BA1"/>
    <w:rsid w:val="0044020F"/>
    <w:rsid w:val="00450668"/>
    <w:rsid w:val="00454138"/>
    <w:rsid w:val="004813A2"/>
    <w:rsid w:val="00494B9E"/>
    <w:rsid w:val="004952FA"/>
    <w:rsid w:val="004B6A22"/>
    <w:rsid w:val="004D7F37"/>
    <w:rsid w:val="00516866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0F80"/>
    <w:rsid w:val="006A1802"/>
    <w:rsid w:val="006C0CBB"/>
    <w:rsid w:val="006C74EA"/>
    <w:rsid w:val="00711C23"/>
    <w:rsid w:val="00720D40"/>
    <w:rsid w:val="007318D4"/>
    <w:rsid w:val="00765784"/>
    <w:rsid w:val="007679CB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6AD6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1169F"/>
    <w:rsid w:val="00C45366"/>
    <w:rsid w:val="00C57023"/>
    <w:rsid w:val="00C60BB7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77E4"/>
    <w:rsid w:val="00D73BC3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0BA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7A07DC3-3BC1-4F30-AE54-9E32DE93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77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9D5748DF.dotm</Template>
  <TotalTime>0</TotalTime>
  <Pages>1</Pages>
  <Words>222</Words>
  <Characters>1158</Characters>
  <Application>Microsoft Office Word</Application>
  <DocSecurity>0</DocSecurity>
  <Lines>41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942 Text of Previous Version (Jan. 30,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2018-01-30T19:48:00Z</dcterms:created>
  <dcterms:modified xsi:type="dcterms:W3CDTF">2018-01-30T19:48:00Z</dcterms:modified>
</cp:coreProperties>
</file>