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CA9" w:rsidRPr="00522CE0" w:rsidRDefault="00C10C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10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27BC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F7D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ALLOW A COUNTY WHERE ITS ONE PERCENT SALES AND USE TAX FOR CAPITAL PROJECTS WILL EXPIRE </w:t>
      </w:r>
      <w:r w:rsidR="001863F3">
        <w:rPr>
          <w:rFonts w:eastAsia="Times New Roman"/>
        </w:rPr>
        <w:t>UNLESS APPROVED IN A</w:t>
      </w:r>
      <w:r>
        <w:rPr>
          <w:rFonts w:eastAsia="Times New Roman"/>
        </w:rPr>
        <w:t xml:space="preserve"> 2019</w:t>
      </w:r>
      <w:r w:rsidR="001863F3">
        <w:rPr>
          <w:rFonts w:eastAsia="Times New Roman"/>
        </w:rPr>
        <w:t xml:space="preserve"> REFERENDUM</w:t>
      </w:r>
      <w:r>
        <w:rPr>
          <w:rFonts w:eastAsia="Times New Roman"/>
        </w:rPr>
        <w:t xml:space="preserve"> TO HOLD A REFERENDUM TO REIMPOSE THE TAX IN 2018.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227BC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227BC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7BC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F7D35">
        <w:rPr>
          <w:rFonts w:eastAsia="Times New Roman"/>
        </w:rPr>
        <w:t>A county that has imposed a one percent sales and use tax pursuant to Article 3, Chapter 10, Title 4 of the 1976 Code, relating to the Capital Project Sales Tax Act, the approval for the imposition of which will expire unless approved in a 2019 referendum, may instead hold a referendum on the question of reimpostion of the one percent sales and use tax in 2018 at the time of the general election.</w:t>
      </w:r>
    </w:p>
    <w:p w:rsidR="003227BC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7BC" w:rsidRPr="00522CE0" w:rsidRDefault="003227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F7D3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DA3EF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10CA9" w:rsidRDefault="00C10CA9" w:rsidP="00C10CA9">
      <w:pPr>
        <w:suppressAutoHyphens/>
        <w:jc w:val="both"/>
        <w:rPr>
          <w:rFonts w:eastAsia="Times New Roman"/>
        </w:rPr>
      </w:pPr>
    </w:p>
    <w:sectPr w:rsidR="00C10CA9" w:rsidSect="00C10CA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D35" w:rsidRDefault="003F7D35" w:rsidP="00522CE0">
      <w:r>
        <w:separator/>
      </w:r>
    </w:p>
  </w:endnote>
  <w:endnote w:type="continuationSeparator" w:id="0">
    <w:p w:rsidR="003F7D35" w:rsidRDefault="003F7D3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5EEA6A-6B4B-4A84-A3CD-5F056A07C296}"/>
    <w:embedBold r:id="rId2" w:fontKey="{1760EC02-F1A0-40D2-9F23-D5954AF34E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3FF9FD-EE13-428D-A577-4B7DB7D455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A2CA92-C320-4A67-9457-8003AF0196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EF6" w:rsidRPr="00C10CA9" w:rsidRDefault="00C10CA9" w:rsidP="00C10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D35" w:rsidRDefault="003F7D35" w:rsidP="00522CE0">
      <w:r>
        <w:separator/>
      </w:r>
    </w:p>
  </w:footnote>
  <w:footnote w:type="continuationSeparator" w:id="0">
    <w:p w:rsidR="003F7D35" w:rsidRDefault="003F7D3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API.KMM.CBH"/>
    <w:docVar w:name="CoverAttorneyInitials" w:val="KMM"/>
    <w:docVar w:name="CoverAttorneyLastName" w:val="Moffitt"/>
    <w:docVar w:name="CoverBillType" w:val="j"/>
    <w:docVar w:name="CoverSenator" w:val="CBH"/>
    <w:docVar w:name="dvBillNumber" w:val="984"/>
    <w:docVar w:name="dvBillNumberPrefix" w:val="S. "/>
    <w:docVar w:name="dvOriginalBody" w:val="Senate"/>
    <w:docVar w:name="fulldraftpath" w:val="L:\S-RES\CBH\007CAPI.KMM.CBH.DOCX"/>
    <w:docVar w:name="NameofBody" w:val="S"/>
    <w:docVar w:name="vgroup2" w:val="S-RES"/>
  </w:docVars>
  <w:rsids>
    <w:rsidRoot w:val="003227BC"/>
    <w:rsid w:val="00042AC1"/>
    <w:rsid w:val="00046516"/>
    <w:rsid w:val="00072458"/>
    <w:rsid w:val="0007601D"/>
    <w:rsid w:val="000B0720"/>
    <w:rsid w:val="000B5EAF"/>
    <w:rsid w:val="001315B2"/>
    <w:rsid w:val="00170561"/>
    <w:rsid w:val="001863F3"/>
    <w:rsid w:val="00186AC9"/>
    <w:rsid w:val="00186C5C"/>
    <w:rsid w:val="00197DF1"/>
    <w:rsid w:val="001B3DD9"/>
    <w:rsid w:val="001B7E5D"/>
    <w:rsid w:val="001D3BAC"/>
    <w:rsid w:val="00213F46"/>
    <w:rsid w:val="00216025"/>
    <w:rsid w:val="00245C4E"/>
    <w:rsid w:val="002C1321"/>
    <w:rsid w:val="002C2031"/>
    <w:rsid w:val="002C5896"/>
    <w:rsid w:val="002D3BED"/>
    <w:rsid w:val="00307C2B"/>
    <w:rsid w:val="00315D04"/>
    <w:rsid w:val="003227BC"/>
    <w:rsid w:val="00383247"/>
    <w:rsid w:val="003D6E2B"/>
    <w:rsid w:val="003E7597"/>
    <w:rsid w:val="003F7D35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07B20"/>
    <w:rsid w:val="008314D2"/>
    <w:rsid w:val="00870F6F"/>
    <w:rsid w:val="008B2F42"/>
    <w:rsid w:val="008C3697"/>
    <w:rsid w:val="008E185F"/>
    <w:rsid w:val="008F023B"/>
    <w:rsid w:val="00904E16"/>
    <w:rsid w:val="00910633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4774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0CA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3EF6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C8A8944-3255-4735-BC3D-11E6B960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1</Pages>
  <Words>139</Words>
  <Characters>628</Characters>
  <Application>Microsoft Office Word</Application>
  <DocSecurity>0</DocSecurity>
  <Lines>29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984 Text of Previous Version (Feb. 8, 2018) - South Carolina Legislature Online</dc:title>
  <dc:subject/>
  <dc:creator>%USERNAME%</dc:creator>
  <cp:keywords/>
  <dc:description/>
  <cp:lastModifiedBy>S Volk</cp:lastModifiedBy>
  <cp:revision>2</cp:revision>
  <dcterms:created xsi:type="dcterms:W3CDTF">2018-02-08T17:06:00Z</dcterms:created>
  <dcterms:modified xsi:type="dcterms:W3CDTF">2018-02-08T17:06:00Z</dcterms:modified>
</cp:coreProperties>
</file>