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FD6" w:rsidRDefault="00E86F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86FD6" w:rsidRDefault="00E86F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E86FD6" w:rsidRDefault="00E86F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FD6" w:rsidRPr="00E86FD6" w:rsidRDefault="00E86FD6" w:rsidP="00E86FD6">
      <w:pPr>
        <w:tabs>
          <w:tab w:val="right" w:pos="5933"/>
        </w:tabs>
        <w:suppressAutoHyphens/>
      </w:pPr>
      <w:r>
        <w:tab/>
      </w:r>
      <w:r>
        <w:rPr>
          <w:b/>
          <w:sz w:val="36"/>
        </w:rPr>
        <w:t>S. 997</w:t>
      </w:r>
    </w:p>
    <w:p w:rsidR="00E86FD6" w:rsidRDefault="00E86F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FD6"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1347">
        <w:t>Labor, Commerce and Industry Committee</w:t>
      </w:r>
    </w:p>
    <w:p w:rsidR="00E86FD6" w:rsidRDefault="00E86F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FD6" w:rsidRDefault="00E86F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2/13/18--S.</w:t>
      </w:r>
    </w:p>
    <w:p w:rsidR="00E86FD6" w:rsidRDefault="00E86F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E86FD6" w:rsidRPr="00E86FD6"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6FD6" w:rsidRDefault="00E86F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FD6" w:rsidRDefault="00E86F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6FD6" w:rsidSect="00E86F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50BA" w:rsidRDefault="00DA5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5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92A9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5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REAL ESTATE APPRAISERS BOARD, DESIGNATED AS REGULATION DOCUMENT NUMBER 4766, PURSUANT TO THE PROVISIONS OF ARTICLE 1, CHAPTER 23, TITLE 1 OF THE 1976 CODE.</w:t>
      </w:r>
      <w:bookmarkEnd w:id="1"/>
    </w:p>
    <w:p w:rsidR="00B92A9E" w:rsidRDefault="00B9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9E" w:rsidRDefault="00B9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A9E" w:rsidRDefault="00B9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9E" w:rsidRDefault="00B9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Real Estate Appraisers Board, designated as Regulation Document Number 4766, and submitted to the General Assembly pursuant to the provisions of Article 1, Chapter 23, Title 1 of the 1976 Code, are approved.</w:t>
      </w:r>
    </w:p>
    <w:p w:rsidR="00B92A9E" w:rsidRDefault="00B9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A9E" w:rsidRDefault="00B9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257F">
        <w:t>2</w:t>
      </w:r>
      <w:r>
        <w:t>.</w:t>
      </w:r>
      <w:r>
        <w:tab/>
        <w:t>This joint resolution takes effect upon approval by the Governor.</w:t>
      </w:r>
    </w:p>
    <w:p w:rsidR="00B92A9E"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92A9E"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92A9E"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92A9E"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92A9E" w:rsidRPr="008752FA"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52FA">
        <w:t>The South Carolina Real Estate Appraisers Board proposes to: amend its regulations relating to appraisal experience, qualifications, appraisal categories, mass appraisals, apprentice and supervisor requirements, temporary practice, continuing education, and disciplinary actions; delete fees; add regulations for AMCs; and make editorial changes.</w:t>
      </w:r>
    </w:p>
    <w:p w:rsidR="00B92A9E" w:rsidRPr="008752FA"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A9E" w:rsidRPr="008752FA" w:rsidRDefault="00B92A9E" w:rsidP="00B9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52FA">
        <w:lastRenderedPageBreak/>
        <w:t xml:space="preserve">A Notice of Drafting was published in the </w:t>
      </w:r>
      <w:r w:rsidRPr="008752FA">
        <w:rPr>
          <w:i/>
        </w:rPr>
        <w:t>State Register</w:t>
      </w:r>
      <w:r w:rsidRPr="008752FA">
        <w:t xml:space="preserve"> on July 28, 2017.</w:t>
      </w:r>
    </w:p>
    <w:p w:rsidR="005829E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81943" w:rsidRDefault="00B81943" w:rsidP="00B81943">
      <w:pPr>
        <w:suppressAutoHyphens/>
      </w:pPr>
    </w:p>
    <w:sectPr w:rsidR="00B81943" w:rsidSect="00E86F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A9E" w:rsidRDefault="00B92A9E" w:rsidP="009F0C77">
      <w:r>
        <w:separator/>
      </w:r>
    </w:p>
  </w:endnote>
  <w:endnote w:type="continuationSeparator" w:id="0">
    <w:p w:rsidR="00B92A9E" w:rsidRDefault="00B92A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6CAE2D-814D-43E5-A668-5E92B6775167}"/>
    <w:embedBold r:id="rId2" w:fontKey="{64CEBBFB-BC8A-45C7-8C38-6B333D160083}"/>
    <w:embedItalic r:id="rId3" w:fontKey="{891F718E-A59E-4502-BE49-9700EB283BC0}"/>
  </w:font>
  <w:font w:name="Calibri">
    <w:panose1 w:val="020F0502020204030204"/>
    <w:charset w:val="00"/>
    <w:family w:val="swiss"/>
    <w:pitch w:val="variable"/>
    <w:sig w:usb0="E00002FF" w:usb1="4000ACFF" w:usb2="00000001" w:usb3="00000000" w:csb0="0000019F" w:csb1="00000000"/>
    <w:embedRegular r:id="rId4" w:fontKey="{E775F002-F102-444C-A012-39D8EDCFD521}"/>
  </w:font>
  <w:font w:name="Segoe UI">
    <w:panose1 w:val="020B0502040204020203"/>
    <w:charset w:val="00"/>
    <w:family w:val="swiss"/>
    <w:pitch w:val="variable"/>
    <w:sig w:usb0="E10022FF" w:usb1="C000E47F" w:usb2="00000029" w:usb3="00000000" w:csb0="000001DF" w:csb1="00000000"/>
    <w:embedRegular r:id="rId5" w:fontKey="{8F967F67-B41D-4C68-B9DF-78040108E1BA}"/>
  </w:font>
  <w:font w:name="Cambria">
    <w:panose1 w:val="02040503050406030204"/>
    <w:charset w:val="00"/>
    <w:family w:val="roman"/>
    <w:pitch w:val="variable"/>
    <w:sig w:usb0="E00002FF" w:usb1="400004FF" w:usb2="00000000" w:usb3="00000000" w:csb0="0000019F" w:csb1="00000000"/>
    <w:embedRegular r:id="rId6" w:fontKey="{FC89A409-9FEC-469D-8944-4BFFBE4F58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E7" w:rsidRPr="00DA50BA" w:rsidRDefault="00DA50BA" w:rsidP="00DA50BA">
    <w:pPr>
      <w:pStyle w:val="Footer"/>
      <w:tabs>
        <w:tab w:val="clear" w:pos="4680"/>
        <w:tab w:val="clear" w:pos="9360"/>
        <w:tab w:val="center" w:pos="2995"/>
      </w:tabs>
      <w:spacing w:before="120"/>
    </w:pPr>
    <w:r>
      <w:t>[997</w:t>
    </w:r>
    <w:r w:rsidR="00E86FD6">
      <w:t>-</w:t>
    </w:r>
    <w:r w:rsidR="00E86FD6">
      <w:fldChar w:fldCharType="begin"/>
    </w:r>
    <w:r w:rsidR="00E86FD6">
      <w:instrText xml:space="preserve"> PAGE  \* MERGEFORMAT </w:instrText>
    </w:r>
    <w:r w:rsidR="00E86FD6">
      <w:fldChar w:fldCharType="separate"/>
    </w:r>
    <w:r w:rsidR="00106B04">
      <w:rPr>
        <w:noProof/>
      </w:rPr>
      <w:t>1</w:t>
    </w:r>
    <w:r w:rsidR="00E86FD6">
      <w:fldChar w:fldCharType="end"/>
    </w:r>
    <w:r w:rsidR="00E86F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FD6" w:rsidRPr="00DA50BA" w:rsidRDefault="00E86FD6" w:rsidP="00DA50BA">
    <w:pPr>
      <w:pStyle w:val="Footer"/>
      <w:tabs>
        <w:tab w:val="clear" w:pos="4680"/>
        <w:tab w:val="clear" w:pos="9360"/>
        <w:tab w:val="center" w:pos="2995"/>
      </w:tabs>
      <w:spacing w:before="120"/>
    </w:pPr>
    <w:r>
      <w:t>[997]</w:t>
    </w:r>
    <w:r>
      <w:tab/>
    </w:r>
    <w:r>
      <w:fldChar w:fldCharType="begin"/>
    </w:r>
    <w:r>
      <w:instrText xml:space="preserve"> PAGE  \* MERGEFORMAT </w:instrText>
    </w:r>
    <w:r>
      <w:fldChar w:fldCharType="separate"/>
    </w:r>
    <w:r w:rsidR="00B819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A9E" w:rsidRDefault="00B92A9E" w:rsidP="009F0C77">
      <w:r>
        <w:separator/>
      </w:r>
    </w:p>
  </w:footnote>
  <w:footnote w:type="continuationSeparator" w:id="0">
    <w:p w:rsidR="00B92A9E" w:rsidRDefault="00B92A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5CZ18"/>
    <w:docVar w:name="CoverBillType" w:val="a"/>
    <w:docVar w:name="DocPath" w:val="L:\Council\bills\DBS\31455CZ18.DOCX"/>
    <w:docVar w:name="dvBillNumber" w:val="997"/>
    <w:docVar w:name="dvBillNumberPrefix" w:val="S. "/>
    <w:docVar w:name="dvOriginalBody" w:val="Senate"/>
    <w:docVar w:name="dvSteno" w:val="DBS"/>
    <w:docVar w:name="NameofBody" w:val="s"/>
    <w:docVar w:name="vGroup2" w:val="Council"/>
  </w:docVars>
  <w:rsids>
    <w:rsidRoot w:val="00B92A9E"/>
    <w:rsid w:val="000263D9"/>
    <w:rsid w:val="00026C9A"/>
    <w:rsid w:val="000965A1"/>
    <w:rsid w:val="000C487D"/>
    <w:rsid w:val="000E1785"/>
    <w:rsid w:val="000F39F2"/>
    <w:rsid w:val="001023A4"/>
    <w:rsid w:val="00106B0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29E7"/>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27BC"/>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1943"/>
    <w:rsid w:val="00B87AF8"/>
    <w:rsid w:val="00B92A9E"/>
    <w:rsid w:val="00B934F3"/>
    <w:rsid w:val="00BA257F"/>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50BA"/>
    <w:rsid w:val="00DB3AC0"/>
    <w:rsid w:val="00DC6813"/>
    <w:rsid w:val="00DE68F0"/>
    <w:rsid w:val="00DF3845"/>
    <w:rsid w:val="00DF7E17"/>
    <w:rsid w:val="00E86FD6"/>
    <w:rsid w:val="00EB00A2"/>
    <w:rsid w:val="00EB1BF3"/>
    <w:rsid w:val="00EF3EEE"/>
    <w:rsid w:val="00F149A7"/>
    <w:rsid w:val="00F50BAF"/>
    <w:rsid w:val="00F52C10"/>
    <w:rsid w:val="00F81FFD"/>
    <w:rsid w:val="00F85228"/>
    <w:rsid w:val="00F907F7"/>
    <w:rsid w:val="00FB2FA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60F233-563B-4C79-89DC-EDA7BA94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2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C958A-DFE5-4B9B-9E82-BD68D74F3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CA999386.dotm</Template>
  <TotalTime>0</TotalTime>
  <Pages>3</Pages>
  <Words>213</Words>
  <Characters>1205</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997 Text of Previous Version (Feb. 13, 2018) - South Carolina Legislature Online</dc:title>
  <dc:subject/>
  <dc:creator>DeirdreBrevardSmith</dc:creator>
  <cp:keywords/>
  <dc:description/>
  <cp:lastModifiedBy>Miriam Cook</cp:lastModifiedBy>
  <cp:revision>2</cp:revision>
  <cp:lastPrinted>2018-02-08T21:19:00Z</cp:lastPrinted>
  <dcterms:created xsi:type="dcterms:W3CDTF">2018-02-13T23:36:00Z</dcterms:created>
  <dcterms:modified xsi:type="dcterms:W3CDTF">2018-02-13T23:36:00Z</dcterms:modified>
</cp:coreProperties>
</file>