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55A" w:rsidRDefault="00B4555A" w:rsidP="00B4555A">
      <w:pPr>
        <w:widowControl w:val="0"/>
        <w:jc w:val="center"/>
      </w:pPr>
      <w:r w:rsidRPr="00B4555A">
        <w:rPr>
          <w:b/>
        </w:rPr>
        <w:t>South Carolina General Assembly</w:t>
      </w:r>
    </w:p>
    <w:p w:rsidR="00B4555A" w:rsidRDefault="00B4555A" w:rsidP="00B4555A">
      <w:pPr>
        <w:widowControl w:val="0"/>
        <w:jc w:val="center"/>
      </w:pPr>
      <w:r>
        <w:t>123rd Session, 2019-2020</w:t>
      </w:r>
    </w:p>
    <w:p w:rsidR="00B4555A" w:rsidRDefault="00B4555A" w:rsidP="00B4555A">
      <w:pPr>
        <w:widowControl w:val="0"/>
      </w:pPr>
    </w:p>
    <w:p w:rsidR="00B4555A" w:rsidRDefault="00B4555A" w:rsidP="00B4555A">
      <w:pPr>
        <w:widowControl w:val="0"/>
        <w:rPr>
          <w:b/>
        </w:rPr>
      </w:pPr>
      <w:r w:rsidRPr="00B4555A">
        <w:rPr>
          <w:b/>
        </w:rPr>
        <w:t>S.</w:t>
      </w:r>
      <w:r>
        <w:rPr>
          <w:b/>
        </w:rPr>
        <w:t xml:space="preserve"> </w:t>
      </w:r>
      <w:r w:rsidRPr="00B4555A">
        <w:rPr>
          <w:b/>
        </w:rPr>
        <w:t>1183</w:t>
      </w:r>
    </w:p>
    <w:p w:rsidR="00B4555A" w:rsidRDefault="00B4555A" w:rsidP="00B4555A">
      <w:pPr>
        <w:widowControl w:val="0"/>
        <w:rPr>
          <w:b/>
        </w:rPr>
      </w:pPr>
    </w:p>
    <w:p w:rsidR="00B4555A" w:rsidRDefault="00B4555A" w:rsidP="00B4555A">
      <w:pPr>
        <w:widowControl w:val="0"/>
      </w:pPr>
      <w:r w:rsidRPr="00B4555A">
        <w:rPr>
          <w:b/>
        </w:rPr>
        <w:t>STATUS INFORMATION</w:t>
      </w:r>
    </w:p>
    <w:p w:rsidR="00B4555A" w:rsidRDefault="00B4555A" w:rsidP="00B4555A">
      <w:pPr>
        <w:widowControl w:val="0"/>
      </w:pPr>
    </w:p>
    <w:p w:rsidR="00B4555A" w:rsidRDefault="00B4555A" w:rsidP="00B4555A">
      <w:pPr>
        <w:widowControl w:val="0"/>
      </w:pPr>
      <w:r>
        <w:t>Senate Resolution</w:t>
      </w:r>
    </w:p>
    <w:p w:rsidR="00B4555A" w:rsidRDefault="00B4555A" w:rsidP="00B4555A">
      <w:pPr>
        <w:widowControl w:val="0"/>
      </w:pPr>
      <w:r>
        <w:t>Sponsors: Senator Cromer</w:t>
      </w:r>
    </w:p>
    <w:p w:rsidR="00B4555A" w:rsidRDefault="00B4555A" w:rsidP="00B4555A">
      <w:pPr>
        <w:widowControl w:val="0"/>
      </w:pPr>
      <w:r>
        <w:t>Document Path: l:\s-res\rwc\009new .sp.rwc.docx</w:t>
      </w:r>
    </w:p>
    <w:p w:rsidR="00B4555A" w:rsidRDefault="00B4555A" w:rsidP="00B4555A">
      <w:pPr>
        <w:widowControl w:val="0"/>
      </w:pPr>
    </w:p>
    <w:p w:rsidR="00B4555A" w:rsidRDefault="00B4555A" w:rsidP="00B4555A">
      <w:pPr>
        <w:widowControl w:val="0"/>
      </w:pPr>
      <w:r>
        <w:t>Introduced in the Senate on March 19, 2020</w:t>
      </w:r>
    </w:p>
    <w:p w:rsidR="00B4555A" w:rsidRDefault="00B4555A" w:rsidP="00B4555A">
      <w:pPr>
        <w:widowControl w:val="0"/>
      </w:pPr>
      <w:r>
        <w:t>Adopted by the Senate on March 19, 2020</w:t>
      </w:r>
    </w:p>
    <w:p w:rsidR="00B4555A" w:rsidRDefault="00B4555A" w:rsidP="00B4555A">
      <w:pPr>
        <w:widowControl w:val="0"/>
      </w:pPr>
    </w:p>
    <w:p w:rsidR="00B4555A" w:rsidRDefault="004E5FA0" w:rsidP="00B4555A">
      <w:pPr>
        <w:widowControl w:val="0"/>
      </w:pPr>
      <w:r>
        <w:t>Summary: New Hope United Methodist Church</w:t>
      </w:r>
    </w:p>
    <w:p w:rsidR="00B4555A" w:rsidRDefault="00B4555A" w:rsidP="00B4555A">
      <w:pPr>
        <w:widowControl w:val="0"/>
      </w:pPr>
    </w:p>
    <w:p w:rsidR="00B4555A" w:rsidRDefault="00B4555A" w:rsidP="00B4555A">
      <w:pPr>
        <w:widowControl w:val="0"/>
      </w:pPr>
    </w:p>
    <w:p w:rsidR="00B4555A" w:rsidRDefault="00B4555A" w:rsidP="00B4555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4555A">
        <w:rPr>
          <w:b/>
        </w:rPr>
        <w:t>HISTORY OF LEGISLATIVE ACTIONS</w:t>
      </w:r>
    </w:p>
    <w:p w:rsidR="00B4555A" w:rsidRDefault="00B4555A" w:rsidP="00B4555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4555A" w:rsidRPr="00B4555A" w:rsidRDefault="00B4555A" w:rsidP="00B4555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4555A">
        <w:rPr>
          <w:u w:val="single"/>
        </w:rPr>
        <w:tab/>
        <w:t>Date</w:t>
      </w:r>
      <w:r w:rsidRPr="00B4555A">
        <w:rPr>
          <w:u w:val="single"/>
        </w:rPr>
        <w:tab/>
        <w:t>Body</w:t>
      </w:r>
      <w:r w:rsidRPr="00B4555A">
        <w:rPr>
          <w:u w:val="single"/>
        </w:rPr>
        <w:tab/>
        <w:t>Action Description with journal page number</w:t>
      </w:r>
      <w:r w:rsidRPr="00B4555A">
        <w:rPr>
          <w:u w:val="single"/>
        </w:rPr>
        <w:tab/>
      </w:r>
    </w:p>
    <w:p w:rsidR="007D159B" w:rsidRDefault="007D159B" w:rsidP="007D15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3/19/2020</w:t>
      </w:r>
      <w:r>
        <w:tab/>
        <w:t>Senate</w:t>
      </w:r>
      <w:r>
        <w:tab/>
        <w:t>Introduced and adopted (</w:t>
      </w:r>
      <w:hyperlink r:id="rId6" w:history="1">
        <w:r w:rsidRPr="004F0F55">
          <w:rPr>
            <w:rStyle w:val="Hyperlink"/>
          </w:rPr>
          <w:t>Senate Journal</w:t>
        </w:r>
        <w:r w:rsidRPr="004F0F55">
          <w:rPr>
            <w:rStyle w:val="Hyperlink"/>
          </w:rPr>
          <w:noBreakHyphen/>
          <w:t>page 1</w:t>
        </w:r>
      </w:hyperlink>
      <w:r>
        <w:t>)</w:t>
      </w:r>
    </w:p>
    <w:p w:rsidR="007D159B" w:rsidRDefault="007D159B" w:rsidP="007D15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555A" w:rsidRDefault="00B4555A" w:rsidP="00B455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B4555A">
          <w:rPr>
            <w:rStyle w:val="Hyperlink"/>
          </w:rPr>
          <w:t>legislative information</w:t>
        </w:r>
      </w:hyperlink>
      <w:r>
        <w:t xml:space="preserve"> at the website</w:t>
      </w:r>
    </w:p>
    <w:p w:rsidR="00B4555A" w:rsidRDefault="00B4555A" w:rsidP="00B455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555A" w:rsidRPr="00B4555A" w:rsidRDefault="00B4555A" w:rsidP="00B455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555A" w:rsidRDefault="00B4555A" w:rsidP="00B4555A">
      <w:r w:rsidRPr="00B4555A">
        <w:rPr>
          <w:b/>
        </w:rPr>
        <w:t>VERSIONS OF THIS BILL</w:t>
      </w:r>
    </w:p>
    <w:p w:rsidR="00B4555A" w:rsidRDefault="00B4555A" w:rsidP="00B4555A"/>
    <w:p w:rsidR="00B4555A" w:rsidRDefault="002F13C4" w:rsidP="00B4555A">
      <w:hyperlink r:id="rId8" w:history="1">
        <w:r w:rsidR="00B4555A">
          <w:rPr>
            <w:rStyle w:val="Hyperlink"/>
          </w:rPr>
          <w:t>3/19/2020</w:t>
        </w:r>
      </w:hyperlink>
    </w:p>
    <w:p w:rsidR="00B4555A" w:rsidRDefault="00B4555A" w:rsidP="00B4555A"/>
    <w:p w:rsidR="00B4555A" w:rsidRDefault="00B4555A" w:rsidP="00B4555A">
      <w:pPr>
        <w:sectPr w:rsidR="00B4555A" w:rsidSect="00B4555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E7D5C" w:rsidRPr="00522CE0" w:rsidRDefault="00CE7D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A5BA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121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>
        <w:t xml:space="preserve">NEW HOPE UNITED METHODIST </w:t>
      </w:r>
      <w:r>
        <w:rPr>
          <w:color w:val="000000" w:themeColor="text1"/>
          <w:szCs w:val="21"/>
          <w:u w:color="000000" w:themeColor="text1"/>
        </w:rPr>
        <w:t>CHURCH</w:t>
      </w:r>
      <w:r>
        <w:rPr>
          <w:rFonts w:eastAsia="Times New Roman"/>
        </w:rPr>
        <w:t xml:space="preserve"> </w:t>
      </w:r>
      <w:r>
        <w:rPr>
          <w:color w:val="000000" w:themeColor="text1"/>
          <w:szCs w:val="24"/>
          <w:u w:color="000000" w:themeColor="text1"/>
        </w:rPr>
        <w:t>UPON THE OCCASION OF ITS TWO HUNDRED TWENTY-FIFTH ANNIVERSARY, TO RECOGNIZE AND HONOR THE CHURCH FOR ITS DEEP HERITAGE IN THE POMAR</w:t>
      </w:r>
      <w:r w:rsidRPr="00750F68">
        <w:rPr>
          <w:color w:val="000000" w:themeColor="text1"/>
          <w:szCs w:val="21"/>
          <w:u w:color="000000" w:themeColor="text1"/>
        </w:rPr>
        <w:t xml:space="preserve">IA </w:t>
      </w:r>
      <w:r>
        <w:rPr>
          <w:color w:val="000000" w:themeColor="text1"/>
          <w:szCs w:val="24"/>
          <w:u w:color="000000" w:themeColor="text1"/>
        </w:rPr>
        <w:t>COMMUNITY, AND TO COMMEND ITS LEADERSHIP AND CONGREGATION FOR THEIR MANY YEARS OF SERVICE TO THIS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B4329" w:rsidRDefault="00CB4329" w:rsidP="00912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1"/>
          <w:u w:color="000000" w:themeColor="text1"/>
        </w:rPr>
      </w:pPr>
      <w:r>
        <w:rPr>
          <w:rFonts w:eastAsia="Times New Roman"/>
        </w:rPr>
        <w:t xml:space="preserve">Whereas, the members of the South Carolina Senate are pleased to recognize </w:t>
      </w:r>
      <w:r>
        <w:t xml:space="preserve">New Hope United Methodist </w:t>
      </w:r>
      <w:r w:rsidRPr="00750F68">
        <w:rPr>
          <w:color w:val="000000" w:themeColor="text1"/>
          <w:szCs w:val="21"/>
          <w:u w:color="000000" w:themeColor="text1"/>
        </w:rPr>
        <w:t>Church</w:t>
      </w:r>
      <w:r>
        <w:rPr>
          <w:rFonts w:eastAsia="Times New Roman"/>
        </w:rPr>
        <w:t xml:space="preserve"> as it celebrates this important milestone</w:t>
      </w:r>
      <w:r w:rsidR="007E4A8D">
        <w:rPr>
          <w:rFonts w:eastAsia="Times New Roman"/>
        </w:rPr>
        <w:t xml:space="preserve"> </w:t>
      </w:r>
      <w:r w:rsidR="007E4A8D">
        <w:t>with special events and functions throughout the year</w:t>
      </w:r>
      <w:r w:rsidR="00EC34CC">
        <w:t xml:space="preserve"> 2020</w:t>
      </w:r>
      <w:r w:rsidRPr="00750F68">
        <w:rPr>
          <w:color w:val="000000" w:themeColor="text1"/>
          <w:szCs w:val="21"/>
          <w:u w:color="000000" w:themeColor="text1"/>
        </w:rPr>
        <w:t>; and</w:t>
      </w:r>
    </w:p>
    <w:p w:rsidR="00CB4329" w:rsidRDefault="00CB4329" w:rsidP="00912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34DE" w:rsidRDefault="00EC34CC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>Whereas</w:t>
      </w:r>
      <w:r w:rsidR="007E4A8D">
        <w:rPr>
          <w:rFonts w:eastAsia="Times New Roman"/>
        </w:rPr>
        <w:t xml:space="preserve">, </w:t>
      </w:r>
      <w:r w:rsidR="002D34DE">
        <w:t>New Hope United Methodist</w:t>
      </w:r>
      <w:r w:rsidR="007E4A8D">
        <w:t xml:space="preserve"> Church</w:t>
      </w:r>
      <w:r w:rsidR="002D34DE">
        <w:t xml:space="preserve"> </w:t>
      </w:r>
      <w:r>
        <w:t>i</w:t>
      </w:r>
      <w:r w:rsidR="007E4A8D">
        <w:t xml:space="preserve">s </w:t>
      </w:r>
      <w:r>
        <w:rPr>
          <w:rFonts w:eastAsia="Times New Roman"/>
        </w:rPr>
        <w:t xml:space="preserve">one of the oldest Methodist churches in central South Carolina, having been </w:t>
      </w:r>
      <w:r w:rsidR="007E4A8D">
        <w:t>organized in 1795 by Reverend Nathan Boyd; and</w:t>
      </w:r>
    </w:p>
    <w:p w:rsidR="007E4A8D" w:rsidRDefault="007E4A8D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7E4A8D" w:rsidRDefault="007E4A8D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the church’s first meeting place was near Billy Lake’s s</w:t>
      </w:r>
      <w:r w:rsidR="004F3C21">
        <w:t>pring under a large pine tree, and i</w:t>
      </w:r>
      <w:r>
        <w:t xml:space="preserve">ts first building was a small cabin on a site about two miles from its present location. The </w:t>
      </w:r>
      <w:r w:rsidR="004F3C21">
        <w:t>church</w:t>
      </w:r>
      <w:r>
        <w:t xml:space="preserve"> later moved to </w:t>
      </w:r>
      <w:r w:rsidR="004F3C21">
        <w:t>its</w:t>
      </w:r>
      <w:r>
        <w:t xml:space="preserve"> present site and built a frame church in 1831</w:t>
      </w:r>
      <w:r w:rsidR="008E73A3">
        <w:t xml:space="preserve"> and its present building in 1901 or 1902</w:t>
      </w:r>
      <w:r>
        <w:t>; and</w:t>
      </w:r>
    </w:p>
    <w:p w:rsidR="007E4A8D" w:rsidRDefault="007E4A8D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7E4A8D" w:rsidRDefault="007E4A8D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over the years, New Hope has been affiliated with various circuits and churches. </w:t>
      </w:r>
      <w:r w:rsidR="008E73A3">
        <w:t>In 1835, it merged with Salem Methodist Church, and a</w:t>
      </w:r>
      <w:r>
        <w:t>t present, it is part of the Pomaria Charge, which consists of New Hope and Capers Chapel United Methodist Churches; and</w:t>
      </w:r>
    </w:p>
    <w:p w:rsidR="007E4A8D" w:rsidRDefault="007E4A8D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4F3C21" w:rsidRDefault="004F3C21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</w:t>
      </w:r>
      <w:r w:rsidR="00EC34CC">
        <w:t xml:space="preserve">throughout its history, </w:t>
      </w:r>
      <w:r>
        <w:t>the various organizations of the church have worked tirelessly to accomplish many of the goals of the church; and</w:t>
      </w:r>
    </w:p>
    <w:p w:rsidR="004F3C21" w:rsidRDefault="004F3C21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7E4A8D" w:rsidRDefault="007E4A8D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the church’s industrious and generous congregation has enabled the church to grow both spiritually and materially</w:t>
      </w:r>
      <w:r w:rsidR="004F3C21">
        <w:t xml:space="preserve"> and </w:t>
      </w:r>
      <w:r w:rsidR="008E73A3">
        <w:t>to</w:t>
      </w:r>
      <w:r w:rsidR="004F3C21">
        <w:t xml:space="preserve"> m</w:t>
      </w:r>
      <w:r w:rsidR="008E73A3">
        <w:t>ak</w:t>
      </w:r>
      <w:r w:rsidR="004F3C21">
        <w:t>e</w:t>
      </w:r>
      <w:r w:rsidR="00254F48">
        <w:t xml:space="preserve"> a number of renovations, additions, and improvements</w:t>
      </w:r>
      <w:r>
        <w:t>; and</w:t>
      </w:r>
    </w:p>
    <w:p w:rsidR="00254F48" w:rsidRDefault="00254F48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7E4A8D" w:rsidRDefault="007E4A8D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</w:t>
      </w:r>
      <w:r w:rsidR="00EC34CC">
        <w:t xml:space="preserve">in pursuit of </w:t>
      </w:r>
      <w:r>
        <w:t>the United Methodist church</w:t>
      </w:r>
      <w:r w:rsidR="00EC34CC">
        <w:t>’s mission</w:t>
      </w:r>
      <w:r>
        <w:t xml:space="preserve"> to make disciples of Jesus Christ for the transformation of the world</w:t>
      </w:r>
      <w:r w:rsidR="00EC34CC">
        <w:t>,</w:t>
      </w:r>
      <w:r>
        <w:t xml:space="preserve"> New Hope United Methodist Church welcomes all that come into the church; provides a center of worship, spiritual growth, and fellowship that enables all to live lovingly; and reaches out to its community and the world; and</w:t>
      </w:r>
    </w:p>
    <w:p w:rsidR="002D34DE" w:rsidRDefault="002D34DE" w:rsidP="00CE7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FA5BAC" w:rsidRDefault="00CB4329" w:rsidP="00912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the ministry of </w:t>
      </w:r>
      <w:r w:rsidR="009121A1">
        <w:t xml:space="preserve">New Hope United Methodist </w:t>
      </w:r>
      <w:r w:rsidR="009121A1">
        <w:rPr>
          <w:color w:val="000000" w:themeColor="text1"/>
          <w:szCs w:val="21"/>
          <w:u w:color="000000" w:themeColor="text1"/>
        </w:rPr>
        <w:t>Church</w:t>
      </w:r>
      <w:r>
        <w:rPr>
          <w:color w:val="000000" w:themeColor="text1"/>
          <w:szCs w:val="24"/>
          <w:u w:color="000000" w:themeColor="text1"/>
        </w:rPr>
        <w:t xml:space="preserve"> and its service to the </w:t>
      </w:r>
      <w:r w:rsidR="007E4A8D">
        <w:rPr>
          <w:color w:val="000000" w:themeColor="text1"/>
          <w:szCs w:val="24"/>
          <w:u w:color="000000" w:themeColor="text1"/>
        </w:rPr>
        <w:t>Pomaria</w:t>
      </w:r>
      <w:r w:rsidRPr="00750F68">
        <w:rPr>
          <w:color w:val="000000" w:themeColor="text1"/>
          <w:szCs w:val="21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community and the State of South Carolina</w:t>
      </w:r>
      <w:r w:rsidR="00FA5BAC">
        <w:rPr>
          <w:rFonts w:eastAsia="Times New Roman"/>
        </w:rPr>
        <w:t>.  Now, therefore,</w:t>
      </w:r>
    </w:p>
    <w:p w:rsidR="00FA5BAC" w:rsidRDefault="00FA5B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5BAC" w:rsidRDefault="00FA5B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A5BAC" w:rsidRDefault="00FA5B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5BAC" w:rsidRDefault="00FA5B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B4329">
        <w:rPr>
          <w:rFonts w:eastAsia="Times New Roman"/>
        </w:rPr>
        <w:t xml:space="preserve">the members of the South Carolina Senate, by this resolution, </w:t>
      </w:r>
      <w:r w:rsidR="009121A1">
        <w:rPr>
          <w:rFonts w:eastAsia="Times New Roman"/>
        </w:rPr>
        <w:t xml:space="preserve">congratulate </w:t>
      </w:r>
      <w:r w:rsidR="009121A1">
        <w:t xml:space="preserve">New Hope United Methodist </w:t>
      </w:r>
      <w:r w:rsidR="009121A1">
        <w:rPr>
          <w:color w:val="000000" w:themeColor="text1"/>
          <w:szCs w:val="21"/>
          <w:u w:color="000000" w:themeColor="text1"/>
        </w:rPr>
        <w:t>Church</w:t>
      </w:r>
      <w:r w:rsidR="009121A1">
        <w:rPr>
          <w:rFonts w:eastAsia="Times New Roman"/>
        </w:rPr>
        <w:t xml:space="preserve"> </w:t>
      </w:r>
      <w:r w:rsidR="009121A1">
        <w:rPr>
          <w:color w:val="000000" w:themeColor="text1"/>
          <w:szCs w:val="24"/>
          <w:u w:color="000000" w:themeColor="text1"/>
        </w:rPr>
        <w:t>upon the occasion of its two hundred twenty-fifth anniversary, recognize and honor the church for its deep heritage in the Pomar</w:t>
      </w:r>
      <w:r w:rsidR="009121A1" w:rsidRPr="00750F68">
        <w:rPr>
          <w:color w:val="000000" w:themeColor="text1"/>
          <w:szCs w:val="21"/>
          <w:u w:color="000000" w:themeColor="text1"/>
        </w:rPr>
        <w:t xml:space="preserve">ia </w:t>
      </w:r>
      <w:r w:rsidR="009121A1">
        <w:rPr>
          <w:color w:val="000000" w:themeColor="text1"/>
          <w:szCs w:val="24"/>
          <w:u w:color="000000" w:themeColor="text1"/>
        </w:rPr>
        <w:t>community, and commend its leadership and congregation for their many years of service to this community</w:t>
      </w:r>
      <w:r>
        <w:rPr>
          <w:rFonts w:eastAsia="Times New Roman"/>
        </w:rPr>
        <w:t>.</w:t>
      </w:r>
    </w:p>
    <w:p w:rsidR="00FA5BAC" w:rsidRDefault="00FA5B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5BAC" w:rsidRPr="00522CE0" w:rsidRDefault="00FA5B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121A1">
        <w:t xml:space="preserve">New Hope United Methodist </w:t>
      </w:r>
      <w:r w:rsidR="009121A1">
        <w:rPr>
          <w:color w:val="000000" w:themeColor="text1"/>
          <w:szCs w:val="21"/>
          <w:u w:color="000000" w:themeColor="text1"/>
        </w:rPr>
        <w:t>Church</w:t>
      </w:r>
      <w:r>
        <w:rPr>
          <w:rFonts w:eastAsia="Times New Roman"/>
        </w:rPr>
        <w:t>.</w:t>
      </w:r>
    </w:p>
    <w:p w:rsidR="00F27FC7" w:rsidRDefault="00667D6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4555A" w:rsidRDefault="00B4555A" w:rsidP="00B4555A">
      <w:pPr>
        <w:suppressAutoHyphens/>
        <w:jc w:val="both"/>
        <w:rPr>
          <w:rFonts w:eastAsia="Times New Roman"/>
        </w:rPr>
      </w:pPr>
    </w:p>
    <w:sectPr w:rsidR="00B4555A" w:rsidSect="00B4555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A8D" w:rsidRDefault="007E4A8D" w:rsidP="00522CE0">
      <w:r>
        <w:separator/>
      </w:r>
    </w:p>
  </w:endnote>
  <w:endnote w:type="continuationSeparator" w:id="0">
    <w:p w:rsidR="007E4A8D" w:rsidRDefault="007E4A8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F53414-3455-4DBF-BCCD-9894095EE9C7}"/>
    <w:embedBold r:id="rId2" w:fontKey="{B75D5A7D-3F2D-4986-9406-FBEE077E3EF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C40B226-B3E6-4381-BE3C-CE70DED0B92F}"/>
    <w:embedBold r:id="rId4" w:fontKey="{F668E30B-966E-42E8-AC8F-0DEA7B2451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6A7CC2C-0AF5-4BD5-844F-A7C8C894D7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55A" w:rsidRPr="00CE7D5C" w:rsidRDefault="00B4555A" w:rsidP="00CE7D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E5F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A8D" w:rsidRDefault="007E4A8D" w:rsidP="00522CE0">
      <w:r>
        <w:separator/>
      </w:r>
    </w:p>
  </w:footnote>
  <w:footnote w:type="continuationSeparator" w:id="0">
    <w:p w:rsidR="007E4A8D" w:rsidRDefault="007E4A8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NEW .SP.RWC"/>
    <w:docVar w:name="CoverAttorneyInitials" w:val="SP"/>
    <w:docVar w:name="CoverAttorneyLastName" w:val="Parrish"/>
    <w:docVar w:name="CoverBillType" w:val="r"/>
    <w:docVar w:name="CoverSenator" w:val="RWC"/>
    <w:docVar w:name="dvBillNumber" w:val="1183"/>
    <w:docVar w:name="dvBillNumberPrefix" w:val="S. "/>
    <w:docVar w:name="dvOriginalBody" w:val="Senate"/>
    <w:docVar w:name="fulldraftpath" w:val="L:\S-RES\RWC\009NEW .SP.RWC.DOCX"/>
    <w:docVar w:name="NameofBody" w:val="S"/>
    <w:docVar w:name="vgroup2" w:val="S-RES"/>
  </w:docVars>
  <w:rsids>
    <w:rsidRoot w:val="00FA5BAC"/>
    <w:rsid w:val="00042AC1"/>
    <w:rsid w:val="00046516"/>
    <w:rsid w:val="00072458"/>
    <w:rsid w:val="00073B24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54F48"/>
    <w:rsid w:val="002C1321"/>
    <w:rsid w:val="002C2031"/>
    <w:rsid w:val="002C5896"/>
    <w:rsid w:val="002D34DE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385A"/>
    <w:rsid w:val="004813A2"/>
    <w:rsid w:val="004952FA"/>
    <w:rsid w:val="004B6A22"/>
    <w:rsid w:val="004D7F37"/>
    <w:rsid w:val="004E5FA0"/>
    <w:rsid w:val="004F3C21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67D68"/>
    <w:rsid w:val="006A1802"/>
    <w:rsid w:val="006C0CBB"/>
    <w:rsid w:val="006C74EA"/>
    <w:rsid w:val="006F56CF"/>
    <w:rsid w:val="00720D40"/>
    <w:rsid w:val="007318D4"/>
    <w:rsid w:val="00765784"/>
    <w:rsid w:val="007A4390"/>
    <w:rsid w:val="007D159B"/>
    <w:rsid w:val="007E4A8D"/>
    <w:rsid w:val="007E5CB7"/>
    <w:rsid w:val="008314D2"/>
    <w:rsid w:val="00870F6F"/>
    <w:rsid w:val="008757EF"/>
    <w:rsid w:val="008B2F42"/>
    <w:rsid w:val="008C3697"/>
    <w:rsid w:val="008E185F"/>
    <w:rsid w:val="008E73A3"/>
    <w:rsid w:val="008F023B"/>
    <w:rsid w:val="00904E16"/>
    <w:rsid w:val="009121A1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555A"/>
    <w:rsid w:val="00B5790D"/>
    <w:rsid w:val="00B945C5"/>
    <w:rsid w:val="00BA20EA"/>
    <w:rsid w:val="00BB5AFC"/>
    <w:rsid w:val="00BC026E"/>
    <w:rsid w:val="00BC0A56"/>
    <w:rsid w:val="00BD2283"/>
    <w:rsid w:val="00C45366"/>
    <w:rsid w:val="00C57023"/>
    <w:rsid w:val="00C74052"/>
    <w:rsid w:val="00CB187A"/>
    <w:rsid w:val="00CB4329"/>
    <w:rsid w:val="00CC0EC7"/>
    <w:rsid w:val="00CC251A"/>
    <w:rsid w:val="00CE7D5C"/>
    <w:rsid w:val="00CF2C98"/>
    <w:rsid w:val="00D1088B"/>
    <w:rsid w:val="00D1286F"/>
    <w:rsid w:val="00D14DE6"/>
    <w:rsid w:val="00D156D2"/>
    <w:rsid w:val="00D35486"/>
    <w:rsid w:val="00D53E29"/>
    <w:rsid w:val="00D8223D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CC"/>
    <w:rsid w:val="00EC34E1"/>
    <w:rsid w:val="00F0234A"/>
    <w:rsid w:val="00F05CF2"/>
    <w:rsid w:val="00F27FC7"/>
    <w:rsid w:val="00F51241"/>
    <w:rsid w:val="00F52959"/>
    <w:rsid w:val="00F55884"/>
    <w:rsid w:val="00FA5BA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DC6178D3-FCB7-4C68-B1A8-F7733C8F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455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183_2020031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83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31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3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1183: Subject not yet available - South Carolina Legislature Online</dc:title>
  <dc:subject/>
  <dc:creator>Sara Parrish</dc:creator>
  <cp:keywords/>
  <dc:description/>
  <cp:lastModifiedBy>Derrick Williamson</cp:lastModifiedBy>
  <cp:revision>2</cp:revision>
  <dcterms:created xsi:type="dcterms:W3CDTF">2020-04-10T18:01:00Z</dcterms:created>
  <dcterms:modified xsi:type="dcterms:W3CDTF">2020-04-10T18:01:00Z</dcterms:modified>
</cp:coreProperties>
</file>