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572" w:rsidRDefault="003F0572" w:rsidP="003F0572">
      <w:pPr>
        <w:widowControl w:val="0"/>
        <w:jc w:val="center"/>
      </w:pPr>
      <w:r w:rsidRPr="003F0572">
        <w:rPr>
          <w:b/>
        </w:rPr>
        <w:t>South Carolina General Assembly</w:t>
      </w:r>
    </w:p>
    <w:p w:rsidR="003F0572" w:rsidRDefault="003F0572" w:rsidP="003F0572">
      <w:pPr>
        <w:widowControl w:val="0"/>
        <w:jc w:val="center"/>
      </w:pPr>
      <w:r>
        <w:t>123rd Session, 2019-2020</w:t>
      </w:r>
    </w:p>
    <w:p w:rsidR="003F0572" w:rsidRDefault="003F0572" w:rsidP="003F0572">
      <w:pPr>
        <w:widowControl w:val="0"/>
        <w:jc w:val="left"/>
      </w:pPr>
    </w:p>
    <w:p w:rsidR="003F0572" w:rsidRDefault="003F0572" w:rsidP="003F0572">
      <w:pPr>
        <w:widowControl w:val="0"/>
        <w:jc w:val="left"/>
        <w:rPr>
          <w:b/>
        </w:rPr>
      </w:pPr>
      <w:r w:rsidRPr="003F0572">
        <w:rPr>
          <w:b/>
        </w:rPr>
        <w:t>H. 3193</w:t>
      </w:r>
    </w:p>
    <w:p w:rsidR="003F0572" w:rsidRDefault="003F0572" w:rsidP="003F0572">
      <w:pPr>
        <w:widowControl w:val="0"/>
        <w:jc w:val="left"/>
        <w:rPr>
          <w:b/>
        </w:rPr>
      </w:pPr>
    </w:p>
    <w:p w:rsidR="003F0572" w:rsidRDefault="003F0572" w:rsidP="003F0572">
      <w:pPr>
        <w:widowControl w:val="0"/>
        <w:jc w:val="left"/>
      </w:pPr>
      <w:r w:rsidRPr="003F0572">
        <w:rPr>
          <w:b/>
        </w:rPr>
        <w:t>STATUS INFORMATION</w:t>
      </w:r>
    </w:p>
    <w:p w:rsidR="003F0572" w:rsidRDefault="003F0572" w:rsidP="003F0572">
      <w:pPr>
        <w:widowControl w:val="0"/>
        <w:jc w:val="left"/>
      </w:pPr>
    </w:p>
    <w:p w:rsidR="003F0572" w:rsidRDefault="003F0572" w:rsidP="003F0572">
      <w:pPr>
        <w:widowControl w:val="0"/>
        <w:jc w:val="left"/>
      </w:pPr>
      <w:r>
        <w:t>General Bill</w:t>
      </w:r>
    </w:p>
    <w:p w:rsidR="003F0572" w:rsidRDefault="003F0572" w:rsidP="003F0572">
      <w:pPr>
        <w:widowControl w:val="0"/>
        <w:jc w:val="left"/>
      </w:pPr>
      <w:r>
        <w:t>Sponsors: Rep. Thigpen</w:t>
      </w:r>
    </w:p>
    <w:p w:rsidR="003F0572" w:rsidRDefault="003F0572" w:rsidP="003F0572">
      <w:pPr>
        <w:widowControl w:val="0"/>
        <w:jc w:val="left"/>
      </w:pPr>
      <w:r>
        <w:t>Document Path: l:\council\bills\rt\17483sa19.docx</w:t>
      </w:r>
    </w:p>
    <w:p w:rsidR="003F0572" w:rsidRDefault="003F0572" w:rsidP="003F0572">
      <w:pPr>
        <w:widowControl w:val="0"/>
        <w:jc w:val="left"/>
      </w:pPr>
    </w:p>
    <w:p w:rsidR="00E3633E" w:rsidRDefault="00E3633E" w:rsidP="003F0572">
      <w:pPr>
        <w:widowControl w:val="0"/>
        <w:jc w:val="left"/>
      </w:pPr>
      <w:r>
        <w:t>Introduced in the House on January 8, 2019</w:t>
      </w:r>
    </w:p>
    <w:p w:rsidR="00E3633E" w:rsidRPr="00E3633E" w:rsidRDefault="00E3633E" w:rsidP="003F0572">
      <w:pPr>
        <w:widowControl w:val="0"/>
        <w:jc w:val="left"/>
      </w:pPr>
      <w:r>
        <w:t xml:space="preserve">Currently residing in the House Committee on </w:t>
      </w:r>
      <w:r w:rsidRPr="00E3633E">
        <w:rPr>
          <w:b/>
        </w:rPr>
        <w:t>Labor, Commerce and Industry</w:t>
      </w:r>
    </w:p>
    <w:p w:rsidR="00E3633E" w:rsidRDefault="00E3633E" w:rsidP="003F0572">
      <w:pPr>
        <w:widowControl w:val="0"/>
        <w:jc w:val="left"/>
      </w:pPr>
    </w:p>
    <w:p w:rsidR="003F0572" w:rsidRDefault="003F0572" w:rsidP="003F0572">
      <w:pPr>
        <w:widowControl w:val="0"/>
        <w:jc w:val="left"/>
      </w:pPr>
      <w:r>
        <w:t xml:space="preserve">Summary: </w:t>
      </w:r>
      <w:r w:rsidR="005B5020">
        <w:t>Deferred presentment transactions</w:t>
      </w:r>
    </w:p>
    <w:p w:rsidR="003F0572" w:rsidRDefault="003F0572" w:rsidP="003F0572">
      <w:pPr>
        <w:widowControl w:val="0"/>
        <w:jc w:val="left"/>
      </w:pPr>
    </w:p>
    <w:p w:rsidR="003F0572" w:rsidRDefault="003F0572" w:rsidP="003F0572">
      <w:pPr>
        <w:widowControl w:val="0"/>
        <w:jc w:val="left"/>
      </w:pPr>
    </w:p>
    <w:p w:rsidR="003F0572" w:rsidRDefault="003F0572" w:rsidP="003F0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572">
        <w:rPr>
          <w:b/>
        </w:rPr>
        <w:t>HISTORY OF LEGISLATIVE ACTIONS</w:t>
      </w:r>
    </w:p>
    <w:p w:rsidR="003F0572" w:rsidRDefault="003F0572" w:rsidP="003F0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0572" w:rsidRPr="003F0572" w:rsidRDefault="003F0572" w:rsidP="003F0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572">
        <w:rPr>
          <w:u w:val="single"/>
        </w:rPr>
        <w:tab/>
        <w:t>Date</w:t>
      </w:r>
      <w:r w:rsidRPr="003F0572">
        <w:rPr>
          <w:u w:val="single"/>
        </w:rPr>
        <w:tab/>
        <w:t>Body</w:t>
      </w:r>
      <w:r w:rsidRPr="003F0572">
        <w:rPr>
          <w:u w:val="single"/>
        </w:rPr>
        <w:tab/>
        <w:t>Action Description with journal page number</w:t>
      </w:r>
      <w:r w:rsidRPr="003F0572">
        <w:rPr>
          <w:u w:val="single"/>
        </w:rPr>
        <w:tab/>
      </w:r>
    </w:p>
    <w:p w:rsidR="0045398C" w:rsidRDefault="0045398C" w:rsidP="00453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FB0B16">
        <w:t>Prefiled</w:t>
      </w:r>
    </w:p>
    <w:p w:rsidR="0045398C" w:rsidRDefault="0045398C" w:rsidP="00453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FB0B16">
        <w:t xml:space="preserve">Referred to Committee on </w:t>
      </w:r>
      <w:r w:rsidRPr="00FB0B16">
        <w:rPr>
          <w:b/>
        </w:rPr>
        <w:t>Judiciary</w:t>
      </w:r>
    </w:p>
    <w:p w:rsidR="0045398C" w:rsidRDefault="0045398C" w:rsidP="00453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B0B16">
        <w:t>Introduced and read first time (</w:t>
      </w:r>
      <w:hyperlink r:id="rId7" w:history="1">
        <w:r w:rsidRPr="00FB0B16">
          <w:rPr>
            <w:rStyle w:val="Hyperlink"/>
          </w:rPr>
          <w:t>House Journal</w:t>
        </w:r>
        <w:r w:rsidRPr="00FB0B16">
          <w:rPr>
            <w:rStyle w:val="Hyperlink"/>
          </w:rPr>
          <w:noBreakHyphen/>
          <w:t>page 123</w:t>
        </w:r>
      </w:hyperlink>
      <w:r w:rsidRPr="00FB0B16">
        <w:t>)</w:t>
      </w:r>
    </w:p>
    <w:p w:rsidR="0045398C" w:rsidRDefault="0045398C" w:rsidP="00453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B0B16">
        <w:t>Referred to C</w:t>
      </w:r>
      <w:r>
        <w:t xml:space="preserve">ommittee on </w:t>
      </w:r>
      <w:r w:rsidRPr="00FB0B16">
        <w:rPr>
          <w:b/>
        </w:rPr>
        <w:t>Labor, Commerce and Industry</w:t>
      </w:r>
      <w:r w:rsidRPr="00FB0B16">
        <w:t xml:space="preserve"> (</w:t>
      </w:r>
      <w:hyperlink r:id="rId8" w:history="1">
        <w:r w:rsidRPr="00FB0B16">
          <w:rPr>
            <w:rStyle w:val="Hyperlink"/>
          </w:rPr>
          <w:t>House Journal</w:t>
        </w:r>
        <w:r w:rsidRPr="00FB0B16">
          <w:rPr>
            <w:rStyle w:val="Hyperlink"/>
          </w:rPr>
          <w:noBreakHyphen/>
          <w:t>page 123</w:t>
        </w:r>
      </w:hyperlink>
      <w:r w:rsidRPr="00FB0B16">
        <w:t>)</w:t>
      </w:r>
    </w:p>
    <w:p w:rsidR="0045398C" w:rsidRDefault="0045398C" w:rsidP="00453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0572" w:rsidRDefault="003F0572" w:rsidP="003F0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F0572">
          <w:rPr>
            <w:rStyle w:val="Hyperlink"/>
          </w:rPr>
          <w:t>legislative information</w:t>
        </w:r>
      </w:hyperlink>
      <w:r>
        <w:t xml:space="preserve"> at the website</w:t>
      </w:r>
    </w:p>
    <w:p w:rsidR="003F0572" w:rsidRDefault="003F0572" w:rsidP="003F0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572" w:rsidRPr="003F0572" w:rsidRDefault="003F0572" w:rsidP="003F0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572" w:rsidRDefault="003F0572" w:rsidP="003F0572">
      <w:pPr>
        <w:widowControl w:val="0"/>
        <w:jc w:val="left"/>
      </w:pPr>
      <w:r w:rsidRPr="003F0572">
        <w:rPr>
          <w:b/>
        </w:rPr>
        <w:t>VERSIONS OF THIS BILL</w:t>
      </w:r>
    </w:p>
    <w:p w:rsidR="003F0572" w:rsidRDefault="003F0572" w:rsidP="003F0572">
      <w:pPr>
        <w:widowControl w:val="0"/>
        <w:jc w:val="left"/>
      </w:pPr>
    </w:p>
    <w:p w:rsidR="003F0572" w:rsidRDefault="00D172A8" w:rsidP="003F0572">
      <w:pPr>
        <w:widowControl w:val="0"/>
        <w:jc w:val="left"/>
      </w:pPr>
      <w:hyperlink r:id="rId10" w:history="1">
        <w:r w:rsidR="003F0572">
          <w:rPr>
            <w:rStyle w:val="Hyperlink"/>
          </w:rPr>
          <w:t>12/18/2018</w:t>
        </w:r>
      </w:hyperlink>
    </w:p>
    <w:p w:rsidR="003F0572" w:rsidRDefault="003F0572" w:rsidP="003F0572"/>
    <w:p w:rsidR="003F0572" w:rsidRDefault="003F0572" w:rsidP="003F0572">
      <w:pPr>
        <w:sectPr w:rsidR="003F0572" w:rsidSect="003F05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6E0D" w:rsidRDefault="003F6E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6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F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45 SO AS TO PROVIDE THAT A PERSON WHO ACCEPTS A CHECK FOR A DEFERRED PRESENTMENT TRANSACTION VIOLATES THE SOUTH CAROLINA UNFAIR TRADE PRACTICES ACT; AND TO REPEAL CHAPTER 39, TITLE 34 RELATING TO DEFERRED PRESENTMENT SERVICES.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FA0" w:rsidRDefault="00E51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1FA0" w:rsidRDefault="00E51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E51FA0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312D04">
        <w:tab/>
        <w:t>Article 1, Chapter 5, Title 39 of the 1976 Code is amended by adding: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45.</w:t>
      </w:r>
      <w:r>
        <w:tab/>
        <w:t>(A)</w:t>
      </w:r>
      <w:r>
        <w:tab/>
        <w:t>For the purposes of this section: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312D04">
        <w:t>‘</w:t>
      </w:r>
      <w:r>
        <w:t>Check</w:t>
      </w:r>
      <w:r w:rsidRPr="00312D04">
        <w:t>’</w:t>
      </w:r>
      <w:r>
        <w:t xml:space="preserve"> means a check signed by the maker and made payable to a person for a fee, interest, or other consideration. The name must be preprinted on the face of the check. </w:t>
      </w:r>
      <w:r w:rsidRPr="00312D04">
        <w:t>‘</w:t>
      </w:r>
      <w:r>
        <w:t>Counter checks</w:t>
      </w:r>
      <w:r w:rsidRPr="00312D04">
        <w:t>’</w:t>
      </w:r>
      <w:r>
        <w:t xml:space="preserve"> and checks without the name of the maker preprinted on the face of the check may not be accepted.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312D04">
        <w:t>‘</w:t>
      </w:r>
      <w:r>
        <w:t>Deferred presentment</w:t>
      </w:r>
      <w:r w:rsidRPr="00312D04">
        <w:t>’</w:t>
      </w:r>
      <w:r>
        <w:t xml:space="preserve"> means a transaction pursuant to a written agreement involving the following combination of activities in exchange for a fee, interest, or other consideration: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accepting a check dated on the date it was written; and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holding the check for a period of time before presentment for payment of deposit.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312D04">
        <w:t>‘</w:t>
      </w:r>
      <w:r>
        <w:t>Person</w:t>
      </w:r>
      <w:r w:rsidRPr="00312D04">
        <w:t>’</w:t>
      </w:r>
      <w:r>
        <w:t xml:space="preserve"> means an individual, group of individuals, partnership, association, corporation, or other business unit or legal entity.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  <w:r>
        <w:tab/>
        <w:t>(B)</w:t>
      </w:r>
      <w:r>
        <w:tab/>
      </w:r>
      <w:r>
        <w:rPr>
          <w:color w:val="000000" w:themeColor="text1"/>
          <w:szCs w:val="8"/>
        </w:rPr>
        <w:t>Pursuant to Section 39</w:t>
      </w:r>
      <w:r>
        <w:rPr>
          <w:color w:val="000000" w:themeColor="text1"/>
          <w:szCs w:val="8"/>
        </w:rPr>
        <w:noBreakHyphen/>
        <w:t>5</w:t>
      </w:r>
      <w:r>
        <w:rPr>
          <w:color w:val="000000" w:themeColor="text1"/>
          <w:szCs w:val="8"/>
        </w:rPr>
        <w:noBreakHyphen/>
        <w:t>20, it is an unfair trade practice for a person to accept a check for deferred presentment or deposit.”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8"/>
        </w:rPr>
        <w:lastRenderedPageBreak/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 is repealed.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04C61" w:rsidRDefault="00312D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0572" w:rsidRDefault="003F0572" w:rsidP="003F0572">
      <w:pPr>
        <w:suppressAutoHyphens/>
      </w:pPr>
    </w:p>
    <w:sectPr w:rsidR="003F0572" w:rsidSect="003F05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FA0" w:rsidRDefault="00E51FA0" w:rsidP="009F0C77">
      <w:r>
        <w:separator/>
      </w:r>
    </w:p>
  </w:endnote>
  <w:endnote w:type="continuationSeparator" w:id="0">
    <w:p w:rsidR="00E51FA0" w:rsidRDefault="00E51F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24B1C2-8A88-4C8E-9892-E48B5FBF0074}"/>
    <w:embedBold r:id="rId2" w:fontKey="{22436959-9E3A-4456-A3A7-A43E31E195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64C80F-DECF-46DF-9F07-5E3A39D551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CA223F-39C4-4D7E-A07A-527A83DA19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A974DF-2FD6-4EBD-9846-67DCF84E49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572" w:rsidRPr="003F6E0D" w:rsidRDefault="003F0572" w:rsidP="003F6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50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FA0" w:rsidRDefault="00E51FA0" w:rsidP="009F0C77">
      <w:r>
        <w:separator/>
      </w:r>
    </w:p>
  </w:footnote>
  <w:footnote w:type="continuationSeparator" w:id="0">
    <w:p w:rsidR="00E51FA0" w:rsidRDefault="00E51F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83SA19"/>
    <w:docVar w:name="CoverBillType" w:val="b"/>
    <w:docVar w:name="DocPath" w:val="L:\Council\bills\RT\17483SA19.DOCX"/>
    <w:docVar w:name="dvBillNumber" w:val="31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51F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D04"/>
    <w:rsid w:val="00325348"/>
    <w:rsid w:val="0032732C"/>
    <w:rsid w:val="00336AD0"/>
    <w:rsid w:val="0037079A"/>
    <w:rsid w:val="003C4DAB"/>
    <w:rsid w:val="003D01E8"/>
    <w:rsid w:val="003E5288"/>
    <w:rsid w:val="003F0572"/>
    <w:rsid w:val="003F6D79"/>
    <w:rsid w:val="003F6E0D"/>
    <w:rsid w:val="0041760A"/>
    <w:rsid w:val="00417C01"/>
    <w:rsid w:val="004403BD"/>
    <w:rsid w:val="0045398C"/>
    <w:rsid w:val="00461441"/>
    <w:rsid w:val="004809EE"/>
    <w:rsid w:val="004D50B2"/>
    <w:rsid w:val="004E7D54"/>
    <w:rsid w:val="005273C6"/>
    <w:rsid w:val="00530A69"/>
    <w:rsid w:val="00545593"/>
    <w:rsid w:val="00556EBF"/>
    <w:rsid w:val="00577C6C"/>
    <w:rsid w:val="005A62FE"/>
    <w:rsid w:val="005B5020"/>
    <w:rsid w:val="005C2FE2"/>
    <w:rsid w:val="005E2BC9"/>
    <w:rsid w:val="00605102"/>
    <w:rsid w:val="006215AA"/>
    <w:rsid w:val="006247B9"/>
    <w:rsid w:val="00673F2F"/>
    <w:rsid w:val="006913C9"/>
    <w:rsid w:val="0069470D"/>
    <w:rsid w:val="006C2692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4C6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633E"/>
    <w:rsid w:val="00E41911"/>
    <w:rsid w:val="00E44B57"/>
    <w:rsid w:val="00E51F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1054C-D8BA-45D5-970D-95F9A28C3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D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D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0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9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9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5C7BE-B0AC-42AA-BB14-40CFACC23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363</Words>
  <Characters>1925</Characters>
  <Application>Microsoft Office Word</Application>
  <DocSecurity>0</DocSecurity>
  <Lines>80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3193: Deferred presentment transactions - South Carolina Legislature Online</dc:title>
  <dc:creator>Rebecca Turner</dc:creator>
  <cp:lastModifiedBy>S Volk</cp:lastModifiedBy>
  <cp:revision>2</cp:revision>
  <cp:lastPrinted>2018-11-28T14:41:00Z</cp:lastPrinted>
  <dcterms:created xsi:type="dcterms:W3CDTF">2019-02-01T21:43:00Z</dcterms:created>
  <dcterms:modified xsi:type="dcterms:W3CDTF">2019-02-01T21:43:00Z</dcterms:modified>
</cp:coreProperties>
</file>