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CB0" w:rsidRDefault="00D30CB0" w:rsidP="00D30CB0">
      <w:pPr>
        <w:widowControl w:val="0"/>
        <w:jc w:val="center"/>
      </w:pPr>
      <w:r w:rsidRPr="00D30CB0">
        <w:rPr>
          <w:b/>
        </w:rPr>
        <w:t>South Carolina General Assembly</w:t>
      </w:r>
    </w:p>
    <w:p w:rsidR="00D30CB0" w:rsidRDefault="00D30CB0" w:rsidP="00D30CB0">
      <w:pPr>
        <w:widowControl w:val="0"/>
        <w:jc w:val="center"/>
      </w:pPr>
      <w:r>
        <w:t>123rd Session, 2019-2020</w:t>
      </w:r>
    </w:p>
    <w:p w:rsidR="00D30CB0" w:rsidRDefault="00D30CB0" w:rsidP="00D30CB0">
      <w:pPr>
        <w:widowControl w:val="0"/>
        <w:jc w:val="left"/>
      </w:pPr>
    </w:p>
    <w:p w:rsidR="00D30CB0" w:rsidRDefault="00D30CB0" w:rsidP="00D30CB0">
      <w:pPr>
        <w:widowControl w:val="0"/>
        <w:jc w:val="left"/>
        <w:rPr>
          <w:b/>
        </w:rPr>
      </w:pPr>
      <w:r w:rsidRPr="00D30CB0">
        <w:rPr>
          <w:b/>
        </w:rPr>
        <w:t>H. 3495</w:t>
      </w:r>
    </w:p>
    <w:p w:rsidR="00D30CB0" w:rsidRDefault="00D30CB0" w:rsidP="00D30CB0">
      <w:pPr>
        <w:widowControl w:val="0"/>
        <w:jc w:val="left"/>
        <w:rPr>
          <w:b/>
        </w:rPr>
      </w:pPr>
    </w:p>
    <w:p w:rsidR="00D30CB0" w:rsidRDefault="00D30CB0" w:rsidP="00D30CB0">
      <w:pPr>
        <w:widowControl w:val="0"/>
        <w:jc w:val="left"/>
      </w:pPr>
      <w:r w:rsidRPr="00D30CB0">
        <w:rPr>
          <w:b/>
        </w:rPr>
        <w:t>STATUS INFORMATION</w:t>
      </w:r>
    </w:p>
    <w:p w:rsidR="00D30CB0" w:rsidRDefault="00D30CB0" w:rsidP="00D30CB0">
      <w:pPr>
        <w:widowControl w:val="0"/>
        <w:jc w:val="left"/>
      </w:pPr>
    </w:p>
    <w:p w:rsidR="00D30CB0" w:rsidRDefault="00D30CB0" w:rsidP="00D30CB0">
      <w:pPr>
        <w:widowControl w:val="0"/>
        <w:jc w:val="left"/>
      </w:pPr>
      <w:r>
        <w:t>House Resolution</w:t>
      </w:r>
    </w:p>
    <w:p w:rsidR="00D30CB0" w:rsidRDefault="00D30CB0" w:rsidP="00D30CB0">
      <w:pPr>
        <w:widowControl w:val="0"/>
        <w:jc w:val="left"/>
      </w:pPr>
      <w:r>
        <w:t>Sponsors: Reps. Hyde and Tallon</w:t>
      </w:r>
    </w:p>
    <w:p w:rsidR="00D30CB0" w:rsidRDefault="00D30CB0" w:rsidP="00D30CB0">
      <w:pPr>
        <w:widowControl w:val="0"/>
        <w:jc w:val="left"/>
      </w:pPr>
      <w:r>
        <w:t>Document Path: l:\council\bills\rm\1025vr19.docx</w:t>
      </w:r>
    </w:p>
    <w:p w:rsidR="00D30CB0" w:rsidRDefault="00D30CB0" w:rsidP="00D30CB0">
      <w:pPr>
        <w:widowControl w:val="0"/>
        <w:jc w:val="left"/>
      </w:pPr>
    </w:p>
    <w:p w:rsidR="00D30CB0" w:rsidRDefault="00D30CB0" w:rsidP="00D30CB0">
      <w:pPr>
        <w:widowControl w:val="0"/>
        <w:jc w:val="left"/>
      </w:pPr>
      <w:r>
        <w:t>Introduced in the House on January 15, 2019</w:t>
      </w:r>
    </w:p>
    <w:p w:rsidR="00D30CB0" w:rsidRDefault="00D30CB0" w:rsidP="00D30CB0">
      <w:pPr>
        <w:widowControl w:val="0"/>
        <w:jc w:val="left"/>
      </w:pPr>
      <w:r>
        <w:t>Adopted by the House on January 15, 2019</w:t>
      </w:r>
    </w:p>
    <w:p w:rsidR="00D30CB0" w:rsidRDefault="00D30CB0" w:rsidP="00D30CB0">
      <w:pPr>
        <w:widowControl w:val="0"/>
        <w:jc w:val="left"/>
      </w:pPr>
    </w:p>
    <w:p w:rsidR="00D30CB0" w:rsidRDefault="00D30CB0" w:rsidP="00D30CB0">
      <w:pPr>
        <w:widowControl w:val="0"/>
        <w:jc w:val="left"/>
      </w:pPr>
      <w:r>
        <w:t xml:space="preserve">Summary: </w:t>
      </w:r>
      <w:r w:rsidR="00574BD7">
        <w:t>Spartanburg High School Girls Relay Swim Team</w:t>
      </w:r>
    </w:p>
    <w:p w:rsidR="00D30CB0" w:rsidRDefault="00D30CB0" w:rsidP="00D30CB0">
      <w:pPr>
        <w:widowControl w:val="0"/>
        <w:jc w:val="left"/>
      </w:pPr>
    </w:p>
    <w:p w:rsidR="00D30CB0" w:rsidRDefault="00D30CB0" w:rsidP="00D30CB0">
      <w:pPr>
        <w:widowControl w:val="0"/>
        <w:jc w:val="left"/>
      </w:pPr>
    </w:p>
    <w:p w:rsidR="00D30CB0" w:rsidRDefault="00D30CB0" w:rsidP="00D30C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0CB0">
        <w:rPr>
          <w:b/>
        </w:rPr>
        <w:t>HISTORY OF LEGISLATIVE ACTIONS</w:t>
      </w:r>
    </w:p>
    <w:p w:rsidR="00D30CB0" w:rsidRDefault="00D30CB0" w:rsidP="00D30C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0CB0" w:rsidRPr="00D30CB0" w:rsidRDefault="00D30CB0" w:rsidP="00D30C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0CB0">
        <w:rPr>
          <w:u w:val="single"/>
        </w:rPr>
        <w:tab/>
        <w:t>Date</w:t>
      </w:r>
      <w:r w:rsidRPr="00D30CB0">
        <w:rPr>
          <w:u w:val="single"/>
        </w:rPr>
        <w:tab/>
        <w:t>Body</w:t>
      </w:r>
      <w:r w:rsidRPr="00D30CB0">
        <w:rPr>
          <w:u w:val="single"/>
        </w:rPr>
        <w:tab/>
        <w:t>Action Description with journal page number</w:t>
      </w:r>
      <w:r w:rsidRPr="00D30CB0">
        <w:rPr>
          <w:u w:val="single"/>
        </w:rPr>
        <w:tab/>
      </w:r>
    </w:p>
    <w:p w:rsidR="00C83BDF" w:rsidRDefault="00C83BDF" w:rsidP="00C83B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672F83">
        <w:t>Introduced and adopted (</w:t>
      </w:r>
      <w:hyperlink r:id="rId7" w:history="1">
        <w:r w:rsidRPr="00672F83">
          <w:rPr>
            <w:rStyle w:val="Hyperlink"/>
          </w:rPr>
          <w:t>House Journal</w:t>
        </w:r>
        <w:r w:rsidRPr="00672F83">
          <w:rPr>
            <w:rStyle w:val="Hyperlink"/>
          </w:rPr>
          <w:noBreakHyphen/>
          <w:t>page 12</w:t>
        </w:r>
      </w:hyperlink>
      <w:r w:rsidRPr="00672F83">
        <w:t>)</w:t>
      </w:r>
    </w:p>
    <w:p w:rsidR="00C83BDF" w:rsidRDefault="00C83BDF" w:rsidP="00C83B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30CB0" w:rsidRDefault="00D30CB0" w:rsidP="00D30C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30CB0">
          <w:rPr>
            <w:rStyle w:val="Hyperlink"/>
          </w:rPr>
          <w:t>legislative information</w:t>
        </w:r>
      </w:hyperlink>
      <w:r>
        <w:t xml:space="preserve"> at the website</w:t>
      </w:r>
    </w:p>
    <w:p w:rsidR="00D30CB0" w:rsidRDefault="00D30CB0" w:rsidP="00D30C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0CB0" w:rsidRPr="00D30CB0" w:rsidRDefault="00D30CB0" w:rsidP="00D30C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0CB0" w:rsidRDefault="00D30CB0" w:rsidP="00D30CB0">
      <w:r w:rsidRPr="00D30CB0">
        <w:rPr>
          <w:b/>
        </w:rPr>
        <w:t>VERSIONS OF THIS BILL</w:t>
      </w:r>
    </w:p>
    <w:p w:rsidR="00D30CB0" w:rsidRDefault="00D30CB0" w:rsidP="00D30CB0"/>
    <w:p w:rsidR="00D30CB0" w:rsidRDefault="00583B2A" w:rsidP="00D30CB0">
      <w:hyperlink r:id="rId9" w:history="1">
        <w:r w:rsidR="00D30CB0">
          <w:rPr>
            <w:rStyle w:val="Hyperlink"/>
          </w:rPr>
          <w:t>1/15/2019</w:t>
        </w:r>
      </w:hyperlink>
    </w:p>
    <w:p w:rsidR="00D30CB0" w:rsidRDefault="00D30CB0" w:rsidP="00D30CB0"/>
    <w:p w:rsidR="00D30CB0" w:rsidRDefault="00D30CB0" w:rsidP="00D30CB0">
      <w:pPr>
        <w:sectPr w:rsidR="00D30CB0" w:rsidSect="00D30C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21012" w:rsidRDefault="000210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1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2C6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17B" w:rsidRDefault="008A275F" w:rsidP="00B12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1217B">
        <w:t>EXTEND THE PRIVILEGE OF THE FLOOR OF THE SOUTH CAROLINA HOUSE OF REPRESENTATIVES TO THE S</w:t>
      </w:r>
      <w:r w:rsidR="00E67AB1">
        <w:t xml:space="preserve">PARTANBURG </w:t>
      </w:r>
      <w:r w:rsidR="00B1217B">
        <w:t xml:space="preserve">HIGH SCHOOL GIRLS </w:t>
      </w:r>
      <w:r w:rsidR="00E67AB1">
        <w:t xml:space="preserve">RELAY </w:t>
      </w:r>
      <w:r w:rsidR="00B1217B">
        <w:t xml:space="preserve">SWIM </w:t>
      </w:r>
      <w:r w:rsidR="00E67AB1">
        <w:t xml:space="preserve">AND GIRLS TENNIS </w:t>
      </w:r>
      <w:r w:rsidR="00B1217B">
        <w:t>TEAM</w:t>
      </w:r>
      <w:r w:rsidR="00E67AB1">
        <w:t>S</w:t>
      </w:r>
      <w:r w:rsidR="00B1217B">
        <w:t>, COACHES, AND SCHOOL OFFICIALS, AT A DATE AND TIME TO BE DETERMINED BY THE SPEAKER, FOR THE PURPOSE OF RECOGNIZING AND COMMENDING THEM ON THEIR OUTSTANDING SEASON AND FOR CAPTURING THE</w:t>
      </w:r>
      <w:r w:rsidR="00E67AB1">
        <w:t>IR RESPECTIVE</w:t>
      </w:r>
      <w:r w:rsidR="00B1217B">
        <w:t xml:space="preserve"> 201</w:t>
      </w:r>
      <w:r w:rsidR="00E67AB1">
        <w:t>8</w:t>
      </w:r>
      <w:r w:rsidR="00B1217B">
        <w:t xml:space="preserve"> CLASS A</w:t>
      </w:r>
      <w:r w:rsidR="00E67AB1">
        <w:t>A</w:t>
      </w:r>
      <w:r w:rsidR="00B1217B">
        <w:t>AAA STATE CHAMPIONSHIP TITLE</w:t>
      </w:r>
      <w:r w:rsidR="00E67AB1">
        <w:t>S</w:t>
      </w:r>
      <w:r w:rsidR="00B1217B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2C60" w:rsidRDefault="00572C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2C60" w:rsidRDefault="00572C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6E8" w:rsidRDefault="00572C60" w:rsidP="00CF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F56E8">
        <w:t xml:space="preserve"> the privilege of the floor of the South Carolina House of Representatives be extended to the S</w:t>
      </w:r>
      <w:r w:rsidR="009A58DF">
        <w:t>partanburg</w:t>
      </w:r>
      <w:r w:rsidR="00CF56E8">
        <w:t xml:space="preserve"> High School girls </w:t>
      </w:r>
      <w:r w:rsidR="00ED6DD3">
        <w:t xml:space="preserve">relay </w:t>
      </w:r>
      <w:r w:rsidR="00CF56E8">
        <w:t xml:space="preserve">swim </w:t>
      </w:r>
      <w:r w:rsidR="00ED6DD3">
        <w:t>and girls tennis teams</w:t>
      </w:r>
      <w:r w:rsidR="00CF56E8">
        <w:t>, coaches, and school officials, at a date and time to be determined by the Speaker, for the purpose of recognizing and commending them on their outstanding season and for capturing the</w:t>
      </w:r>
      <w:r w:rsidR="00ED6DD3">
        <w:t>ir respective</w:t>
      </w:r>
      <w:r w:rsidR="00CF56E8">
        <w:t xml:space="preserve"> 201</w:t>
      </w:r>
      <w:r w:rsidR="00ED6DD3">
        <w:t>8</w:t>
      </w:r>
      <w:r w:rsidR="00CF56E8">
        <w:t xml:space="preserve"> Class A</w:t>
      </w:r>
      <w:r w:rsidR="00ED6DD3">
        <w:t>A</w:t>
      </w:r>
      <w:r w:rsidR="00CF56E8">
        <w:t>AAA State Championship title</w:t>
      </w:r>
      <w:r w:rsidR="00ED6DD3">
        <w:t>s</w:t>
      </w:r>
      <w:r w:rsidR="00CF56E8">
        <w:t>.</w:t>
      </w:r>
    </w:p>
    <w:p w:rsidR="006E6661" w:rsidRDefault="009C01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0CB0" w:rsidRDefault="00D30CB0" w:rsidP="00D30CB0">
      <w:pPr>
        <w:suppressAutoHyphens/>
      </w:pPr>
    </w:p>
    <w:sectPr w:rsidR="00D30CB0" w:rsidSect="00D30CB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C60" w:rsidRDefault="00572C60" w:rsidP="009F0C77">
      <w:r>
        <w:separator/>
      </w:r>
    </w:p>
  </w:endnote>
  <w:endnote w:type="continuationSeparator" w:id="0">
    <w:p w:rsidR="00572C60" w:rsidRDefault="00572C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907D6A-7831-4BF8-AA59-2348BB5FA0F9}"/>
    <w:embedBold r:id="rId2" w:fontKey="{B18A8A2C-C3BE-45A8-8510-B38293A9E6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FCF1A2-9151-4E35-AE81-FCC2F0B291F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507FF3-A477-453A-8DD4-97DBE47387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6955B8-5A35-40D5-9A71-A44B3121EE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0CB0" w:rsidRPr="00021012" w:rsidRDefault="00D30CB0" w:rsidP="000210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4B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C60" w:rsidRDefault="00572C60" w:rsidP="009F0C77">
      <w:r>
        <w:separator/>
      </w:r>
    </w:p>
  </w:footnote>
  <w:footnote w:type="continuationSeparator" w:id="0">
    <w:p w:rsidR="00572C60" w:rsidRDefault="00572C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5VR19"/>
    <w:docVar w:name="CoverBillType" w:val="r"/>
    <w:docVar w:name="DocPath" w:val="L:\Council\bills\RM\1025VR19.DOCX"/>
    <w:docVar w:name="dvBillNumber" w:val="34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72C60"/>
    <w:rsid w:val="00011869"/>
    <w:rsid w:val="00015CD6"/>
    <w:rsid w:val="00021012"/>
    <w:rsid w:val="000A66F4"/>
    <w:rsid w:val="000E0100"/>
    <w:rsid w:val="000E1785"/>
    <w:rsid w:val="000F40FA"/>
    <w:rsid w:val="001035F1"/>
    <w:rsid w:val="0010776B"/>
    <w:rsid w:val="00133E66"/>
    <w:rsid w:val="001435A3"/>
    <w:rsid w:val="00146ED3"/>
    <w:rsid w:val="001501B5"/>
    <w:rsid w:val="00151044"/>
    <w:rsid w:val="001D08F2"/>
    <w:rsid w:val="001D3A58"/>
    <w:rsid w:val="001D525B"/>
    <w:rsid w:val="001D7F4F"/>
    <w:rsid w:val="00205238"/>
    <w:rsid w:val="002321B6"/>
    <w:rsid w:val="0024035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D9A"/>
    <w:rsid w:val="004E7D54"/>
    <w:rsid w:val="005273C6"/>
    <w:rsid w:val="00530A69"/>
    <w:rsid w:val="00545593"/>
    <w:rsid w:val="00556EBF"/>
    <w:rsid w:val="00572C60"/>
    <w:rsid w:val="00574BD7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6661"/>
    <w:rsid w:val="00734F00"/>
    <w:rsid w:val="007A70AE"/>
    <w:rsid w:val="008362E8"/>
    <w:rsid w:val="0085786E"/>
    <w:rsid w:val="008A1768"/>
    <w:rsid w:val="008A275F"/>
    <w:rsid w:val="008A489F"/>
    <w:rsid w:val="008F0F33"/>
    <w:rsid w:val="008F4429"/>
    <w:rsid w:val="0094021A"/>
    <w:rsid w:val="009A58DF"/>
    <w:rsid w:val="009B44AF"/>
    <w:rsid w:val="009C0192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217B"/>
    <w:rsid w:val="00B412D4"/>
    <w:rsid w:val="00BE3C22"/>
    <w:rsid w:val="00C0345E"/>
    <w:rsid w:val="00C31C95"/>
    <w:rsid w:val="00C3483A"/>
    <w:rsid w:val="00C74E9D"/>
    <w:rsid w:val="00C826DD"/>
    <w:rsid w:val="00C82FD3"/>
    <w:rsid w:val="00C83BDF"/>
    <w:rsid w:val="00C92819"/>
    <w:rsid w:val="00CC6B7B"/>
    <w:rsid w:val="00CD2089"/>
    <w:rsid w:val="00CF56E8"/>
    <w:rsid w:val="00D30CB0"/>
    <w:rsid w:val="00D73A67"/>
    <w:rsid w:val="00D970A9"/>
    <w:rsid w:val="00DF3845"/>
    <w:rsid w:val="00E41911"/>
    <w:rsid w:val="00E44B57"/>
    <w:rsid w:val="00E67AB1"/>
    <w:rsid w:val="00E92EEF"/>
    <w:rsid w:val="00ED6DD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DFD5C9-8692-4C6E-BAD4-033CE7477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03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35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30C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9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495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E6239-116B-4057-B52E-091FA90ED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220</Words>
  <Characters>1217</Characters>
  <Application>Microsoft Office Word</Application>
  <DocSecurity>0</DocSecurity>
  <Lines>60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3495: Spartanburg High School Girls Relay Swim Team - South Carolina Legislature Online</dc:title>
  <dc:creator>Rosanne McDowell</dc:creator>
  <cp:lastModifiedBy>S Volk</cp:lastModifiedBy>
  <cp:revision>2</cp:revision>
  <cp:lastPrinted>2019-01-03T21:58:00Z</cp:lastPrinted>
  <dcterms:created xsi:type="dcterms:W3CDTF">2019-01-16T19:00:00Z</dcterms:created>
  <dcterms:modified xsi:type="dcterms:W3CDTF">2019-01-16T19:00:00Z</dcterms:modified>
</cp:coreProperties>
</file>