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415" w:rsidRDefault="00197415" w:rsidP="00197415">
      <w:pPr>
        <w:widowControl w:val="0"/>
        <w:jc w:val="center"/>
      </w:pPr>
      <w:r w:rsidRPr="00197415">
        <w:rPr>
          <w:b/>
        </w:rPr>
        <w:t>South Carolina General Assembly</w:t>
      </w:r>
    </w:p>
    <w:p w:rsidR="00197415" w:rsidRDefault="00197415" w:rsidP="00197415">
      <w:pPr>
        <w:widowControl w:val="0"/>
        <w:jc w:val="center"/>
      </w:pPr>
      <w:r>
        <w:t>123rd Session, 2019-2020</w:t>
      </w:r>
    </w:p>
    <w:p w:rsidR="00197415" w:rsidRDefault="00197415" w:rsidP="00197415">
      <w:pPr>
        <w:widowControl w:val="0"/>
        <w:jc w:val="left"/>
      </w:pPr>
    </w:p>
    <w:p w:rsidR="00197415" w:rsidRDefault="00197415" w:rsidP="00197415">
      <w:pPr>
        <w:widowControl w:val="0"/>
        <w:jc w:val="left"/>
        <w:rPr>
          <w:b/>
        </w:rPr>
      </w:pPr>
      <w:r w:rsidRPr="00197415">
        <w:rPr>
          <w:b/>
        </w:rPr>
        <w:t>H. 3509</w:t>
      </w:r>
    </w:p>
    <w:p w:rsidR="00197415" w:rsidRDefault="00197415" w:rsidP="00197415">
      <w:pPr>
        <w:widowControl w:val="0"/>
        <w:jc w:val="left"/>
        <w:rPr>
          <w:b/>
        </w:rPr>
      </w:pPr>
    </w:p>
    <w:p w:rsidR="00197415" w:rsidRDefault="00197415" w:rsidP="00197415">
      <w:pPr>
        <w:widowControl w:val="0"/>
        <w:jc w:val="left"/>
      </w:pPr>
      <w:r w:rsidRPr="00197415">
        <w:rPr>
          <w:b/>
        </w:rPr>
        <w:t>STATUS INFORMATION</w:t>
      </w:r>
    </w:p>
    <w:p w:rsidR="00197415" w:rsidRDefault="00197415" w:rsidP="00197415">
      <w:pPr>
        <w:widowControl w:val="0"/>
        <w:jc w:val="left"/>
      </w:pPr>
    </w:p>
    <w:p w:rsidR="00197415" w:rsidRDefault="00197415" w:rsidP="00197415">
      <w:pPr>
        <w:widowControl w:val="0"/>
        <w:jc w:val="left"/>
      </w:pPr>
      <w:r>
        <w:t>House Resolution</w:t>
      </w:r>
    </w:p>
    <w:p w:rsidR="00197415" w:rsidRDefault="00015EE0" w:rsidP="00197415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97415" w:rsidRDefault="00197415" w:rsidP="00197415">
      <w:pPr>
        <w:widowControl w:val="0"/>
        <w:jc w:val="left"/>
      </w:pPr>
      <w:r>
        <w:t>Document Path: l:\council\bills\rm\1041dg19.docx</w:t>
      </w:r>
    </w:p>
    <w:p w:rsidR="00197415" w:rsidRDefault="00197415" w:rsidP="00197415">
      <w:pPr>
        <w:widowControl w:val="0"/>
        <w:jc w:val="left"/>
      </w:pPr>
    </w:p>
    <w:p w:rsidR="00197415" w:rsidRDefault="00197415" w:rsidP="00197415">
      <w:pPr>
        <w:widowControl w:val="0"/>
        <w:jc w:val="left"/>
      </w:pPr>
      <w:r>
        <w:t>Introduced in the House on January 15, 2019</w:t>
      </w:r>
    </w:p>
    <w:p w:rsidR="00197415" w:rsidRDefault="00197415" w:rsidP="00197415">
      <w:pPr>
        <w:widowControl w:val="0"/>
        <w:jc w:val="left"/>
      </w:pPr>
      <w:r>
        <w:t>Adopted by the House on January 15, 2019</w:t>
      </w:r>
    </w:p>
    <w:p w:rsidR="00197415" w:rsidRDefault="00197415" w:rsidP="00197415">
      <w:pPr>
        <w:widowControl w:val="0"/>
        <w:jc w:val="left"/>
      </w:pPr>
    </w:p>
    <w:p w:rsidR="00197415" w:rsidRDefault="00197415" w:rsidP="00197415">
      <w:pPr>
        <w:widowControl w:val="0"/>
        <w:jc w:val="left"/>
      </w:pPr>
      <w:r>
        <w:t xml:space="preserve">Summary: </w:t>
      </w:r>
      <w:r w:rsidR="0098116A">
        <w:t>Dutch Fork High School Football Team</w:t>
      </w:r>
    </w:p>
    <w:p w:rsidR="00197415" w:rsidRDefault="00197415" w:rsidP="00197415">
      <w:pPr>
        <w:widowControl w:val="0"/>
        <w:jc w:val="left"/>
      </w:pPr>
    </w:p>
    <w:p w:rsidR="00197415" w:rsidRDefault="00197415" w:rsidP="00197415">
      <w:pPr>
        <w:widowControl w:val="0"/>
        <w:jc w:val="left"/>
      </w:pPr>
    </w:p>
    <w:p w:rsidR="00197415" w:rsidRDefault="00197415" w:rsidP="00197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415">
        <w:rPr>
          <w:b/>
        </w:rPr>
        <w:t>HISTORY OF LEGISLATIVE ACTIONS</w:t>
      </w:r>
    </w:p>
    <w:p w:rsidR="00197415" w:rsidRDefault="00197415" w:rsidP="00197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7415" w:rsidRPr="00197415" w:rsidRDefault="00197415" w:rsidP="00197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7415">
        <w:rPr>
          <w:u w:val="single"/>
        </w:rPr>
        <w:tab/>
        <w:t>Date</w:t>
      </w:r>
      <w:r w:rsidRPr="00197415">
        <w:rPr>
          <w:u w:val="single"/>
        </w:rPr>
        <w:tab/>
        <w:t>Body</w:t>
      </w:r>
      <w:r w:rsidRPr="00197415">
        <w:rPr>
          <w:u w:val="single"/>
        </w:rPr>
        <w:tab/>
        <w:t>Action Description with journal page number</w:t>
      </w:r>
      <w:r w:rsidRPr="00197415">
        <w:rPr>
          <w:u w:val="single"/>
        </w:rPr>
        <w:tab/>
      </w:r>
    </w:p>
    <w:p w:rsidR="00F65B0F" w:rsidRDefault="00F65B0F" w:rsidP="00F65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C554E5">
        <w:t>Introduced and adopted (</w:t>
      </w:r>
      <w:hyperlink r:id="rId7" w:history="1">
        <w:r w:rsidRPr="00C554E5">
          <w:rPr>
            <w:rStyle w:val="Hyperlink"/>
          </w:rPr>
          <w:t>House Journal</w:t>
        </w:r>
        <w:r w:rsidRPr="00C554E5">
          <w:rPr>
            <w:rStyle w:val="Hyperlink"/>
          </w:rPr>
          <w:noBreakHyphen/>
          <w:t>page 24</w:t>
        </w:r>
      </w:hyperlink>
      <w:r w:rsidRPr="00C554E5">
        <w:t>)</w:t>
      </w:r>
    </w:p>
    <w:p w:rsidR="00F65B0F" w:rsidRDefault="00F65B0F" w:rsidP="00F65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7415" w:rsidRDefault="00197415" w:rsidP="00197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7415">
          <w:rPr>
            <w:rStyle w:val="Hyperlink"/>
          </w:rPr>
          <w:t>legislative information</w:t>
        </w:r>
      </w:hyperlink>
      <w:r>
        <w:t xml:space="preserve"> at the website</w:t>
      </w:r>
    </w:p>
    <w:p w:rsidR="00197415" w:rsidRDefault="00197415" w:rsidP="00197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415" w:rsidRPr="00197415" w:rsidRDefault="00197415" w:rsidP="00197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7415" w:rsidRDefault="00197415" w:rsidP="00197415">
      <w:r w:rsidRPr="00197415">
        <w:rPr>
          <w:b/>
        </w:rPr>
        <w:t>VERSIONS OF THIS BILL</w:t>
      </w:r>
    </w:p>
    <w:p w:rsidR="00197415" w:rsidRDefault="00197415" w:rsidP="00197415"/>
    <w:p w:rsidR="00197415" w:rsidRDefault="0028423B" w:rsidP="00197415">
      <w:hyperlink r:id="rId9" w:history="1">
        <w:r w:rsidR="00197415">
          <w:rPr>
            <w:rStyle w:val="Hyperlink"/>
          </w:rPr>
          <w:t>1/15/2019</w:t>
        </w:r>
      </w:hyperlink>
    </w:p>
    <w:p w:rsidR="00197415" w:rsidRDefault="00197415" w:rsidP="00197415"/>
    <w:p w:rsidR="00197415" w:rsidRDefault="00197415" w:rsidP="00197415">
      <w:pPr>
        <w:sectPr w:rsidR="00197415" w:rsidSect="001974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35C1" w:rsidRDefault="00CE35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8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0598" w:rsidRDefault="00D810ED" w:rsidP="00130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30598">
        <w:t xml:space="preserve">HONOR THE </w:t>
      </w:r>
      <w:r w:rsidR="00545E6B">
        <w:t>DUTCH FORK</w:t>
      </w:r>
      <w:r w:rsidR="00130598">
        <w:t xml:space="preserve"> HIGH SCHOOL FOOTBALL TEAM AND COACHES ON THEIR IMPRESSIVE WIN OF THE 2018 CLASS AA</w:t>
      </w:r>
      <w:r w:rsidR="00332709">
        <w:t>A</w:t>
      </w:r>
      <w:r w:rsidR="00130598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709" w:rsidRDefault="00545E6B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709">
        <w:t xml:space="preserve">not to be denied the crown, the </w:t>
      </w:r>
      <w:r w:rsidR="004F3CA6">
        <w:t>Dutch Fork</w:t>
      </w:r>
      <w:r w:rsidR="00332709">
        <w:t xml:space="preserve"> High School football team drove past </w:t>
      </w:r>
      <w:r w:rsidR="004F3CA6">
        <w:t>T.L. Hanna</w:t>
      </w:r>
      <w:r w:rsidR="00332709">
        <w:t xml:space="preserve"> </w:t>
      </w:r>
      <w:r w:rsidR="004F3CA6">
        <w:t>59</w:t>
      </w:r>
      <w:r w:rsidR="008D274F">
        <w:noBreakHyphen/>
      </w:r>
      <w:r w:rsidR="004F3CA6">
        <w:t>20</w:t>
      </w:r>
      <w:r w:rsidR="00332709">
        <w:t xml:space="preserve"> to nail the 2018 Class </w:t>
      </w:r>
      <w:r w:rsidR="004F3CA6">
        <w:t>A</w:t>
      </w:r>
      <w:r w:rsidR="00332709">
        <w:t>AAAA State Championship in style;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title contest, Columbia</w:t>
      </w:r>
      <w:r w:rsidR="008D274F" w:rsidRPr="008D274F">
        <w:t>’</w:t>
      </w:r>
      <w:r>
        <w:t>s Williams</w:t>
      </w:r>
      <w:r w:rsidR="008D274F">
        <w:noBreakHyphen/>
      </w:r>
      <w:r>
        <w:t xml:space="preserve">Brice Stadium echoed with the cheers of exuberant </w:t>
      </w:r>
      <w:r w:rsidR="000B525D">
        <w:t>Dutch Fork</w:t>
      </w:r>
      <w:r>
        <w:t xml:space="preserve"> fans, pleased to see their confident predictions of victory realized as a satisfying end to a</w:t>
      </w:r>
      <w:r w:rsidR="000B525D">
        <w:t xml:space="preserve"> perfect</w:t>
      </w:r>
      <w:r>
        <w:t xml:space="preserve"> 1</w:t>
      </w:r>
      <w:r w:rsidR="000B525D">
        <w:t>3</w:t>
      </w:r>
      <w:r w:rsidR="008D274F">
        <w:noBreakHyphen/>
      </w:r>
      <w:r w:rsidR="000B525D">
        <w:t>0</w:t>
      </w:r>
      <w:r>
        <w:t xml:space="preserve"> season</w:t>
      </w:r>
      <w:r w:rsidR="000B525D">
        <w:t xml:space="preserve"> attached to a twenty</w:t>
      </w:r>
      <w:r w:rsidR="008D274F">
        <w:noBreakHyphen/>
      </w:r>
      <w:r w:rsidR="000B525D">
        <w:t>five game winning streak</w:t>
      </w:r>
      <w:r>
        <w:t xml:space="preserve">. By the end of the title game, the </w:t>
      </w:r>
      <w:r w:rsidR="000B525D">
        <w:t>Silver Foxes</w:t>
      </w:r>
      <w:r w:rsidR="008D274F" w:rsidRPr="008D274F">
        <w:t>’</w:t>
      </w:r>
      <w:r>
        <w:t xml:space="preserve"> admirers were already looking with anticipation toward a repeat performance next year;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Head 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>Coach 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supported by his fine staff, 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his football program into a championship 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>machine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that refuse</w:t>
      </w:r>
      <w:r w:rsidR="00FD0792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02E5D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this</w:t>
      </w:r>
      <w:r w:rsidRPr="00402E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championship </w:t>
      </w:r>
      <w:r w:rsidRPr="00402E5D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 xml:space="preserve">, </w:t>
      </w:r>
      <w:r w:rsidR="00FD0792">
        <w:rPr>
          <w:color w:val="000000" w:themeColor="text1"/>
          <w:u w:color="000000" w:themeColor="text1"/>
        </w:rPr>
        <w:t>Dutch Fork</w:t>
      </w:r>
      <w:r w:rsidRPr="00402E5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taken home</w:t>
      </w:r>
      <w:r w:rsidRPr="00402E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its </w:t>
      </w:r>
      <w:r w:rsidR="00FD0792">
        <w:rPr>
          <w:color w:val="000000" w:themeColor="text1"/>
          <w:u w:color="000000" w:themeColor="text1"/>
        </w:rPr>
        <w:t>fourth state</w:t>
      </w:r>
      <w:r>
        <w:rPr>
          <w:color w:val="000000" w:themeColor="text1"/>
          <w:u w:color="000000" w:themeColor="text1"/>
        </w:rPr>
        <w:t xml:space="preserve"> </w:t>
      </w:r>
      <w:r w:rsidR="00FD0792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title</w:t>
      </w:r>
      <w:r w:rsidR="00FD0792">
        <w:rPr>
          <w:color w:val="000000" w:themeColor="text1"/>
          <w:u w:color="000000" w:themeColor="text1"/>
        </w:rPr>
        <w:t xml:space="preserve"> overall and its third in a row, all under Coach Knott</w:t>
      </w:r>
      <w:r w:rsidR="00673A45">
        <w:rPr>
          <w:color w:val="000000" w:themeColor="text1"/>
          <w:u w:color="000000" w:themeColor="text1"/>
        </w:rPr>
        <w:t>. The Silver Foxes are the seventeenth team in state history to win three titles running</w:t>
      </w:r>
      <w:r>
        <w:rPr>
          <w:color w:val="000000" w:themeColor="text1"/>
          <w:u w:color="000000" w:themeColor="text1"/>
        </w:rPr>
        <w:t>; and</w:t>
      </w:r>
    </w:p>
    <w:p w:rsidR="00E001B9" w:rsidRDefault="00E001B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1B9" w:rsidRDefault="00E001B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Dutch Fork, which outscored its opponents 770</w:t>
      </w:r>
      <w:r w:rsidR="008D27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131 this year, is ranked No. 17 in </w:t>
      </w:r>
      <w:r w:rsidRPr="00E001B9">
        <w:rPr>
          <w:i/>
          <w:color w:val="000000" w:themeColor="text1"/>
          <w:u w:color="000000" w:themeColor="text1"/>
        </w:rPr>
        <w:t>USA Today</w:t>
      </w:r>
      <w:r w:rsidR="008D274F" w:rsidRPr="008D27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Super 25 poll; and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12607A">
        <w:t>Silver Foxes</w:t>
      </w:r>
      <w:r>
        <w:t xml:space="preserve"> once again have given their school and community reason to be proud of their accomplishments, and the </w:t>
      </w:r>
      <w:r>
        <w:lastRenderedPageBreak/>
        <w:t>members of the House of Representatives take great pleasure in adding their collective voice to the many encomiums flowing in to this outstanding group of young athletes. Now, therefore,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the </w:t>
      </w:r>
      <w:r w:rsidR="00BB7EED">
        <w:t>Dutch Fork</w:t>
      </w:r>
      <w:r>
        <w:t xml:space="preserve"> High School football team and coaches on their impressive win of the 2018 Class AA</w:t>
      </w:r>
      <w:r w:rsidR="00BB7EED">
        <w:t>A</w:t>
      </w:r>
      <w:r>
        <w:t xml:space="preserve">AA </w:t>
      </w:r>
      <w:r w:rsidR="001B7D80">
        <w:t>S</w:t>
      </w:r>
      <w:r>
        <w:t xml:space="preserve">tate </w:t>
      </w:r>
      <w:r w:rsidR="001B7D80">
        <w:t>C</w:t>
      </w:r>
      <w:r>
        <w:t>hampionship title.</w:t>
      </w: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709" w:rsidRDefault="00332709" w:rsidP="00332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B7EED">
        <w:t>Dr. Gerald Gary, p</w:t>
      </w:r>
      <w:r>
        <w:t>rincipal</w:t>
      </w:r>
      <w:r w:rsidR="00BB7EED">
        <w:t>, a</w:t>
      </w:r>
      <w:r>
        <w:t xml:space="preserve">nd Head Coach </w:t>
      </w:r>
      <w:r w:rsidR="00BB7EED">
        <w:rPr>
          <w:rFonts w:eastAsiaTheme="minorHAnsi"/>
          <w:color w:val="000000" w:themeColor="text1"/>
          <w:szCs w:val="22"/>
          <w:u w:color="000000" w:themeColor="text1"/>
        </w:rPr>
        <w:t>Tom Knotts</w:t>
      </w:r>
      <w:r>
        <w:t xml:space="preserve"> of </w:t>
      </w:r>
      <w:r w:rsidR="00BB7EED">
        <w:t>Dutch Fork</w:t>
      </w:r>
      <w:r>
        <w:t xml:space="preserve"> High School.</w:t>
      </w:r>
    </w:p>
    <w:p w:rsidR="00087C80" w:rsidRDefault="008D27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7415" w:rsidRDefault="00197415" w:rsidP="00197415">
      <w:pPr>
        <w:suppressAutoHyphens/>
      </w:pPr>
    </w:p>
    <w:sectPr w:rsidR="00197415" w:rsidSect="001974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881" w:rsidRDefault="00377881" w:rsidP="009F0C77">
      <w:r>
        <w:separator/>
      </w:r>
    </w:p>
  </w:endnote>
  <w:endnote w:type="continuationSeparator" w:id="0">
    <w:p w:rsidR="00377881" w:rsidRDefault="003778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2B349F-E71A-4C8D-B43E-73EBC9351246}"/>
    <w:embedBold r:id="rId2" w:fontKey="{C23E5987-07A9-46C9-8984-1C828F5C81E9}"/>
    <w:embedItalic r:id="rId3" w:fontKey="{E8893057-4A56-4AD5-A28D-2ABD2ABC11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3B373F0-2B59-42B5-B28E-AF7B0F16E7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0749BC1-17F1-480E-B3BD-B13E401F71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D28DBC-5A7F-44DA-BF45-425F2C8C7F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415" w:rsidRPr="00CE35C1" w:rsidRDefault="00197415" w:rsidP="00CE35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5E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881" w:rsidRDefault="00377881" w:rsidP="009F0C77">
      <w:r>
        <w:separator/>
      </w:r>
    </w:p>
  </w:footnote>
  <w:footnote w:type="continuationSeparator" w:id="0">
    <w:p w:rsidR="00377881" w:rsidRDefault="003778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1DG19"/>
    <w:docVar w:name="CoverBillType" w:val="r"/>
    <w:docVar w:name="DocPath" w:val="L:\Council\bills\RM\1041DG19.DOCX"/>
    <w:docVar w:name="dvBillNumber" w:val="35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7881"/>
    <w:rsid w:val="00011869"/>
    <w:rsid w:val="00015CD6"/>
    <w:rsid w:val="00015EE0"/>
    <w:rsid w:val="00087C80"/>
    <w:rsid w:val="000B525D"/>
    <w:rsid w:val="000E0100"/>
    <w:rsid w:val="000E1785"/>
    <w:rsid w:val="000F40FA"/>
    <w:rsid w:val="001035F1"/>
    <w:rsid w:val="0010776B"/>
    <w:rsid w:val="0012607A"/>
    <w:rsid w:val="00130598"/>
    <w:rsid w:val="00133E66"/>
    <w:rsid w:val="001435A3"/>
    <w:rsid w:val="00146ED3"/>
    <w:rsid w:val="00151044"/>
    <w:rsid w:val="00197415"/>
    <w:rsid w:val="001B7D8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709"/>
    <w:rsid w:val="00336AD0"/>
    <w:rsid w:val="0037079A"/>
    <w:rsid w:val="003778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CA6"/>
    <w:rsid w:val="005273C6"/>
    <w:rsid w:val="00530A69"/>
    <w:rsid w:val="00545593"/>
    <w:rsid w:val="00545E6B"/>
    <w:rsid w:val="00556EBF"/>
    <w:rsid w:val="00577C6C"/>
    <w:rsid w:val="005A62FE"/>
    <w:rsid w:val="005C2FE2"/>
    <w:rsid w:val="005E2BC9"/>
    <w:rsid w:val="00605102"/>
    <w:rsid w:val="006215AA"/>
    <w:rsid w:val="00673A45"/>
    <w:rsid w:val="00685A8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274F"/>
    <w:rsid w:val="008F0F33"/>
    <w:rsid w:val="008F4429"/>
    <w:rsid w:val="0094021A"/>
    <w:rsid w:val="0098116A"/>
    <w:rsid w:val="009B44AF"/>
    <w:rsid w:val="009C6A0B"/>
    <w:rsid w:val="009F0C77"/>
    <w:rsid w:val="009F4DD1"/>
    <w:rsid w:val="00A02543"/>
    <w:rsid w:val="00A3088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EE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35C1"/>
    <w:rsid w:val="00D04614"/>
    <w:rsid w:val="00D3150D"/>
    <w:rsid w:val="00D73A67"/>
    <w:rsid w:val="00D810ED"/>
    <w:rsid w:val="00D970A9"/>
    <w:rsid w:val="00DF3845"/>
    <w:rsid w:val="00E001B9"/>
    <w:rsid w:val="00E41911"/>
    <w:rsid w:val="00E44B57"/>
    <w:rsid w:val="00E92EEF"/>
    <w:rsid w:val="00EF2368"/>
    <w:rsid w:val="00F24442"/>
    <w:rsid w:val="00F50AE3"/>
    <w:rsid w:val="00F655B7"/>
    <w:rsid w:val="00F656BA"/>
    <w:rsid w:val="00F65B0F"/>
    <w:rsid w:val="00F67CF1"/>
    <w:rsid w:val="00F728AA"/>
    <w:rsid w:val="00F75890"/>
    <w:rsid w:val="00F840F0"/>
    <w:rsid w:val="00FB0D0D"/>
    <w:rsid w:val="00FB43B4"/>
    <w:rsid w:val="00FB6B0B"/>
    <w:rsid w:val="00FD07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44234-ECCE-4B83-BF50-EF1AF433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D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74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03030-8326-4BC2-9474-59D899F5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3509: Dutch Fork High School Football Team - South Carolina Legislature Online</dc:title>
  <dc:creator>Rosanne McDowell</dc:creator>
  <cp:lastModifiedBy>S Wilson</cp:lastModifiedBy>
  <cp:revision>2</cp:revision>
  <cp:lastPrinted>2018-12-20T15:10:00Z</cp:lastPrinted>
  <dcterms:created xsi:type="dcterms:W3CDTF">2020-03-09T19:13:00Z</dcterms:created>
  <dcterms:modified xsi:type="dcterms:W3CDTF">2020-03-09T19:13:00Z</dcterms:modified>
</cp:coreProperties>
</file>