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AF9" w:rsidRDefault="00985AF9" w:rsidP="00985AF9">
      <w:pPr>
        <w:widowControl w:val="0"/>
        <w:jc w:val="center"/>
      </w:pPr>
      <w:r w:rsidRPr="00985AF9">
        <w:rPr>
          <w:b/>
        </w:rPr>
        <w:t>South Carolina General Assembly</w:t>
      </w:r>
    </w:p>
    <w:p w:rsidR="00985AF9" w:rsidRDefault="00985AF9" w:rsidP="00985AF9">
      <w:pPr>
        <w:widowControl w:val="0"/>
        <w:jc w:val="center"/>
      </w:pPr>
      <w:r>
        <w:t>123rd Session, 2019-2020</w:t>
      </w:r>
    </w:p>
    <w:p w:rsidR="00985AF9" w:rsidRDefault="00985AF9" w:rsidP="00985AF9">
      <w:pPr>
        <w:widowControl w:val="0"/>
        <w:jc w:val="left"/>
      </w:pPr>
    </w:p>
    <w:p w:rsidR="00985AF9" w:rsidRDefault="00985AF9" w:rsidP="00985AF9">
      <w:pPr>
        <w:widowControl w:val="0"/>
        <w:jc w:val="left"/>
        <w:rPr>
          <w:b/>
        </w:rPr>
      </w:pPr>
      <w:r w:rsidRPr="00985AF9">
        <w:rPr>
          <w:b/>
        </w:rPr>
        <w:t>H. 3600</w:t>
      </w:r>
    </w:p>
    <w:p w:rsidR="00985AF9" w:rsidRDefault="00985AF9" w:rsidP="00985AF9">
      <w:pPr>
        <w:widowControl w:val="0"/>
        <w:jc w:val="left"/>
        <w:rPr>
          <w:b/>
        </w:rPr>
      </w:pPr>
    </w:p>
    <w:p w:rsidR="00985AF9" w:rsidRDefault="00985AF9" w:rsidP="00985AF9">
      <w:pPr>
        <w:widowControl w:val="0"/>
        <w:jc w:val="left"/>
      </w:pPr>
      <w:r w:rsidRPr="00985AF9">
        <w:rPr>
          <w:b/>
        </w:rPr>
        <w:t>STATUS INFORMATION</w:t>
      </w:r>
    </w:p>
    <w:p w:rsidR="00985AF9" w:rsidRDefault="00985AF9" w:rsidP="00985AF9">
      <w:pPr>
        <w:widowControl w:val="0"/>
        <w:jc w:val="left"/>
      </w:pPr>
    </w:p>
    <w:p w:rsidR="00985AF9" w:rsidRDefault="00985AF9" w:rsidP="00985AF9">
      <w:pPr>
        <w:widowControl w:val="0"/>
        <w:jc w:val="left"/>
      </w:pPr>
      <w:r>
        <w:t>House Resolution</w:t>
      </w:r>
    </w:p>
    <w:p w:rsidR="00985AF9" w:rsidRDefault="00985AF9" w:rsidP="00985AF9">
      <w:pPr>
        <w:widowControl w:val="0"/>
        <w:jc w:val="left"/>
      </w:pPr>
      <w:r>
        <w:t>Sponsors: Rep. Martin</w:t>
      </w:r>
    </w:p>
    <w:p w:rsidR="00985AF9" w:rsidRDefault="00985AF9" w:rsidP="00985AF9">
      <w:pPr>
        <w:widowControl w:val="0"/>
        <w:jc w:val="left"/>
      </w:pPr>
      <w:r>
        <w:t>Document Path: l:\council\bills\rm\1122cz19.docx</w:t>
      </w:r>
    </w:p>
    <w:p w:rsidR="00985AF9" w:rsidRDefault="00985AF9" w:rsidP="00985AF9">
      <w:pPr>
        <w:widowControl w:val="0"/>
        <w:jc w:val="left"/>
      </w:pPr>
    </w:p>
    <w:p w:rsidR="00985AF9" w:rsidRDefault="00985AF9" w:rsidP="00985AF9">
      <w:pPr>
        <w:widowControl w:val="0"/>
        <w:jc w:val="left"/>
      </w:pPr>
      <w:r>
        <w:t>Introduced in the House on January 15, 2019</w:t>
      </w:r>
    </w:p>
    <w:p w:rsidR="00985AF9" w:rsidRDefault="00985AF9" w:rsidP="00985AF9">
      <w:pPr>
        <w:widowControl w:val="0"/>
        <w:jc w:val="left"/>
      </w:pPr>
      <w:r>
        <w:t>Adopted by the House on January 15, 2019</w:t>
      </w:r>
    </w:p>
    <w:p w:rsidR="00985AF9" w:rsidRDefault="00985AF9" w:rsidP="00985AF9">
      <w:pPr>
        <w:widowControl w:val="0"/>
        <w:jc w:val="left"/>
      </w:pPr>
    </w:p>
    <w:p w:rsidR="00985AF9" w:rsidRDefault="00985AF9" w:rsidP="00985AF9">
      <w:pPr>
        <w:widowControl w:val="0"/>
        <w:jc w:val="left"/>
      </w:pPr>
      <w:r>
        <w:t xml:space="preserve">Summary: </w:t>
      </w:r>
      <w:r w:rsidR="00D90DC6">
        <w:t>Mid-Carolina High School Cheerleading Team</w:t>
      </w:r>
    </w:p>
    <w:p w:rsidR="00985AF9" w:rsidRDefault="00985AF9" w:rsidP="00985AF9">
      <w:pPr>
        <w:widowControl w:val="0"/>
        <w:jc w:val="left"/>
      </w:pPr>
    </w:p>
    <w:p w:rsidR="00985AF9" w:rsidRDefault="00985AF9" w:rsidP="00985AF9">
      <w:pPr>
        <w:widowControl w:val="0"/>
        <w:jc w:val="left"/>
      </w:pPr>
    </w:p>
    <w:p w:rsidR="00985AF9" w:rsidRDefault="00985AF9" w:rsidP="00985A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5AF9">
        <w:rPr>
          <w:b/>
        </w:rPr>
        <w:t>HISTORY OF LEGISLATIVE ACTIONS</w:t>
      </w:r>
    </w:p>
    <w:p w:rsidR="00985AF9" w:rsidRDefault="00985AF9" w:rsidP="00985A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85AF9" w:rsidRPr="00985AF9" w:rsidRDefault="00985AF9" w:rsidP="00985A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5AF9">
        <w:rPr>
          <w:u w:val="single"/>
        </w:rPr>
        <w:tab/>
        <w:t>Date</w:t>
      </w:r>
      <w:r w:rsidRPr="00985AF9">
        <w:rPr>
          <w:u w:val="single"/>
        </w:rPr>
        <w:tab/>
        <w:t>Body</w:t>
      </w:r>
      <w:r w:rsidRPr="00985AF9">
        <w:rPr>
          <w:u w:val="single"/>
        </w:rPr>
        <w:tab/>
        <w:t>Action Description with journal page number</w:t>
      </w:r>
      <w:r w:rsidRPr="00985AF9">
        <w:rPr>
          <w:u w:val="single"/>
        </w:rPr>
        <w:tab/>
      </w:r>
    </w:p>
    <w:p w:rsidR="00C31602" w:rsidRDefault="00C31602" w:rsidP="00C316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CF22B6">
        <w:t>Introduced and adopted (</w:t>
      </w:r>
      <w:hyperlink r:id="rId7" w:history="1">
        <w:r w:rsidRPr="00CF22B6">
          <w:rPr>
            <w:rStyle w:val="Hyperlink"/>
          </w:rPr>
          <w:t>House Journal</w:t>
        </w:r>
        <w:r w:rsidRPr="00CF22B6">
          <w:rPr>
            <w:rStyle w:val="Hyperlink"/>
          </w:rPr>
          <w:noBreakHyphen/>
          <w:t>page 59</w:t>
        </w:r>
      </w:hyperlink>
      <w:r w:rsidRPr="00CF22B6">
        <w:t>)</w:t>
      </w:r>
    </w:p>
    <w:p w:rsidR="00C31602" w:rsidRDefault="00C31602" w:rsidP="00C316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85AF9" w:rsidRDefault="00985AF9" w:rsidP="00985A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85AF9">
          <w:rPr>
            <w:rStyle w:val="Hyperlink"/>
          </w:rPr>
          <w:t>legislative information</w:t>
        </w:r>
      </w:hyperlink>
      <w:r>
        <w:t xml:space="preserve"> at the website</w:t>
      </w:r>
    </w:p>
    <w:p w:rsidR="00985AF9" w:rsidRDefault="00985AF9" w:rsidP="00985A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5AF9" w:rsidRPr="00985AF9" w:rsidRDefault="00985AF9" w:rsidP="00985A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5AF9" w:rsidRDefault="00985AF9" w:rsidP="00985AF9">
      <w:r w:rsidRPr="00985AF9">
        <w:rPr>
          <w:b/>
        </w:rPr>
        <w:t>VERSIONS OF THIS BILL</w:t>
      </w:r>
    </w:p>
    <w:p w:rsidR="00985AF9" w:rsidRDefault="00985AF9" w:rsidP="00985AF9"/>
    <w:p w:rsidR="00985AF9" w:rsidRDefault="003F5BED" w:rsidP="00985AF9">
      <w:hyperlink r:id="rId9" w:history="1">
        <w:r w:rsidR="00985AF9">
          <w:rPr>
            <w:rStyle w:val="Hyperlink"/>
          </w:rPr>
          <w:t>1/15/2019</w:t>
        </w:r>
      </w:hyperlink>
    </w:p>
    <w:p w:rsidR="00985AF9" w:rsidRDefault="00985AF9" w:rsidP="00985AF9"/>
    <w:p w:rsidR="00985AF9" w:rsidRDefault="00985AF9" w:rsidP="00985AF9">
      <w:pPr>
        <w:sectPr w:rsidR="00985AF9" w:rsidSect="00985AF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F0DBB" w:rsidRDefault="006F0D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0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3F3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DA5" w:rsidRDefault="00B93D7A" w:rsidP="00AE3D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E3DA5">
        <w:t>CELEBRATE</w:t>
      </w:r>
      <w:r w:rsidR="00AE3DA5">
        <w:rPr>
          <w:color w:val="000000" w:themeColor="text1"/>
          <w:u w:color="000000" w:themeColor="text1"/>
        </w:rPr>
        <w:t xml:space="preserve"> THE</w:t>
      </w:r>
      <w:r w:rsidR="00AE3DA5" w:rsidRPr="00E542AE">
        <w:rPr>
          <w:color w:val="000000" w:themeColor="text1"/>
          <w:u w:color="000000" w:themeColor="text1"/>
        </w:rPr>
        <w:t xml:space="preserve"> </w:t>
      </w:r>
      <w:r w:rsidR="00AE3DA5">
        <w:rPr>
          <w:color w:val="000000" w:themeColor="text1"/>
          <w:u w:color="000000" w:themeColor="text1"/>
        </w:rPr>
        <w:t>MID</w:t>
      </w:r>
      <w:r w:rsidR="004A19F1">
        <w:rPr>
          <w:color w:val="000000" w:themeColor="text1"/>
          <w:u w:color="000000" w:themeColor="text1"/>
        </w:rPr>
        <w:noBreakHyphen/>
      </w:r>
      <w:r w:rsidR="00AE3DA5">
        <w:rPr>
          <w:color w:val="000000" w:themeColor="text1"/>
          <w:u w:color="000000" w:themeColor="text1"/>
        </w:rPr>
        <w:t>CAROLINA</w:t>
      </w:r>
      <w:r w:rsidR="00AE3DA5">
        <w:t xml:space="preserve"> HIGH SCHOOL COMPETITIVE CHEER TEAM</w:t>
      </w:r>
      <w:r w:rsidR="00AE3DA5">
        <w:rPr>
          <w:color w:val="000000" w:themeColor="text1"/>
          <w:u w:color="000000" w:themeColor="text1"/>
        </w:rPr>
        <w:t>, COACHES, AND SCHOOL OFFICIALS</w:t>
      </w:r>
      <w:r w:rsidR="00AE3DA5" w:rsidRPr="00E542AE">
        <w:rPr>
          <w:color w:val="000000" w:themeColor="text1"/>
          <w:u w:color="000000" w:themeColor="text1"/>
        </w:rPr>
        <w:t xml:space="preserve"> FOR </w:t>
      </w:r>
      <w:r w:rsidR="00AE3DA5">
        <w:rPr>
          <w:color w:val="000000" w:themeColor="text1"/>
          <w:u w:color="000000" w:themeColor="text1"/>
        </w:rPr>
        <w:t>A SUPERB</w:t>
      </w:r>
      <w:r w:rsidR="00AE3DA5" w:rsidRPr="00E542AE">
        <w:rPr>
          <w:color w:val="000000" w:themeColor="text1"/>
          <w:u w:color="000000" w:themeColor="text1"/>
        </w:rPr>
        <w:t xml:space="preserve"> SEASON AND </w:t>
      </w:r>
      <w:r w:rsidR="00AE3DA5">
        <w:rPr>
          <w:color w:val="000000" w:themeColor="text1"/>
          <w:u w:color="000000" w:themeColor="text1"/>
        </w:rPr>
        <w:t>TO CONGRATULATE THEM ON</w:t>
      </w:r>
      <w:r w:rsidR="00AE3DA5" w:rsidRPr="00E542AE">
        <w:rPr>
          <w:color w:val="000000" w:themeColor="text1"/>
          <w:u w:color="000000" w:themeColor="text1"/>
        </w:rPr>
        <w:t xml:space="preserve"> </w:t>
      </w:r>
      <w:r w:rsidR="00AE3DA5">
        <w:rPr>
          <w:color w:val="000000" w:themeColor="text1"/>
          <w:u w:color="000000" w:themeColor="text1"/>
        </w:rPr>
        <w:t xml:space="preserve">CAPTURING </w:t>
      </w:r>
      <w:r w:rsidR="00AE3DA5" w:rsidRPr="00E542AE">
        <w:rPr>
          <w:color w:val="000000" w:themeColor="text1"/>
          <w:u w:color="000000" w:themeColor="text1"/>
        </w:rPr>
        <w:t xml:space="preserve">THE </w:t>
      </w:r>
      <w:r w:rsidR="00F8592C">
        <w:rPr>
          <w:color w:val="000000" w:themeColor="text1"/>
          <w:u w:color="000000" w:themeColor="text1"/>
        </w:rPr>
        <w:t xml:space="preserve">2018 </w:t>
      </w:r>
      <w:r w:rsidR="00AE3DA5" w:rsidRPr="00E542AE">
        <w:rPr>
          <w:color w:val="000000" w:themeColor="text1"/>
          <w:u w:color="000000" w:themeColor="text1"/>
        </w:rPr>
        <w:t>CLASS</w:t>
      </w:r>
      <w:r w:rsidR="00AE3DA5">
        <w:rPr>
          <w:color w:val="000000" w:themeColor="text1"/>
          <w:u w:color="000000" w:themeColor="text1"/>
        </w:rPr>
        <w:t xml:space="preserve"> AAA S</w:t>
      </w:r>
      <w:r w:rsidR="00AE3DA5" w:rsidRPr="00E542AE">
        <w:rPr>
          <w:color w:val="000000" w:themeColor="text1"/>
          <w:u w:color="000000" w:themeColor="text1"/>
        </w:rPr>
        <w:t xml:space="preserve">TATE CHAMPIONSHIP </w:t>
      </w:r>
      <w:r w:rsidR="00AE3DA5">
        <w:rPr>
          <w:color w:val="000000" w:themeColor="text1"/>
          <w:u w:color="000000" w:themeColor="text1"/>
        </w:rPr>
        <w:t>T</w:t>
      </w:r>
      <w:r w:rsidR="00AE3DA5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42EF6" w:rsidRDefault="00313F35" w:rsidP="0024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42EF6">
        <w:t xml:space="preserve">with precision and grace, the </w:t>
      </w:r>
      <w:r w:rsidR="00BB4C76">
        <w:t>Mid</w:t>
      </w:r>
      <w:r w:rsidR="004A19F1">
        <w:noBreakHyphen/>
      </w:r>
      <w:r w:rsidR="00BB4C76">
        <w:t>Carolina</w:t>
      </w:r>
      <w:r w:rsidR="00242EF6">
        <w:t xml:space="preserve"> High School competitive cheer team proved its mettle and earned gold at the state competition, held at the Colonial Life Arena in Columbia on Saturday, November 17, 2018; and</w:t>
      </w:r>
    </w:p>
    <w:p w:rsidR="00AA6894" w:rsidRDefault="00AA6894" w:rsidP="0024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6894" w:rsidRDefault="00AA6894" w:rsidP="0024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Mid</w:t>
      </w:r>
      <w:r w:rsidR="004A19F1">
        <w:noBreakHyphen/>
      </w:r>
      <w:r>
        <w:t>Carolina finished with 270 points, beating out Liberty, its nearest competitor; and</w:t>
      </w:r>
    </w:p>
    <w:p w:rsidR="00242EF6" w:rsidRDefault="00242EF6" w:rsidP="0024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42EF6" w:rsidRDefault="00242EF6" w:rsidP="0024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showcasing its </w:t>
      </w:r>
      <w:r w:rsidR="00DF20D8">
        <w:t xml:space="preserve">increased and increasing powers </w:t>
      </w:r>
      <w:r>
        <w:t xml:space="preserve">in the sport of cheerleading, </w:t>
      </w:r>
      <w:r w:rsidR="00DF20D8">
        <w:t>Mid</w:t>
      </w:r>
      <w:r w:rsidR="004A19F1">
        <w:noBreakHyphen/>
      </w:r>
      <w:r w:rsidR="00DF20D8">
        <w:t>Carolina</w:t>
      </w:r>
      <w:r>
        <w:t xml:space="preserve"> </w:t>
      </w:r>
      <w:r w:rsidR="00DF20D8">
        <w:t>brought home its first cheer championship in school history after three runner</w:t>
      </w:r>
      <w:r w:rsidR="004A19F1">
        <w:noBreakHyphen/>
      </w:r>
      <w:r w:rsidR="00DF20D8">
        <w:t xml:space="preserve">up finishes. It was a sweet ending to a state title event with stiff competition; </w:t>
      </w:r>
      <w:r>
        <w:t>and</w:t>
      </w:r>
    </w:p>
    <w:p w:rsidR="00242EF6" w:rsidRDefault="00242EF6" w:rsidP="0024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42EF6" w:rsidRDefault="00242EF6" w:rsidP="0024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further, in wrapping up the Class AAA win, the Lady </w:t>
      </w:r>
      <w:r w:rsidR="00A76307">
        <w:t>Rebels</w:t>
      </w:r>
      <w:r>
        <w:t xml:space="preserve"> showed all comers that they had learned this critical lesson: “Discipline is just choosing between what you want now and what you want most</w:t>
      </w:r>
      <w:r w:rsidR="0065340E">
        <w:t>.</w:t>
      </w:r>
      <w:r>
        <w:t>”</w:t>
      </w:r>
      <w:r w:rsidR="0065340E">
        <w:t xml:space="preserve"> When they won the crown, these athletes had been practicing </w:t>
      </w:r>
      <w:r w:rsidR="00EC32E0">
        <w:t xml:space="preserve">since May, </w:t>
      </w:r>
      <w:r w:rsidR="0065340E">
        <w:t xml:space="preserve">many days a week, </w:t>
      </w:r>
      <w:r w:rsidR="009B598A">
        <w:t>for</w:t>
      </w:r>
      <w:r w:rsidR="0065340E">
        <w:t xml:space="preserve"> hours a day, </w:t>
      </w:r>
      <w:r w:rsidR="00EC32E0">
        <w:t>including the summer months</w:t>
      </w:r>
      <w:r>
        <w:t>; and</w:t>
      </w:r>
    </w:p>
    <w:p w:rsidR="00242EF6" w:rsidRDefault="00242EF6" w:rsidP="0024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42EF6" w:rsidRDefault="00242EF6" w:rsidP="0024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Head C</w:t>
      </w:r>
      <w:r>
        <w:rPr>
          <w:color w:val="000000" w:themeColor="text1"/>
          <w:u w:color="000000" w:themeColor="text1"/>
        </w:rPr>
        <w:t xml:space="preserve">oach </w:t>
      </w:r>
      <w:r w:rsidR="006625FC">
        <w:rPr>
          <w:color w:val="000000" w:themeColor="text1"/>
          <w:u w:color="000000" w:themeColor="text1"/>
        </w:rPr>
        <w:t>Sherry Bedenbaugh</w:t>
      </w:r>
      <w:r>
        <w:rPr>
          <w:color w:val="000000" w:themeColor="text1"/>
          <w:u w:color="000000" w:themeColor="text1"/>
        </w:rPr>
        <w:t xml:space="preserve">, </w:t>
      </w:r>
      <w:r>
        <w:t xml:space="preserve">supported by </w:t>
      </w:r>
      <w:r w:rsidR="006625FC">
        <w:t>her fine staff</w:t>
      </w:r>
      <w:r>
        <w:t xml:space="preserve">, </w:t>
      </w:r>
      <w:r>
        <w:rPr>
          <w:color w:val="000000" w:themeColor="text1"/>
          <w:u w:color="000000" w:themeColor="text1"/>
        </w:rPr>
        <w:t xml:space="preserve">taught her team how to persist and fly high above all the rest and so propelled the Lady </w:t>
      </w:r>
      <w:r w:rsidR="006625FC">
        <w:rPr>
          <w:color w:val="000000" w:themeColor="text1"/>
          <w:u w:color="000000" w:themeColor="text1"/>
        </w:rPr>
        <w:t>Rebels</w:t>
      </w:r>
      <w:r>
        <w:rPr>
          <w:color w:val="000000" w:themeColor="text1"/>
          <w:u w:color="000000" w:themeColor="text1"/>
        </w:rPr>
        <w:t xml:space="preserve"> to </w:t>
      </w:r>
      <w:r w:rsidR="00334F6D">
        <w:rPr>
          <w:color w:val="000000" w:themeColor="text1"/>
          <w:u w:color="000000" w:themeColor="text1"/>
        </w:rPr>
        <w:t>a well</w:t>
      </w:r>
      <w:r w:rsidR="004A19F1">
        <w:rPr>
          <w:color w:val="000000" w:themeColor="text1"/>
          <w:u w:color="000000" w:themeColor="text1"/>
        </w:rPr>
        <w:noBreakHyphen/>
      </w:r>
      <w:r w:rsidR="00334F6D">
        <w:rPr>
          <w:color w:val="000000" w:themeColor="text1"/>
          <w:u w:color="000000" w:themeColor="text1"/>
        </w:rPr>
        <w:t>earned</w:t>
      </w:r>
      <w:r>
        <w:rPr>
          <w:color w:val="000000" w:themeColor="text1"/>
          <w:u w:color="000000" w:themeColor="text1"/>
        </w:rPr>
        <w:t xml:space="preserve"> championship title; and</w:t>
      </w:r>
    </w:p>
    <w:p w:rsidR="00242EF6" w:rsidRDefault="00242EF6" w:rsidP="0024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2EF6" w:rsidRDefault="00242EF6" w:rsidP="0024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proud of the fine achievements of these young athletes, </w:t>
      </w:r>
      <w:r>
        <w:rPr>
          <w:color w:val="000000" w:themeColor="text1"/>
          <w:u w:color="000000" w:themeColor="text1"/>
        </w:rPr>
        <w:t xml:space="preserve">the members of the South Carolina House of Representatives take great pleasure in applauding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095596">
        <w:rPr>
          <w:color w:val="000000" w:themeColor="text1"/>
          <w:u w:color="000000" w:themeColor="text1"/>
        </w:rPr>
        <w:t>Mid</w:t>
      </w:r>
      <w:r w:rsidR="004A19F1">
        <w:rPr>
          <w:color w:val="000000" w:themeColor="text1"/>
          <w:u w:color="000000" w:themeColor="text1"/>
        </w:rPr>
        <w:noBreakHyphen/>
      </w:r>
      <w:r w:rsidR="00095596">
        <w:rPr>
          <w:color w:val="000000" w:themeColor="text1"/>
          <w:u w:color="000000" w:themeColor="text1"/>
        </w:rPr>
        <w:t>Carolina</w:t>
      </w:r>
      <w:r>
        <w:t xml:space="preserve"> competitive cheer team and wish its members much continued success in the days ahead. Now, therefore,</w:t>
      </w:r>
    </w:p>
    <w:p w:rsidR="00242EF6" w:rsidRDefault="00242EF6" w:rsidP="0024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2EF6" w:rsidRDefault="00242EF6" w:rsidP="0024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42EF6" w:rsidRDefault="00242EF6" w:rsidP="0024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2EF6" w:rsidRDefault="00242EF6" w:rsidP="0024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celebrate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A92234">
        <w:rPr>
          <w:color w:val="000000" w:themeColor="text1"/>
          <w:u w:color="000000" w:themeColor="text1"/>
        </w:rPr>
        <w:t>Mid</w:t>
      </w:r>
      <w:r w:rsidR="004A19F1">
        <w:rPr>
          <w:color w:val="000000" w:themeColor="text1"/>
          <w:u w:color="000000" w:themeColor="text1"/>
        </w:rPr>
        <w:noBreakHyphen/>
      </w:r>
      <w:r w:rsidR="00EF336B">
        <w:rPr>
          <w:color w:val="000000" w:themeColor="text1"/>
          <w:u w:color="000000" w:themeColor="text1"/>
        </w:rPr>
        <w:t>Carolina</w:t>
      </w:r>
      <w:r>
        <w:t xml:space="preserve"> High School competitive cheer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superb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on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capturing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8592C">
        <w:rPr>
          <w:color w:val="000000" w:themeColor="text1"/>
          <w:u w:color="000000" w:themeColor="text1"/>
        </w:rPr>
        <w:t xml:space="preserve">2018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242EF6" w:rsidRDefault="00242EF6" w:rsidP="0024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2EF6" w:rsidRDefault="00242EF6" w:rsidP="0024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E656F">
        <w:rPr>
          <w:color w:val="000000" w:themeColor="text1"/>
          <w:u w:color="000000" w:themeColor="text1"/>
        </w:rPr>
        <w:t>Principal</w:t>
      </w:r>
      <w:r>
        <w:rPr>
          <w:color w:val="000000" w:themeColor="text1"/>
          <w:u w:color="000000" w:themeColor="text1"/>
        </w:rPr>
        <w:t xml:space="preserve"> </w:t>
      </w:r>
      <w:r w:rsidR="009F508F">
        <w:rPr>
          <w:color w:val="000000" w:themeColor="text1"/>
          <w:u w:color="000000" w:themeColor="text1"/>
        </w:rPr>
        <w:t>Ray Cooper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Head Coach </w:t>
      </w:r>
      <w:r w:rsidR="009F508F">
        <w:rPr>
          <w:color w:val="000000" w:themeColor="text1"/>
          <w:u w:color="000000" w:themeColor="text1"/>
        </w:rPr>
        <w:t>Sherry Bedenbaugh</w:t>
      </w:r>
      <w:r w:rsidR="00A92234">
        <w:rPr>
          <w:color w:val="000000" w:themeColor="text1"/>
          <w:u w:color="000000" w:themeColor="text1"/>
        </w:rPr>
        <w:t xml:space="preserve"> of Mid</w:t>
      </w:r>
      <w:r w:rsidR="004A19F1">
        <w:rPr>
          <w:color w:val="000000" w:themeColor="text1"/>
          <w:u w:color="000000" w:themeColor="text1"/>
        </w:rPr>
        <w:noBreakHyphen/>
      </w:r>
      <w:r w:rsidR="00A92234">
        <w:rPr>
          <w:color w:val="000000" w:themeColor="text1"/>
          <w:u w:color="000000" w:themeColor="text1"/>
        </w:rPr>
        <w:t>Carolina High School</w:t>
      </w:r>
      <w:r>
        <w:t>.</w:t>
      </w:r>
    </w:p>
    <w:p w:rsidR="00EE678B" w:rsidRDefault="004A19F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5AF9" w:rsidRDefault="00985AF9" w:rsidP="00985AF9">
      <w:pPr>
        <w:suppressAutoHyphens/>
      </w:pPr>
    </w:p>
    <w:sectPr w:rsidR="00985AF9" w:rsidSect="00985AF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F35" w:rsidRDefault="00313F35" w:rsidP="009F0C77">
      <w:r>
        <w:separator/>
      </w:r>
    </w:p>
  </w:endnote>
  <w:endnote w:type="continuationSeparator" w:id="0">
    <w:p w:rsidR="00313F35" w:rsidRDefault="00313F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C3EA6B4-720F-4803-BEBA-D4D511889DFB}"/>
    <w:embedBold r:id="rId2" w:fontKey="{7F7D2502-FCB5-4D7E-B223-3C49DBBA014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6D139CE-A085-40F3-B050-A1A71E1918E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EB35339-889D-468A-B7F1-39A53F4C02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DE3008-77B4-4CC6-A9CE-5AB01AFC70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AF9" w:rsidRPr="006F0DBB" w:rsidRDefault="00985AF9" w:rsidP="006F0D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3160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F35" w:rsidRDefault="00313F35" w:rsidP="009F0C77">
      <w:r>
        <w:separator/>
      </w:r>
    </w:p>
  </w:footnote>
  <w:footnote w:type="continuationSeparator" w:id="0">
    <w:p w:rsidR="00313F35" w:rsidRDefault="00313F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2CZ19"/>
    <w:docVar w:name="CoverBillType" w:val="r"/>
    <w:docVar w:name="DocPath" w:val="L:\Council\bills\RM\1122CZ19.DOCX"/>
    <w:docVar w:name="dvBillNumber" w:val="36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13F35"/>
    <w:rsid w:val="00011869"/>
    <w:rsid w:val="00015CD6"/>
    <w:rsid w:val="00087F24"/>
    <w:rsid w:val="0009559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2EF6"/>
    <w:rsid w:val="00250967"/>
    <w:rsid w:val="002543C8"/>
    <w:rsid w:val="0025541D"/>
    <w:rsid w:val="00284AAE"/>
    <w:rsid w:val="002E5912"/>
    <w:rsid w:val="00301B21"/>
    <w:rsid w:val="00313F35"/>
    <w:rsid w:val="00321424"/>
    <w:rsid w:val="00325348"/>
    <w:rsid w:val="0032732C"/>
    <w:rsid w:val="00334F6D"/>
    <w:rsid w:val="00336AD0"/>
    <w:rsid w:val="0037079A"/>
    <w:rsid w:val="00394405"/>
    <w:rsid w:val="003C4DAB"/>
    <w:rsid w:val="003D01E8"/>
    <w:rsid w:val="003E5288"/>
    <w:rsid w:val="003F2FCC"/>
    <w:rsid w:val="003F6D79"/>
    <w:rsid w:val="004036E9"/>
    <w:rsid w:val="0041760A"/>
    <w:rsid w:val="00417C01"/>
    <w:rsid w:val="004403BD"/>
    <w:rsid w:val="00450E80"/>
    <w:rsid w:val="00461441"/>
    <w:rsid w:val="004809EE"/>
    <w:rsid w:val="004A19F1"/>
    <w:rsid w:val="004E7D54"/>
    <w:rsid w:val="004F0607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340E"/>
    <w:rsid w:val="006625FC"/>
    <w:rsid w:val="006913C9"/>
    <w:rsid w:val="0069470D"/>
    <w:rsid w:val="006D58AA"/>
    <w:rsid w:val="006F0DBB"/>
    <w:rsid w:val="00734F00"/>
    <w:rsid w:val="007A70AE"/>
    <w:rsid w:val="007F6D59"/>
    <w:rsid w:val="008362E8"/>
    <w:rsid w:val="0085786E"/>
    <w:rsid w:val="008A1768"/>
    <w:rsid w:val="008A489F"/>
    <w:rsid w:val="008F0F33"/>
    <w:rsid w:val="008F4429"/>
    <w:rsid w:val="0094021A"/>
    <w:rsid w:val="00985AF9"/>
    <w:rsid w:val="009B44AF"/>
    <w:rsid w:val="009B598A"/>
    <w:rsid w:val="009C6A0B"/>
    <w:rsid w:val="009F0C77"/>
    <w:rsid w:val="009F4DD1"/>
    <w:rsid w:val="009F508F"/>
    <w:rsid w:val="00A02543"/>
    <w:rsid w:val="00A41684"/>
    <w:rsid w:val="00A543FB"/>
    <w:rsid w:val="00A64E80"/>
    <w:rsid w:val="00A72BCD"/>
    <w:rsid w:val="00A741D9"/>
    <w:rsid w:val="00A76307"/>
    <w:rsid w:val="00A833AB"/>
    <w:rsid w:val="00A92234"/>
    <w:rsid w:val="00A9741D"/>
    <w:rsid w:val="00AA6894"/>
    <w:rsid w:val="00AC34A2"/>
    <w:rsid w:val="00AD1C9A"/>
    <w:rsid w:val="00AD4B17"/>
    <w:rsid w:val="00AE3DA5"/>
    <w:rsid w:val="00B412D4"/>
    <w:rsid w:val="00B821EB"/>
    <w:rsid w:val="00B93D7A"/>
    <w:rsid w:val="00BB4C76"/>
    <w:rsid w:val="00BE3C22"/>
    <w:rsid w:val="00C0345E"/>
    <w:rsid w:val="00C31602"/>
    <w:rsid w:val="00C31C95"/>
    <w:rsid w:val="00C3483A"/>
    <w:rsid w:val="00C74E9D"/>
    <w:rsid w:val="00C826DD"/>
    <w:rsid w:val="00C82FD3"/>
    <w:rsid w:val="00C92819"/>
    <w:rsid w:val="00CC6B7B"/>
    <w:rsid w:val="00CD2089"/>
    <w:rsid w:val="00CD5C9A"/>
    <w:rsid w:val="00D73A67"/>
    <w:rsid w:val="00D90DC6"/>
    <w:rsid w:val="00D970A9"/>
    <w:rsid w:val="00DB1E05"/>
    <w:rsid w:val="00DF20D8"/>
    <w:rsid w:val="00DF3845"/>
    <w:rsid w:val="00E41911"/>
    <w:rsid w:val="00E44B57"/>
    <w:rsid w:val="00E83470"/>
    <w:rsid w:val="00E92EEF"/>
    <w:rsid w:val="00EC32E0"/>
    <w:rsid w:val="00EE678B"/>
    <w:rsid w:val="00EF2368"/>
    <w:rsid w:val="00EF336B"/>
    <w:rsid w:val="00F24442"/>
    <w:rsid w:val="00F46AA1"/>
    <w:rsid w:val="00F50AE3"/>
    <w:rsid w:val="00F655B7"/>
    <w:rsid w:val="00F656BA"/>
    <w:rsid w:val="00F67CF1"/>
    <w:rsid w:val="00F728AA"/>
    <w:rsid w:val="00F840F0"/>
    <w:rsid w:val="00F8592C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72DBC9-78D0-4ED2-9185-A10843C38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59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98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5A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0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600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B5237-3E2C-48C4-A29C-E4331EADF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3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3600: Mid-Carolina High School Cheerleading Team - South Carolina Legislature Online</dc:title>
  <dc:creator>Rosanne McDowell</dc:creator>
  <cp:lastModifiedBy>S Volk</cp:lastModifiedBy>
  <cp:revision>2</cp:revision>
  <cp:lastPrinted>2019-01-11T14:21:00Z</cp:lastPrinted>
  <dcterms:created xsi:type="dcterms:W3CDTF">2019-01-16T17:10:00Z</dcterms:created>
  <dcterms:modified xsi:type="dcterms:W3CDTF">2019-01-16T17:10:00Z</dcterms:modified>
</cp:coreProperties>
</file>