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12DF" w:rsidRDefault="00D512DF" w:rsidP="00D512DF">
      <w:pPr>
        <w:widowControl w:val="0"/>
        <w:jc w:val="center"/>
      </w:pPr>
      <w:r w:rsidRPr="00D512DF">
        <w:rPr>
          <w:b/>
        </w:rPr>
        <w:t>South Carolina General Assembly</w:t>
      </w:r>
    </w:p>
    <w:p w:rsidR="00D512DF" w:rsidRDefault="00D512DF" w:rsidP="00D512DF">
      <w:pPr>
        <w:widowControl w:val="0"/>
        <w:jc w:val="center"/>
      </w:pPr>
      <w:r>
        <w:t>123rd Session, 2019-2020</w:t>
      </w:r>
    </w:p>
    <w:p w:rsidR="00D512DF" w:rsidRDefault="00D512DF" w:rsidP="00D512DF">
      <w:pPr>
        <w:widowControl w:val="0"/>
        <w:jc w:val="left"/>
      </w:pPr>
    </w:p>
    <w:p w:rsidR="00D512DF" w:rsidRDefault="00D512DF" w:rsidP="00D512DF">
      <w:pPr>
        <w:widowControl w:val="0"/>
        <w:jc w:val="left"/>
        <w:rPr>
          <w:b/>
        </w:rPr>
      </w:pPr>
      <w:r w:rsidRPr="00D512DF">
        <w:rPr>
          <w:b/>
        </w:rPr>
        <w:t>H. 3648</w:t>
      </w:r>
    </w:p>
    <w:p w:rsidR="00D512DF" w:rsidRDefault="00D512DF" w:rsidP="00D512DF">
      <w:pPr>
        <w:widowControl w:val="0"/>
        <w:jc w:val="left"/>
        <w:rPr>
          <w:b/>
        </w:rPr>
      </w:pPr>
    </w:p>
    <w:p w:rsidR="00D512DF" w:rsidRDefault="00D512DF" w:rsidP="00D512DF">
      <w:pPr>
        <w:widowControl w:val="0"/>
        <w:jc w:val="left"/>
      </w:pPr>
      <w:r w:rsidRPr="00D512DF">
        <w:rPr>
          <w:b/>
        </w:rPr>
        <w:t>STATUS INFORMATION</w:t>
      </w:r>
    </w:p>
    <w:p w:rsidR="00D512DF" w:rsidRDefault="00D512DF" w:rsidP="00D512DF">
      <w:pPr>
        <w:widowControl w:val="0"/>
        <w:jc w:val="left"/>
      </w:pPr>
    </w:p>
    <w:p w:rsidR="00D512DF" w:rsidRDefault="00D512DF" w:rsidP="00D512DF">
      <w:pPr>
        <w:widowControl w:val="0"/>
        <w:jc w:val="left"/>
      </w:pPr>
      <w:r>
        <w:t>House Resolution</w:t>
      </w:r>
    </w:p>
    <w:p w:rsidR="00D512DF" w:rsidRDefault="00D512DF" w:rsidP="00D512DF">
      <w:pPr>
        <w:widowControl w:val="0"/>
        <w:jc w:val="left"/>
      </w:pPr>
      <w:r>
        <w:t>Sponsors: Rep. Gilliam</w:t>
      </w:r>
    </w:p>
    <w:p w:rsidR="00D512DF" w:rsidRDefault="00D512DF" w:rsidP="00D512DF">
      <w:pPr>
        <w:widowControl w:val="0"/>
        <w:jc w:val="left"/>
      </w:pPr>
      <w:r>
        <w:t>Document Path: l:\council\bills\gm\24015sa19.docx</w:t>
      </w:r>
    </w:p>
    <w:p w:rsidR="00D512DF" w:rsidRDefault="00D512DF" w:rsidP="00D512DF">
      <w:pPr>
        <w:widowControl w:val="0"/>
        <w:jc w:val="left"/>
      </w:pPr>
    </w:p>
    <w:p w:rsidR="00D512DF" w:rsidRDefault="00D512DF" w:rsidP="00D512DF">
      <w:pPr>
        <w:widowControl w:val="0"/>
        <w:jc w:val="left"/>
      </w:pPr>
      <w:r>
        <w:t>Introduced in the House on January 17, 2019</w:t>
      </w:r>
    </w:p>
    <w:p w:rsidR="00D512DF" w:rsidRDefault="00D512DF" w:rsidP="00D512DF">
      <w:pPr>
        <w:widowControl w:val="0"/>
        <w:jc w:val="left"/>
      </w:pPr>
      <w:r>
        <w:t>Adopted by the House on January 17, 2019</w:t>
      </w:r>
    </w:p>
    <w:p w:rsidR="00D512DF" w:rsidRDefault="00D512DF" w:rsidP="00D512DF">
      <w:pPr>
        <w:widowControl w:val="0"/>
        <w:jc w:val="left"/>
      </w:pPr>
    </w:p>
    <w:p w:rsidR="00D512DF" w:rsidRDefault="00D512DF" w:rsidP="00D512DF">
      <w:pPr>
        <w:widowControl w:val="0"/>
        <w:jc w:val="left"/>
      </w:pPr>
      <w:r>
        <w:t xml:space="preserve">Summary: </w:t>
      </w:r>
      <w:r w:rsidR="00082AA5">
        <w:t>Southside Fire Department</w:t>
      </w:r>
    </w:p>
    <w:p w:rsidR="00D512DF" w:rsidRDefault="00D512DF" w:rsidP="00D512DF">
      <w:pPr>
        <w:widowControl w:val="0"/>
        <w:jc w:val="left"/>
      </w:pPr>
    </w:p>
    <w:p w:rsidR="00D512DF" w:rsidRDefault="00D512DF" w:rsidP="00D512DF">
      <w:pPr>
        <w:widowControl w:val="0"/>
        <w:jc w:val="left"/>
      </w:pPr>
    </w:p>
    <w:p w:rsidR="00D512DF" w:rsidRDefault="00D512DF" w:rsidP="00D512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512DF">
        <w:rPr>
          <w:b/>
        </w:rPr>
        <w:t>HISTORY OF LEGISLATIVE ACTIONS</w:t>
      </w:r>
    </w:p>
    <w:p w:rsidR="00D512DF" w:rsidRDefault="00D512DF" w:rsidP="00D512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512DF" w:rsidRPr="00D512DF" w:rsidRDefault="00D512DF" w:rsidP="00D512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512DF">
        <w:rPr>
          <w:u w:val="single"/>
        </w:rPr>
        <w:tab/>
        <w:t>Date</w:t>
      </w:r>
      <w:r w:rsidRPr="00D512DF">
        <w:rPr>
          <w:u w:val="single"/>
        </w:rPr>
        <w:tab/>
        <w:t>Body</w:t>
      </w:r>
      <w:r w:rsidRPr="00D512DF">
        <w:rPr>
          <w:u w:val="single"/>
        </w:rPr>
        <w:tab/>
        <w:t>Action Description with journal page number</w:t>
      </w:r>
      <w:r w:rsidRPr="00D512DF">
        <w:rPr>
          <w:u w:val="single"/>
        </w:rPr>
        <w:tab/>
      </w:r>
    </w:p>
    <w:p w:rsidR="00145805" w:rsidRDefault="00145805" w:rsidP="001458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1/17/2019</w:t>
      </w:r>
      <w:r>
        <w:tab/>
        <w:t>House</w:t>
      </w:r>
      <w:r>
        <w:tab/>
      </w:r>
      <w:r w:rsidRPr="00F407C4">
        <w:t>Introduced and adopted (</w:t>
      </w:r>
      <w:hyperlink r:id="rId7" w:history="1">
        <w:r w:rsidRPr="00F407C4">
          <w:rPr>
            <w:rStyle w:val="Hyperlink"/>
          </w:rPr>
          <w:t>House Journal</w:t>
        </w:r>
        <w:r w:rsidRPr="00F407C4">
          <w:rPr>
            <w:rStyle w:val="Hyperlink"/>
          </w:rPr>
          <w:noBreakHyphen/>
          <w:t>page 3</w:t>
        </w:r>
      </w:hyperlink>
      <w:r w:rsidRPr="00F407C4">
        <w:t>)</w:t>
      </w:r>
    </w:p>
    <w:p w:rsidR="00145805" w:rsidRDefault="00145805" w:rsidP="001458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512DF" w:rsidRDefault="00D512DF" w:rsidP="00D512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512DF">
          <w:rPr>
            <w:rStyle w:val="Hyperlink"/>
          </w:rPr>
          <w:t>legislative information</w:t>
        </w:r>
      </w:hyperlink>
      <w:r>
        <w:t xml:space="preserve"> at the website</w:t>
      </w:r>
    </w:p>
    <w:p w:rsidR="00D512DF" w:rsidRDefault="00D512DF" w:rsidP="00D512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512DF" w:rsidRPr="00D512DF" w:rsidRDefault="00D512DF" w:rsidP="00D512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512DF" w:rsidRDefault="00D512DF" w:rsidP="00D512DF">
      <w:r w:rsidRPr="00D512DF">
        <w:rPr>
          <w:b/>
        </w:rPr>
        <w:t>VERSIONS OF THIS BILL</w:t>
      </w:r>
    </w:p>
    <w:p w:rsidR="00D512DF" w:rsidRDefault="00D512DF" w:rsidP="00D512DF"/>
    <w:p w:rsidR="00D512DF" w:rsidRDefault="00985B4D" w:rsidP="00D512DF">
      <w:hyperlink r:id="rId9" w:history="1">
        <w:r w:rsidR="00D512DF">
          <w:rPr>
            <w:rStyle w:val="Hyperlink"/>
          </w:rPr>
          <w:t>1/17/2019</w:t>
        </w:r>
      </w:hyperlink>
    </w:p>
    <w:p w:rsidR="00D512DF" w:rsidRDefault="00D512DF" w:rsidP="00D512DF"/>
    <w:p w:rsidR="00D512DF" w:rsidRDefault="00D512DF" w:rsidP="00D512DF">
      <w:pPr>
        <w:sectPr w:rsidR="00D512DF" w:rsidSect="00D512D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A0F56" w:rsidRDefault="00FA0F56" w:rsidP="00383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3637" w:rsidRDefault="00383637" w:rsidP="00383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3637" w:rsidRDefault="00383637" w:rsidP="00383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3637" w:rsidRDefault="00383637" w:rsidP="00383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3637" w:rsidRDefault="00383637" w:rsidP="00383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3637" w:rsidRDefault="00383637" w:rsidP="00383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3637" w:rsidRDefault="00383637" w:rsidP="00383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0F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44A2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D14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</w:t>
      </w:r>
      <w:r w:rsidR="00054B61">
        <w:t xml:space="preserve">EXCEPTIONAL </w:t>
      </w:r>
      <w:r w:rsidR="00F916F2">
        <w:t xml:space="preserve">STANDARDS OF THE </w:t>
      </w:r>
      <w:r>
        <w:t xml:space="preserve">SOUTHSIDE FIRE DEPARTMENT IN </w:t>
      </w:r>
      <w:r w:rsidR="00054B61">
        <w:t xml:space="preserve">THE CITY OF </w:t>
      </w:r>
      <w:r>
        <w:t xml:space="preserve">UNION AND TO CONGRATULATE THE </w:t>
      </w:r>
      <w:r w:rsidR="00054B61">
        <w:t xml:space="preserve">CHIEF AND THE </w:t>
      </w:r>
      <w:r>
        <w:t>FIREFIGHTERS OF THE DEPARTMENT FOR FIFTY YEARS OF DEDICATED SERVICE TO THE CITIZENS OF THE UNION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A35B6" w:rsidRDefault="00044A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12B03">
        <w:t xml:space="preserve">the South Carolina House of Representatives </w:t>
      </w:r>
      <w:r w:rsidR="005F125D">
        <w:t>is</w:t>
      </w:r>
      <w:r w:rsidR="00E12B03">
        <w:t xml:space="preserve"> pleased to learn that</w:t>
      </w:r>
      <w:r w:rsidR="00F178F7">
        <w:t xml:space="preserve"> the</w:t>
      </w:r>
      <w:r w:rsidR="00E12B03">
        <w:t xml:space="preserve"> Southside Fire Department in Union is celebrating </w:t>
      </w:r>
      <w:r w:rsidR="00410BFA">
        <w:t>five decades</w:t>
      </w:r>
      <w:r w:rsidR="00E12B03">
        <w:t xml:space="preserve"> of </w:t>
      </w:r>
      <w:r w:rsidR="00FD4142">
        <w:t xml:space="preserve">significant </w:t>
      </w:r>
      <w:r w:rsidR="00E12B03">
        <w:t>service to the citizens of Union; and</w:t>
      </w:r>
    </w:p>
    <w:p w:rsidR="00BA35B6" w:rsidRDefault="00BA35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35B6" w:rsidRDefault="00FD4142" w:rsidP="00BA3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F125D">
        <w:rPr>
          <w:color w:val="000000" w:themeColor="text1"/>
          <w:u w:color="000000" w:themeColor="text1"/>
        </w:rPr>
        <w:t xml:space="preserve">in </w:t>
      </w:r>
      <w:r w:rsidR="00BA35B6" w:rsidRPr="006E5997">
        <w:rPr>
          <w:color w:val="000000" w:themeColor="text1"/>
          <w:u w:color="000000" w:themeColor="text1"/>
        </w:rPr>
        <w:t>1969</w:t>
      </w:r>
      <w:r w:rsidR="005F125D">
        <w:rPr>
          <w:color w:val="000000" w:themeColor="text1"/>
          <w:u w:color="000000" w:themeColor="text1"/>
        </w:rPr>
        <w:t>,</w:t>
      </w:r>
      <w:r w:rsidR="00BA35B6" w:rsidRPr="006E5997">
        <w:rPr>
          <w:color w:val="000000" w:themeColor="text1"/>
          <w:u w:color="000000" w:themeColor="text1"/>
        </w:rPr>
        <w:t xml:space="preserve"> </w:t>
      </w:r>
      <w:r w:rsidR="005F125D">
        <w:rPr>
          <w:color w:val="000000" w:themeColor="text1"/>
          <w:u w:color="000000" w:themeColor="text1"/>
        </w:rPr>
        <w:t>citizens of Union County met</w:t>
      </w:r>
      <w:r w:rsidR="00BA35B6" w:rsidRPr="006E5997">
        <w:rPr>
          <w:color w:val="000000" w:themeColor="text1"/>
          <w:u w:color="000000" w:themeColor="text1"/>
        </w:rPr>
        <w:t xml:space="preserve"> to </w:t>
      </w:r>
      <w:r w:rsidR="005F125D">
        <w:rPr>
          <w:color w:val="000000" w:themeColor="text1"/>
          <w:u w:color="000000" w:themeColor="text1"/>
        </w:rPr>
        <w:t>express their opinions about</w:t>
      </w:r>
      <w:r w:rsidR="00BA35B6" w:rsidRPr="006E5997">
        <w:rPr>
          <w:color w:val="000000" w:themeColor="text1"/>
          <w:u w:color="000000" w:themeColor="text1"/>
        </w:rPr>
        <w:t xml:space="preserve"> organiz</w:t>
      </w:r>
      <w:r w:rsidR="005F125D">
        <w:rPr>
          <w:color w:val="000000" w:themeColor="text1"/>
          <w:u w:color="000000" w:themeColor="text1"/>
        </w:rPr>
        <w:t>ing</w:t>
      </w:r>
      <w:r w:rsidR="00BA35B6" w:rsidRPr="006E5997">
        <w:rPr>
          <w:color w:val="000000" w:themeColor="text1"/>
          <w:u w:color="000000" w:themeColor="text1"/>
        </w:rPr>
        <w:t xml:space="preserve"> a fire district for the south side </w:t>
      </w:r>
      <w:r w:rsidR="00F916F2">
        <w:rPr>
          <w:color w:val="000000" w:themeColor="text1"/>
          <w:u w:color="000000" w:themeColor="text1"/>
        </w:rPr>
        <w:t xml:space="preserve">of </w:t>
      </w:r>
      <w:r w:rsidR="005F125D">
        <w:rPr>
          <w:color w:val="000000" w:themeColor="text1"/>
          <w:u w:color="000000" w:themeColor="text1"/>
        </w:rPr>
        <w:t>the county; and</w:t>
      </w:r>
    </w:p>
    <w:p w:rsidR="005F125D" w:rsidRDefault="005F125D" w:rsidP="00BA3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125D" w:rsidRPr="006E5997" w:rsidRDefault="005F125D" w:rsidP="005F1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first board of directors met in 1972 and included </w:t>
      </w:r>
      <w:r w:rsidRPr="006E5997">
        <w:rPr>
          <w:color w:val="000000" w:themeColor="text1"/>
          <w:u w:color="000000" w:themeColor="text1"/>
        </w:rPr>
        <w:t>Lloyd B. Thompson</w:t>
      </w:r>
      <w:r>
        <w:rPr>
          <w:color w:val="000000" w:themeColor="text1"/>
          <w:u w:color="000000" w:themeColor="text1"/>
        </w:rPr>
        <w:t xml:space="preserve">, chairman; </w:t>
      </w:r>
      <w:r w:rsidRPr="006E5997">
        <w:rPr>
          <w:color w:val="000000" w:themeColor="text1"/>
          <w:u w:color="000000" w:themeColor="text1"/>
        </w:rPr>
        <w:t>J. Russell Weatherford</w:t>
      </w:r>
      <w:r>
        <w:rPr>
          <w:color w:val="000000" w:themeColor="text1"/>
          <w:u w:color="000000" w:themeColor="text1"/>
        </w:rPr>
        <w:t>,</w:t>
      </w:r>
      <w:r w:rsidR="00436B6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</w:t>
      </w:r>
      <w:r w:rsidRPr="006E5997">
        <w:rPr>
          <w:color w:val="000000" w:themeColor="text1"/>
          <w:u w:color="000000" w:themeColor="text1"/>
        </w:rPr>
        <w:t>ice</w:t>
      </w:r>
      <w:r w:rsidR="00436B6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chairman</w:t>
      </w:r>
      <w:r w:rsidR="00436B6F">
        <w:rPr>
          <w:color w:val="000000" w:themeColor="text1"/>
          <w:u w:color="000000" w:themeColor="text1"/>
        </w:rPr>
        <w:t xml:space="preserve">; </w:t>
      </w:r>
      <w:r w:rsidRPr="006E5997">
        <w:rPr>
          <w:color w:val="000000" w:themeColor="text1"/>
          <w:u w:color="000000" w:themeColor="text1"/>
        </w:rPr>
        <w:t>Roger D. Bailey</w:t>
      </w:r>
      <w:r>
        <w:rPr>
          <w:color w:val="000000" w:themeColor="text1"/>
          <w:u w:color="000000" w:themeColor="text1"/>
        </w:rPr>
        <w:t>, s</w:t>
      </w:r>
      <w:r w:rsidRPr="006E5997">
        <w:rPr>
          <w:color w:val="000000" w:themeColor="text1"/>
          <w:u w:color="000000" w:themeColor="text1"/>
        </w:rPr>
        <w:t>ecreta</w:t>
      </w:r>
      <w:r>
        <w:rPr>
          <w:color w:val="000000" w:themeColor="text1"/>
          <w:u w:color="000000" w:themeColor="text1"/>
        </w:rPr>
        <w:t>ry and t</w:t>
      </w:r>
      <w:r w:rsidRPr="006E5997">
        <w:rPr>
          <w:color w:val="000000" w:themeColor="text1"/>
          <w:u w:color="000000" w:themeColor="text1"/>
        </w:rPr>
        <w:t>reasurer</w:t>
      </w:r>
      <w:r>
        <w:rPr>
          <w:color w:val="000000" w:themeColor="text1"/>
          <w:u w:color="000000" w:themeColor="text1"/>
        </w:rPr>
        <w:t xml:space="preserve">; and </w:t>
      </w:r>
      <w:r w:rsidRPr="006E5997">
        <w:rPr>
          <w:color w:val="000000" w:themeColor="text1"/>
          <w:u w:color="000000" w:themeColor="text1"/>
        </w:rPr>
        <w:t xml:space="preserve">Buford B. Brown </w:t>
      </w:r>
      <w:r>
        <w:rPr>
          <w:color w:val="000000" w:themeColor="text1"/>
          <w:u w:color="000000" w:themeColor="text1"/>
        </w:rPr>
        <w:t>and W.</w:t>
      </w:r>
      <w:r w:rsidRPr="006E5997">
        <w:rPr>
          <w:color w:val="000000" w:themeColor="text1"/>
          <w:u w:color="000000" w:themeColor="text1"/>
        </w:rPr>
        <w:t xml:space="preserve"> S. Young</w:t>
      </w:r>
      <w:r w:rsidR="00436B6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m</w:t>
      </w:r>
      <w:r w:rsidRPr="006E5997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>s; and</w:t>
      </w:r>
    </w:p>
    <w:p w:rsidR="005F125D" w:rsidRPr="006E5997" w:rsidRDefault="005F125D" w:rsidP="00BA3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6B6F" w:rsidRDefault="00436B6F" w:rsidP="00BA3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that year the Southside Fire Department received </w:t>
      </w:r>
      <w:r w:rsidR="00F916F2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loan of a fire truck from the Civil Defense; land</w:t>
      </w:r>
      <w:r w:rsidR="00BA35B6" w:rsidRPr="006E5997">
        <w:rPr>
          <w:color w:val="000000" w:themeColor="text1"/>
          <w:u w:color="000000" w:themeColor="text1"/>
        </w:rPr>
        <w:t xml:space="preserve"> for a firehouse was donated by Buford Brown</w:t>
      </w:r>
      <w:r>
        <w:rPr>
          <w:color w:val="000000" w:themeColor="text1"/>
          <w:u w:color="000000" w:themeColor="text1"/>
        </w:rPr>
        <w:t>; and Truck #</w:t>
      </w:r>
      <w:r w:rsidRPr="00436B6F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, a military two</w:t>
      </w:r>
      <w:r w:rsidR="00F178F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and</w:t>
      </w:r>
      <w:r w:rsidR="00F178F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</w:t>
      </w:r>
      <w:r w:rsidR="00F178F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half</w:t>
      </w:r>
      <w:r w:rsidR="00F178F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ton</w:t>
      </w:r>
      <w:r w:rsidRPr="00436B6F">
        <w:rPr>
          <w:color w:val="000000" w:themeColor="text1"/>
          <w:u w:color="000000" w:themeColor="text1"/>
        </w:rPr>
        <w:t xml:space="preserve"> GMC </w:t>
      </w:r>
      <w:r>
        <w:rPr>
          <w:color w:val="000000" w:themeColor="text1"/>
          <w:u w:color="000000" w:themeColor="text1"/>
        </w:rPr>
        <w:t>t</w:t>
      </w:r>
      <w:r w:rsidRPr="00436B6F">
        <w:rPr>
          <w:color w:val="000000" w:themeColor="text1"/>
          <w:u w:color="000000" w:themeColor="text1"/>
        </w:rPr>
        <w:t>anker</w:t>
      </w:r>
      <w:r>
        <w:rPr>
          <w:color w:val="000000" w:themeColor="text1"/>
          <w:u w:color="000000" w:themeColor="text1"/>
        </w:rPr>
        <w:t>, was acquired; and</w:t>
      </w:r>
    </w:p>
    <w:p w:rsidR="00436B6F" w:rsidRDefault="00436B6F" w:rsidP="00BA3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35B6" w:rsidRPr="006E5997" w:rsidRDefault="00436B6F" w:rsidP="00BA3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next year, a</w:t>
      </w:r>
      <w:r w:rsidR="00BA35B6" w:rsidRPr="006E5997">
        <w:rPr>
          <w:color w:val="000000" w:themeColor="text1"/>
          <w:u w:color="000000" w:themeColor="text1"/>
        </w:rPr>
        <w:t xml:space="preserve"> two</w:t>
      </w:r>
      <w:r w:rsidR="00F178F7">
        <w:rPr>
          <w:color w:val="000000" w:themeColor="text1"/>
          <w:u w:color="000000" w:themeColor="text1"/>
        </w:rPr>
        <w:noBreakHyphen/>
      </w:r>
      <w:r w:rsidR="00BA35B6" w:rsidRPr="006E5997">
        <w:rPr>
          <w:color w:val="000000" w:themeColor="text1"/>
          <w:u w:color="000000" w:themeColor="text1"/>
        </w:rPr>
        <w:t xml:space="preserve">bay firehouse </w:t>
      </w:r>
      <w:r w:rsidR="00054B61">
        <w:rPr>
          <w:color w:val="000000" w:themeColor="text1"/>
          <w:u w:color="000000" w:themeColor="text1"/>
        </w:rPr>
        <w:t>was constructed;</w:t>
      </w:r>
      <w:r>
        <w:rPr>
          <w:color w:val="000000" w:themeColor="text1"/>
          <w:u w:color="000000" w:themeColor="text1"/>
        </w:rPr>
        <w:t xml:space="preserve"> a </w:t>
      </w:r>
      <w:r w:rsidR="00BA35B6" w:rsidRPr="006E5997">
        <w:rPr>
          <w:color w:val="000000" w:themeColor="text1"/>
          <w:u w:color="000000" w:themeColor="text1"/>
        </w:rPr>
        <w:t xml:space="preserve">new truck was </w:t>
      </w:r>
      <w:r w:rsidR="00C85860">
        <w:rPr>
          <w:color w:val="000000" w:themeColor="text1"/>
          <w:u w:color="000000" w:themeColor="text1"/>
        </w:rPr>
        <w:t>acquired</w:t>
      </w:r>
      <w:r w:rsidR="00054B61">
        <w:rPr>
          <w:color w:val="000000" w:themeColor="text1"/>
          <w:u w:color="000000" w:themeColor="text1"/>
        </w:rPr>
        <w:t>;</w:t>
      </w:r>
      <w:r w:rsidR="00C85860">
        <w:rPr>
          <w:color w:val="000000" w:themeColor="text1"/>
          <w:u w:color="000000" w:themeColor="text1"/>
        </w:rPr>
        <w:t xml:space="preserve"> t</w:t>
      </w:r>
      <w:r w:rsidR="00BA35B6" w:rsidRPr="006E5997">
        <w:rPr>
          <w:color w:val="000000" w:themeColor="text1"/>
          <w:u w:color="000000" w:themeColor="text1"/>
        </w:rPr>
        <w:t>he original roster was established</w:t>
      </w:r>
      <w:r w:rsidR="00054B61">
        <w:rPr>
          <w:color w:val="000000" w:themeColor="text1"/>
          <w:u w:color="000000" w:themeColor="text1"/>
        </w:rPr>
        <w:t>;</w:t>
      </w:r>
      <w:r w:rsidR="00BA35B6" w:rsidRPr="006E5997">
        <w:rPr>
          <w:color w:val="000000" w:themeColor="text1"/>
          <w:u w:color="000000" w:themeColor="text1"/>
        </w:rPr>
        <w:t xml:space="preserve"> and </w:t>
      </w:r>
      <w:r w:rsidR="00C85860">
        <w:rPr>
          <w:color w:val="000000" w:themeColor="text1"/>
          <w:u w:color="000000" w:themeColor="text1"/>
        </w:rPr>
        <w:t xml:space="preserve">the first fire chief, </w:t>
      </w:r>
      <w:r w:rsidR="00C85860" w:rsidRPr="006E5997">
        <w:rPr>
          <w:color w:val="000000" w:themeColor="text1"/>
          <w:u w:color="000000" w:themeColor="text1"/>
        </w:rPr>
        <w:t>John Reid</w:t>
      </w:r>
      <w:r w:rsidR="00C85860">
        <w:rPr>
          <w:color w:val="000000" w:themeColor="text1"/>
          <w:u w:color="000000" w:themeColor="text1"/>
        </w:rPr>
        <w:t>, was elected; and</w:t>
      </w:r>
    </w:p>
    <w:p w:rsidR="00C85860" w:rsidRDefault="00C85860" w:rsidP="00BA3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35B6" w:rsidRPr="006E5997" w:rsidRDefault="00C85860" w:rsidP="00BA3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by 1974, the Southside Fire Department began receiving </w:t>
      </w:r>
      <w:r w:rsidR="00F916F2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f</w:t>
      </w:r>
      <w:r w:rsidR="00BA35B6" w:rsidRPr="006E5997">
        <w:rPr>
          <w:color w:val="000000" w:themeColor="text1"/>
          <w:u w:color="000000" w:themeColor="text1"/>
        </w:rPr>
        <w:t>irst fire calls</w:t>
      </w:r>
      <w:r>
        <w:rPr>
          <w:color w:val="000000" w:themeColor="text1"/>
          <w:u w:color="000000" w:themeColor="text1"/>
        </w:rPr>
        <w:t xml:space="preserve">, five that year, and as the district has grown, the </w:t>
      </w:r>
      <w:r>
        <w:rPr>
          <w:color w:val="000000" w:themeColor="text1"/>
          <w:u w:color="000000" w:themeColor="text1"/>
        </w:rPr>
        <w:lastRenderedPageBreak/>
        <w:t>department has answered more calls while providing community ed</w:t>
      </w:r>
      <w:r w:rsidR="00054B61">
        <w:rPr>
          <w:color w:val="000000" w:themeColor="text1"/>
          <w:u w:color="000000" w:themeColor="text1"/>
        </w:rPr>
        <w:t>ucation to reduce fire danger in</w:t>
      </w:r>
      <w:r>
        <w:rPr>
          <w:color w:val="000000" w:themeColor="text1"/>
          <w:u w:color="000000" w:themeColor="text1"/>
        </w:rPr>
        <w:t xml:space="preserve"> the </w:t>
      </w:r>
      <w:r w:rsidR="00054B61">
        <w:rPr>
          <w:color w:val="000000" w:themeColor="text1"/>
          <w:u w:color="000000" w:themeColor="text1"/>
        </w:rPr>
        <w:t>district</w:t>
      </w:r>
      <w:r>
        <w:rPr>
          <w:color w:val="000000" w:themeColor="text1"/>
          <w:u w:color="000000" w:themeColor="text1"/>
        </w:rPr>
        <w:t>; and</w:t>
      </w:r>
    </w:p>
    <w:p w:rsidR="00C85860" w:rsidRDefault="00C85860" w:rsidP="00BA3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6E40" w:rsidRDefault="00C85860" w:rsidP="00556E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178F7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Southside Fire Department </w:t>
      </w:r>
      <w:r w:rsidR="00556E40" w:rsidRPr="006E5997">
        <w:rPr>
          <w:color w:val="000000" w:themeColor="text1"/>
          <w:u w:color="000000" w:themeColor="text1"/>
        </w:rPr>
        <w:t>joined the S</w:t>
      </w:r>
      <w:r w:rsidR="00556E40">
        <w:rPr>
          <w:color w:val="000000" w:themeColor="text1"/>
          <w:u w:color="000000" w:themeColor="text1"/>
        </w:rPr>
        <w:t>outh Carolina State Firefighters</w:t>
      </w:r>
      <w:r w:rsidR="00F178F7" w:rsidRPr="00F178F7">
        <w:rPr>
          <w:color w:val="000000" w:themeColor="text1"/>
          <w:u w:color="000000" w:themeColor="text1"/>
        </w:rPr>
        <w:t>’</w:t>
      </w:r>
      <w:r w:rsidR="00556E40">
        <w:rPr>
          <w:color w:val="000000" w:themeColor="text1"/>
          <w:u w:color="000000" w:themeColor="text1"/>
        </w:rPr>
        <w:t xml:space="preserve"> Association</w:t>
      </w:r>
      <w:r w:rsidR="00556E40" w:rsidRPr="006E5997">
        <w:rPr>
          <w:color w:val="000000" w:themeColor="text1"/>
          <w:u w:color="000000" w:themeColor="text1"/>
        </w:rPr>
        <w:t xml:space="preserve"> </w:t>
      </w:r>
      <w:r w:rsidR="00556E40">
        <w:rPr>
          <w:color w:val="000000" w:themeColor="text1"/>
          <w:u w:color="000000" w:themeColor="text1"/>
        </w:rPr>
        <w:t>on August 1, 1977, and equipment was added through the years to make the department safer, stronger, and more efficient, including t</w:t>
      </w:r>
      <w:r>
        <w:rPr>
          <w:color w:val="000000" w:themeColor="text1"/>
          <w:u w:color="000000" w:themeColor="text1"/>
        </w:rPr>
        <w:t>urnout gea</w:t>
      </w:r>
      <w:r w:rsidR="00556E40">
        <w:rPr>
          <w:color w:val="000000" w:themeColor="text1"/>
          <w:u w:color="000000" w:themeColor="text1"/>
        </w:rPr>
        <w:t>r, a h</w:t>
      </w:r>
      <w:r w:rsidR="00BA35B6" w:rsidRPr="006E5997">
        <w:rPr>
          <w:color w:val="000000" w:themeColor="text1"/>
          <w:u w:color="000000" w:themeColor="text1"/>
        </w:rPr>
        <w:t>ose wash rack</w:t>
      </w:r>
      <w:r w:rsidR="00556E40">
        <w:rPr>
          <w:color w:val="000000" w:themeColor="text1"/>
          <w:u w:color="000000" w:themeColor="text1"/>
        </w:rPr>
        <w:t>, more land for parking and various other uses</w:t>
      </w:r>
      <w:r w:rsidR="00556E40" w:rsidRPr="00556E40">
        <w:rPr>
          <w:color w:val="000000" w:themeColor="text1"/>
          <w:u w:color="000000" w:themeColor="text1"/>
        </w:rPr>
        <w:t>, a new</w:t>
      </w:r>
      <w:r w:rsidR="00556E40">
        <w:rPr>
          <w:color w:val="000000" w:themeColor="text1"/>
          <w:u w:color="000000" w:themeColor="text1"/>
        </w:rPr>
        <w:t xml:space="preserve"> </w:t>
      </w:r>
      <w:r w:rsidR="00BA35B6" w:rsidRPr="006E5997">
        <w:rPr>
          <w:color w:val="000000" w:themeColor="text1"/>
          <w:u w:color="000000" w:themeColor="text1"/>
        </w:rPr>
        <w:t xml:space="preserve">addition to </w:t>
      </w:r>
      <w:r w:rsidR="00F178F7">
        <w:rPr>
          <w:color w:val="000000" w:themeColor="text1"/>
          <w:u w:color="000000" w:themeColor="text1"/>
        </w:rPr>
        <w:t xml:space="preserve">the </w:t>
      </w:r>
      <w:r w:rsidR="00BA35B6" w:rsidRPr="006E5997">
        <w:rPr>
          <w:color w:val="000000" w:themeColor="text1"/>
          <w:u w:color="000000" w:themeColor="text1"/>
        </w:rPr>
        <w:t>firehouse</w:t>
      </w:r>
      <w:r w:rsidR="00556E40">
        <w:rPr>
          <w:color w:val="000000" w:themeColor="text1"/>
          <w:u w:color="000000" w:themeColor="text1"/>
        </w:rPr>
        <w:t>, and many more service trucks; and</w:t>
      </w:r>
    </w:p>
    <w:p w:rsidR="00556E40" w:rsidRDefault="00556E40" w:rsidP="00556E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6E40" w:rsidRDefault="00556E40" w:rsidP="00556E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more than forty years since the department</w:t>
      </w:r>
      <w:r w:rsidR="00F178F7" w:rsidRPr="00F178F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054B61">
        <w:rPr>
          <w:color w:val="000000" w:themeColor="text1"/>
          <w:u w:color="000000" w:themeColor="text1"/>
        </w:rPr>
        <w:t xml:space="preserve">first </w:t>
      </w:r>
      <w:r>
        <w:rPr>
          <w:color w:val="000000" w:themeColor="text1"/>
          <w:u w:color="000000" w:themeColor="text1"/>
        </w:rPr>
        <w:t xml:space="preserve">ISO </w:t>
      </w:r>
      <w:r w:rsidR="00054B61">
        <w:rPr>
          <w:color w:val="000000" w:themeColor="text1"/>
          <w:u w:color="000000" w:themeColor="text1"/>
        </w:rPr>
        <w:t xml:space="preserve">(Insurance Service Office) </w:t>
      </w:r>
      <w:r>
        <w:rPr>
          <w:color w:val="000000" w:themeColor="text1"/>
          <w:u w:color="000000" w:themeColor="text1"/>
        </w:rPr>
        <w:t xml:space="preserve">rating, Southside received a 03/3X rating in 2015, its </w:t>
      </w:r>
      <w:r w:rsidR="00410BFA">
        <w:rPr>
          <w:color w:val="000000" w:themeColor="text1"/>
          <w:u w:color="000000" w:themeColor="text1"/>
        </w:rPr>
        <w:t>finest rating</w:t>
      </w:r>
      <w:r>
        <w:rPr>
          <w:color w:val="000000" w:themeColor="text1"/>
          <w:u w:color="000000" w:themeColor="text1"/>
        </w:rPr>
        <w:t xml:space="preserve"> to date; and</w:t>
      </w:r>
    </w:p>
    <w:p w:rsidR="00556E40" w:rsidRDefault="00556E40" w:rsidP="00556E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35B6" w:rsidRPr="00B8050A" w:rsidRDefault="00B8050A" w:rsidP="00BA3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8050A">
        <w:rPr>
          <w:color w:val="000000" w:themeColor="text1"/>
          <w:u w:color="000000" w:themeColor="text1"/>
        </w:rPr>
        <w:t>Whereas, since 2001, the d</w:t>
      </w:r>
      <w:r w:rsidR="00F178F7">
        <w:rPr>
          <w:color w:val="000000" w:themeColor="text1"/>
          <w:u w:color="000000" w:themeColor="text1"/>
        </w:rPr>
        <w:t>epartment has received more than</w:t>
      </w:r>
      <w:r w:rsidRPr="00B8050A">
        <w:rPr>
          <w:color w:val="000000" w:themeColor="text1"/>
          <w:u w:color="000000" w:themeColor="text1"/>
        </w:rPr>
        <w:t xml:space="preserve"> three hu</w:t>
      </w:r>
      <w:r>
        <w:rPr>
          <w:color w:val="000000" w:themeColor="text1"/>
          <w:u w:color="000000" w:themeColor="text1"/>
        </w:rPr>
        <w:t>n</w:t>
      </w:r>
      <w:r w:rsidRPr="00B8050A">
        <w:rPr>
          <w:color w:val="000000" w:themeColor="text1"/>
          <w:u w:color="000000" w:themeColor="text1"/>
        </w:rPr>
        <w:t>dred twenty</w:t>
      </w:r>
      <w:r w:rsidR="00F178F7">
        <w:rPr>
          <w:color w:val="000000" w:themeColor="text1"/>
          <w:u w:color="000000" w:themeColor="text1"/>
        </w:rPr>
        <w:noBreakHyphen/>
      </w:r>
      <w:r w:rsidRPr="00B8050A">
        <w:rPr>
          <w:color w:val="000000" w:themeColor="text1"/>
          <w:u w:color="000000" w:themeColor="text1"/>
        </w:rPr>
        <w:t xml:space="preserve">five thousand dollars in grants from the </w:t>
      </w:r>
      <w:r>
        <w:rPr>
          <w:color w:val="000000" w:themeColor="text1"/>
          <w:u w:color="000000" w:themeColor="text1"/>
        </w:rPr>
        <w:t>AFG</w:t>
      </w:r>
      <w:r w:rsidR="00F916F2">
        <w:rPr>
          <w:color w:val="000000" w:themeColor="text1"/>
          <w:u w:color="000000" w:themeColor="text1"/>
        </w:rPr>
        <w:t xml:space="preserve"> (Assistance to Firefighters Grant Program)</w:t>
      </w:r>
      <w:r>
        <w:rPr>
          <w:color w:val="000000" w:themeColor="text1"/>
          <w:u w:color="000000" w:themeColor="text1"/>
        </w:rPr>
        <w:t xml:space="preserve">, and </w:t>
      </w:r>
      <w:r w:rsidR="00BA35B6" w:rsidRPr="00B8050A">
        <w:rPr>
          <w:color w:val="000000" w:themeColor="text1"/>
          <w:u w:color="000000" w:themeColor="text1"/>
        </w:rPr>
        <w:t>F</w:t>
      </w:r>
      <w:r w:rsidR="000E51A3" w:rsidRPr="00B8050A">
        <w:rPr>
          <w:color w:val="000000" w:themeColor="text1"/>
          <w:u w:color="000000" w:themeColor="text1"/>
        </w:rPr>
        <w:t>orestry grants</w:t>
      </w:r>
      <w:r w:rsidRPr="00B8050A">
        <w:rPr>
          <w:color w:val="000000" w:themeColor="text1"/>
          <w:u w:color="000000" w:themeColor="text1"/>
        </w:rPr>
        <w:t xml:space="preserve"> have provided much needed equipment worth almost fourteen thousand dollars</w:t>
      </w:r>
      <w:r>
        <w:rPr>
          <w:color w:val="000000" w:themeColor="text1"/>
          <w:u w:color="000000" w:themeColor="text1"/>
        </w:rPr>
        <w:t>; and</w:t>
      </w:r>
    </w:p>
    <w:p w:rsidR="00BA35B6" w:rsidRPr="006E5997" w:rsidRDefault="00BA35B6" w:rsidP="00BA3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35B6" w:rsidRPr="00B8050A" w:rsidRDefault="000E51A3" w:rsidP="00B80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0E51A3">
        <w:rPr>
          <w:color w:val="000000" w:themeColor="text1"/>
          <w:u w:color="000000" w:themeColor="text1"/>
        </w:rPr>
        <w:t xml:space="preserve">Whereas, additional funds have been donated to the Southside Fire Department from the </w:t>
      </w:r>
      <w:r w:rsidR="00BA35B6" w:rsidRPr="000E51A3">
        <w:rPr>
          <w:color w:val="000000" w:themeColor="text1"/>
          <w:u w:color="000000" w:themeColor="text1"/>
        </w:rPr>
        <w:t xml:space="preserve">State, </w:t>
      </w:r>
      <w:r w:rsidRPr="000E51A3">
        <w:rPr>
          <w:color w:val="000000" w:themeColor="text1"/>
          <w:u w:color="000000" w:themeColor="text1"/>
        </w:rPr>
        <w:t xml:space="preserve">from </w:t>
      </w:r>
      <w:r w:rsidR="00BA35B6" w:rsidRPr="000E51A3">
        <w:rPr>
          <w:color w:val="000000" w:themeColor="text1"/>
          <w:u w:color="000000" w:themeColor="text1"/>
        </w:rPr>
        <w:t>Union County</w:t>
      </w:r>
      <w:r w:rsidRPr="000E51A3">
        <w:rPr>
          <w:color w:val="000000" w:themeColor="text1"/>
          <w:u w:color="000000" w:themeColor="text1"/>
        </w:rPr>
        <w:t>,</w:t>
      </w:r>
      <w:r w:rsidR="00BA35B6" w:rsidRPr="000E51A3">
        <w:rPr>
          <w:color w:val="000000" w:themeColor="text1"/>
          <w:u w:color="000000" w:themeColor="text1"/>
        </w:rPr>
        <w:t xml:space="preserve"> </w:t>
      </w:r>
      <w:r w:rsidRPr="000E51A3">
        <w:rPr>
          <w:color w:val="000000" w:themeColor="text1"/>
          <w:u w:color="000000" w:themeColor="text1"/>
        </w:rPr>
        <w:t>an</w:t>
      </w:r>
      <w:r w:rsidR="00BA35B6" w:rsidRPr="000E51A3">
        <w:rPr>
          <w:color w:val="000000" w:themeColor="text1"/>
          <w:u w:color="000000" w:themeColor="text1"/>
        </w:rPr>
        <w:t xml:space="preserve">d </w:t>
      </w:r>
      <w:r w:rsidRPr="000E51A3">
        <w:rPr>
          <w:color w:val="000000" w:themeColor="text1"/>
          <w:u w:color="000000" w:themeColor="text1"/>
        </w:rPr>
        <w:t xml:space="preserve">from </w:t>
      </w:r>
      <w:r w:rsidR="00F916F2">
        <w:rPr>
          <w:color w:val="000000" w:themeColor="text1"/>
          <w:u w:color="000000" w:themeColor="text1"/>
        </w:rPr>
        <w:t xml:space="preserve">the </w:t>
      </w:r>
      <w:r w:rsidR="00F916F2" w:rsidRPr="000E51A3">
        <w:rPr>
          <w:color w:val="000000" w:themeColor="text1"/>
          <w:u w:color="000000" w:themeColor="text1"/>
        </w:rPr>
        <w:t>City</w:t>
      </w:r>
      <w:r w:rsidR="00F916F2">
        <w:rPr>
          <w:color w:val="000000" w:themeColor="text1"/>
          <w:u w:color="000000" w:themeColor="text1"/>
        </w:rPr>
        <w:t xml:space="preserve"> of Union</w:t>
      </w:r>
      <w:r w:rsidR="00410BFA">
        <w:rPr>
          <w:color w:val="000000" w:themeColor="text1"/>
          <w:u w:color="000000" w:themeColor="text1"/>
        </w:rPr>
        <w:t>,</w:t>
      </w:r>
      <w:r w:rsidR="00BA35B6" w:rsidRPr="000E51A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BA35B6" w:rsidRPr="006E5997">
        <w:rPr>
          <w:color w:val="000000" w:themeColor="text1"/>
          <w:u w:color="000000" w:themeColor="text1"/>
        </w:rPr>
        <w:t>otal</w:t>
      </w:r>
      <w:r>
        <w:rPr>
          <w:color w:val="000000" w:themeColor="text1"/>
          <w:u w:color="000000" w:themeColor="text1"/>
        </w:rPr>
        <w:t>ing over sixty thousand dollars; and</w:t>
      </w:r>
    </w:p>
    <w:p w:rsidR="00BA35B6" w:rsidRDefault="00BA35B6" w:rsidP="00BA3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44A21" w:rsidRDefault="000E51A3" w:rsidP="00BA3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takes great pleasure in celebrating with the members of the Southside Fire Department upon their golden anniversary of service</w:t>
      </w:r>
      <w:r w:rsidR="00044A21">
        <w:t>.  Now, therefore,</w:t>
      </w:r>
    </w:p>
    <w:p w:rsidR="00044A21" w:rsidRDefault="00044A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4A21" w:rsidRDefault="00044A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44A21" w:rsidRDefault="00044A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14BE" w:rsidRDefault="00044A21" w:rsidP="00DD1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D14BE">
        <w:t xml:space="preserve"> the members of the South Carolina House of Representatives, by this resolution, recognize and honor the </w:t>
      </w:r>
      <w:r w:rsidR="00054B61">
        <w:t xml:space="preserve">exceptional </w:t>
      </w:r>
      <w:r w:rsidR="00F916F2">
        <w:t xml:space="preserve">standards of the </w:t>
      </w:r>
      <w:r w:rsidR="00DD14BE">
        <w:t xml:space="preserve">Southside Fire Department in </w:t>
      </w:r>
      <w:r w:rsidR="00054B61">
        <w:t xml:space="preserve">the City of </w:t>
      </w:r>
      <w:r w:rsidR="00DD14BE">
        <w:t xml:space="preserve">Union and congratulate </w:t>
      </w:r>
      <w:r w:rsidR="00054B61">
        <w:t xml:space="preserve">the chief and </w:t>
      </w:r>
      <w:r w:rsidR="00DD14BE">
        <w:t>the firefighters of the department for fifty years of dedicated service to the citizens of the Union community.</w:t>
      </w:r>
    </w:p>
    <w:p w:rsidR="00044A21" w:rsidRDefault="00044A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4A21" w:rsidRDefault="00044A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8050A">
        <w:t xml:space="preserve"> Fire Chief Michael Lancaster of the Southside Fire Department.</w:t>
      </w:r>
    </w:p>
    <w:p w:rsidR="002D448E" w:rsidRDefault="00F178F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512DF" w:rsidRDefault="00D512DF" w:rsidP="00D512DF">
      <w:pPr>
        <w:suppressAutoHyphens/>
      </w:pPr>
    </w:p>
    <w:sectPr w:rsidR="00D512DF" w:rsidSect="00D512D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4A21" w:rsidRDefault="00044A21" w:rsidP="009F0C77">
      <w:r>
        <w:separator/>
      </w:r>
    </w:p>
  </w:endnote>
  <w:endnote w:type="continuationSeparator" w:id="0">
    <w:p w:rsidR="00044A21" w:rsidRDefault="00044A2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02FD90E-E06C-44BD-8DD2-DD7F0539DC6E}"/>
    <w:embedBold r:id="rId2" w:fontKey="{F0D16C8C-F77E-421C-8C59-8E8628A539D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37AC910-4866-4D2B-9013-B8F3B0E8716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B181012-7C5D-44E2-9438-70B1CAA5D5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1BF1D53-C0C9-4223-ADDB-21882389E7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12DF" w:rsidRPr="00FA0F56" w:rsidRDefault="00D512DF" w:rsidP="00FA0F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82AA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4A21" w:rsidRDefault="00044A21" w:rsidP="009F0C77">
      <w:r>
        <w:separator/>
      </w:r>
    </w:p>
  </w:footnote>
  <w:footnote w:type="continuationSeparator" w:id="0">
    <w:p w:rsidR="00044A21" w:rsidRDefault="00044A2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15SA19"/>
    <w:docVar w:name="CoverBillType" w:val="r"/>
    <w:docVar w:name="DocPath" w:val="L:\Council\bills\GM\24015SA19.DOCX"/>
    <w:docVar w:name="dvBillNumber" w:val="364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44A21"/>
    <w:rsid w:val="00011869"/>
    <w:rsid w:val="00015CD6"/>
    <w:rsid w:val="00044A21"/>
    <w:rsid w:val="00054B61"/>
    <w:rsid w:val="00082AA5"/>
    <w:rsid w:val="000E0100"/>
    <w:rsid w:val="000E1785"/>
    <w:rsid w:val="000E51A3"/>
    <w:rsid w:val="000F40FA"/>
    <w:rsid w:val="000F4CE0"/>
    <w:rsid w:val="001035F1"/>
    <w:rsid w:val="0010776B"/>
    <w:rsid w:val="00130D03"/>
    <w:rsid w:val="00133E66"/>
    <w:rsid w:val="001435A3"/>
    <w:rsid w:val="00145805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448E"/>
    <w:rsid w:val="002E5912"/>
    <w:rsid w:val="00301B21"/>
    <w:rsid w:val="00325348"/>
    <w:rsid w:val="0032732C"/>
    <w:rsid w:val="00336AD0"/>
    <w:rsid w:val="0037079A"/>
    <w:rsid w:val="00383637"/>
    <w:rsid w:val="003C4DAB"/>
    <w:rsid w:val="003D01E8"/>
    <w:rsid w:val="003E5288"/>
    <w:rsid w:val="003F6D79"/>
    <w:rsid w:val="00410BFA"/>
    <w:rsid w:val="0041760A"/>
    <w:rsid w:val="00417C01"/>
    <w:rsid w:val="004279C6"/>
    <w:rsid w:val="00436B6F"/>
    <w:rsid w:val="004403BD"/>
    <w:rsid w:val="00461441"/>
    <w:rsid w:val="004809EE"/>
    <w:rsid w:val="004E7D54"/>
    <w:rsid w:val="005273C6"/>
    <w:rsid w:val="00530A69"/>
    <w:rsid w:val="00545593"/>
    <w:rsid w:val="00556E40"/>
    <w:rsid w:val="00556EBF"/>
    <w:rsid w:val="00577C6C"/>
    <w:rsid w:val="005A62FE"/>
    <w:rsid w:val="005C2FE2"/>
    <w:rsid w:val="005E2BC9"/>
    <w:rsid w:val="005F125D"/>
    <w:rsid w:val="00605102"/>
    <w:rsid w:val="006215AA"/>
    <w:rsid w:val="006913C9"/>
    <w:rsid w:val="0069470D"/>
    <w:rsid w:val="006D58AA"/>
    <w:rsid w:val="00734F00"/>
    <w:rsid w:val="007A70AE"/>
    <w:rsid w:val="008362E8"/>
    <w:rsid w:val="00841027"/>
    <w:rsid w:val="0085786E"/>
    <w:rsid w:val="008A1768"/>
    <w:rsid w:val="008A489F"/>
    <w:rsid w:val="008F0F33"/>
    <w:rsid w:val="008F4429"/>
    <w:rsid w:val="0094021A"/>
    <w:rsid w:val="0095532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0062"/>
    <w:rsid w:val="00B412D4"/>
    <w:rsid w:val="00B8050A"/>
    <w:rsid w:val="00BA35B6"/>
    <w:rsid w:val="00BE3C22"/>
    <w:rsid w:val="00C0345E"/>
    <w:rsid w:val="00C212EC"/>
    <w:rsid w:val="00C31C95"/>
    <w:rsid w:val="00C3483A"/>
    <w:rsid w:val="00C74E9D"/>
    <w:rsid w:val="00C826DD"/>
    <w:rsid w:val="00C82FD3"/>
    <w:rsid w:val="00C85860"/>
    <w:rsid w:val="00C92819"/>
    <w:rsid w:val="00CC6B7B"/>
    <w:rsid w:val="00CD2089"/>
    <w:rsid w:val="00D512DF"/>
    <w:rsid w:val="00D73A67"/>
    <w:rsid w:val="00D970A9"/>
    <w:rsid w:val="00DD14BE"/>
    <w:rsid w:val="00DF3845"/>
    <w:rsid w:val="00E12B03"/>
    <w:rsid w:val="00E41911"/>
    <w:rsid w:val="00E44B57"/>
    <w:rsid w:val="00E92EEF"/>
    <w:rsid w:val="00EF2368"/>
    <w:rsid w:val="00F178F7"/>
    <w:rsid w:val="00F24442"/>
    <w:rsid w:val="00F50AE3"/>
    <w:rsid w:val="00F655B7"/>
    <w:rsid w:val="00F656BA"/>
    <w:rsid w:val="00F67CF1"/>
    <w:rsid w:val="00F728AA"/>
    <w:rsid w:val="00F840F0"/>
    <w:rsid w:val="00F916F2"/>
    <w:rsid w:val="00FA0F56"/>
    <w:rsid w:val="00FB0D0D"/>
    <w:rsid w:val="00FB43B4"/>
    <w:rsid w:val="00FB6B0B"/>
    <w:rsid w:val="00FD414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9C6BC3C-1A21-4B5B-8CCD-CF88FDEE2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0B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BF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12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4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648_201901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0ECF32-3055-4C54-BB99-E91997942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25BBEE5E.dotm</Template>
  <TotalTime>0</TotalTime>
  <Pages>3</Pages>
  <Words>581</Words>
  <Characters>3161</Characters>
  <Application>Microsoft Office Word</Application>
  <DocSecurity>0</DocSecurity>
  <Lines>111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3648: Southside Fire Department - South Carolina Legislature Online</dc:title>
  <dc:creator>Gail Moore</dc:creator>
  <cp:lastModifiedBy>S Volk</cp:lastModifiedBy>
  <cp:revision>2</cp:revision>
  <cp:lastPrinted>2019-01-16T19:34:00Z</cp:lastPrinted>
  <dcterms:created xsi:type="dcterms:W3CDTF">2019-09-11T14:24:00Z</dcterms:created>
  <dcterms:modified xsi:type="dcterms:W3CDTF">2019-09-11T14:24:00Z</dcterms:modified>
</cp:coreProperties>
</file>