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687" w:rsidRDefault="00173687" w:rsidP="00173687">
      <w:pPr>
        <w:widowControl w:val="0"/>
        <w:jc w:val="center"/>
      </w:pPr>
      <w:r w:rsidRPr="00173687">
        <w:rPr>
          <w:b/>
        </w:rPr>
        <w:t>South Carolina General Assembly</w:t>
      </w:r>
    </w:p>
    <w:p w:rsidR="00173687" w:rsidRDefault="00173687" w:rsidP="00173687">
      <w:pPr>
        <w:widowControl w:val="0"/>
        <w:jc w:val="center"/>
      </w:pPr>
      <w:r>
        <w:t>123rd Session, 2019-2020</w:t>
      </w:r>
    </w:p>
    <w:p w:rsidR="00173687" w:rsidRDefault="00173687" w:rsidP="00173687">
      <w:pPr>
        <w:widowControl w:val="0"/>
        <w:jc w:val="left"/>
      </w:pPr>
    </w:p>
    <w:p w:rsidR="00173687" w:rsidRDefault="00173687" w:rsidP="00173687">
      <w:pPr>
        <w:widowControl w:val="0"/>
        <w:jc w:val="left"/>
        <w:rPr>
          <w:b/>
        </w:rPr>
      </w:pPr>
      <w:r w:rsidRPr="00173687">
        <w:rPr>
          <w:b/>
        </w:rPr>
        <w:t>H. 3939</w:t>
      </w:r>
    </w:p>
    <w:p w:rsidR="00173687" w:rsidRDefault="00173687" w:rsidP="00173687">
      <w:pPr>
        <w:widowControl w:val="0"/>
        <w:jc w:val="left"/>
        <w:rPr>
          <w:b/>
        </w:rPr>
      </w:pPr>
    </w:p>
    <w:p w:rsidR="00173687" w:rsidRDefault="00173687" w:rsidP="00173687">
      <w:pPr>
        <w:widowControl w:val="0"/>
        <w:jc w:val="left"/>
      </w:pPr>
      <w:r w:rsidRPr="00173687">
        <w:rPr>
          <w:b/>
        </w:rPr>
        <w:t>STATUS INFORMATION</w:t>
      </w:r>
    </w:p>
    <w:p w:rsidR="00173687" w:rsidRDefault="00173687" w:rsidP="00173687">
      <w:pPr>
        <w:widowControl w:val="0"/>
        <w:jc w:val="left"/>
      </w:pPr>
    </w:p>
    <w:p w:rsidR="00173687" w:rsidRDefault="00173687" w:rsidP="00173687">
      <w:pPr>
        <w:widowControl w:val="0"/>
        <w:jc w:val="left"/>
      </w:pPr>
      <w:r>
        <w:t>House Resolution</w:t>
      </w:r>
    </w:p>
    <w:p w:rsidR="00173687" w:rsidRDefault="00173687" w:rsidP="00173687">
      <w:pPr>
        <w:widowControl w:val="0"/>
        <w:jc w:val="left"/>
      </w:pPr>
      <w:r>
        <w:t>Sponsors: Reps. Huggins and Ballentine</w:t>
      </w:r>
    </w:p>
    <w:p w:rsidR="00173687" w:rsidRDefault="00173687" w:rsidP="00173687">
      <w:pPr>
        <w:widowControl w:val="0"/>
        <w:jc w:val="left"/>
      </w:pPr>
      <w:r>
        <w:t>Document Path: l:\council\bills\cc\15513vr19.docx</w:t>
      </w:r>
    </w:p>
    <w:p w:rsidR="00173687" w:rsidRDefault="00173687" w:rsidP="00173687">
      <w:pPr>
        <w:widowControl w:val="0"/>
        <w:jc w:val="left"/>
      </w:pPr>
    </w:p>
    <w:p w:rsidR="00173687" w:rsidRDefault="00173687" w:rsidP="00173687">
      <w:pPr>
        <w:widowControl w:val="0"/>
        <w:jc w:val="left"/>
      </w:pPr>
      <w:r>
        <w:t>Introduced in the House on February 12, 2019</w:t>
      </w:r>
    </w:p>
    <w:p w:rsidR="00173687" w:rsidRDefault="00173687" w:rsidP="00173687">
      <w:pPr>
        <w:widowControl w:val="0"/>
        <w:jc w:val="left"/>
      </w:pPr>
      <w:r>
        <w:t>Adopted by the House on February 12, 2019</w:t>
      </w:r>
    </w:p>
    <w:p w:rsidR="00173687" w:rsidRDefault="00173687" w:rsidP="00173687">
      <w:pPr>
        <w:widowControl w:val="0"/>
        <w:jc w:val="left"/>
      </w:pPr>
    </w:p>
    <w:p w:rsidR="00173687" w:rsidRDefault="00173687" w:rsidP="00173687">
      <w:pPr>
        <w:widowControl w:val="0"/>
        <w:jc w:val="left"/>
      </w:pPr>
      <w:r>
        <w:t xml:space="preserve">Summary: </w:t>
      </w:r>
      <w:r w:rsidR="0056147B">
        <w:t>Chapin High School Varsity Baseball Team</w:t>
      </w:r>
    </w:p>
    <w:p w:rsidR="00173687" w:rsidRDefault="00173687" w:rsidP="00173687">
      <w:pPr>
        <w:widowControl w:val="0"/>
        <w:jc w:val="left"/>
      </w:pPr>
    </w:p>
    <w:p w:rsidR="00173687" w:rsidRDefault="00173687" w:rsidP="00173687">
      <w:pPr>
        <w:widowControl w:val="0"/>
        <w:jc w:val="left"/>
      </w:pPr>
    </w:p>
    <w:p w:rsidR="00173687" w:rsidRDefault="00173687" w:rsidP="00173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3687">
        <w:rPr>
          <w:b/>
        </w:rPr>
        <w:t>HISTORY OF LEGISLATIVE ACTIONS</w:t>
      </w:r>
    </w:p>
    <w:p w:rsidR="00173687" w:rsidRDefault="00173687" w:rsidP="00173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3687" w:rsidRPr="00173687" w:rsidRDefault="00173687" w:rsidP="00173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3687">
        <w:rPr>
          <w:u w:val="single"/>
        </w:rPr>
        <w:tab/>
        <w:t>Date</w:t>
      </w:r>
      <w:r w:rsidRPr="00173687">
        <w:rPr>
          <w:u w:val="single"/>
        </w:rPr>
        <w:tab/>
        <w:t>Body</w:t>
      </w:r>
      <w:r w:rsidRPr="00173687">
        <w:rPr>
          <w:u w:val="single"/>
        </w:rPr>
        <w:tab/>
        <w:t>Action Description with journal page number</w:t>
      </w:r>
      <w:r w:rsidRPr="00173687">
        <w:rPr>
          <w:u w:val="single"/>
        </w:rPr>
        <w:tab/>
      </w:r>
    </w:p>
    <w:p w:rsidR="009C0551" w:rsidRDefault="009C0551" w:rsidP="009C0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5651CA">
        <w:t>Introduced and adopted (</w:t>
      </w:r>
      <w:hyperlink r:id="rId7" w:history="1">
        <w:r w:rsidRPr="005651CA">
          <w:rPr>
            <w:rStyle w:val="Hyperlink"/>
          </w:rPr>
          <w:t>House Journal</w:t>
        </w:r>
        <w:r w:rsidRPr="005651CA">
          <w:rPr>
            <w:rStyle w:val="Hyperlink"/>
          </w:rPr>
          <w:noBreakHyphen/>
          <w:t>page 4</w:t>
        </w:r>
      </w:hyperlink>
      <w:r w:rsidRPr="005651CA">
        <w:t>)</w:t>
      </w:r>
    </w:p>
    <w:p w:rsidR="009C0551" w:rsidRDefault="009C0551" w:rsidP="009C0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3687" w:rsidRDefault="00173687" w:rsidP="00173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73687">
          <w:rPr>
            <w:rStyle w:val="Hyperlink"/>
          </w:rPr>
          <w:t>legislative information</w:t>
        </w:r>
      </w:hyperlink>
      <w:r>
        <w:t xml:space="preserve"> at the website</w:t>
      </w:r>
    </w:p>
    <w:p w:rsidR="00173687" w:rsidRDefault="00173687" w:rsidP="00173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3687" w:rsidRPr="00173687" w:rsidRDefault="00173687" w:rsidP="00173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3687" w:rsidRDefault="00173687" w:rsidP="00173687">
      <w:r w:rsidRPr="00173687">
        <w:rPr>
          <w:b/>
        </w:rPr>
        <w:t>VERSIONS OF THIS BILL</w:t>
      </w:r>
    </w:p>
    <w:p w:rsidR="00173687" w:rsidRDefault="00173687" w:rsidP="00173687"/>
    <w:p w:rsidR="00173687" w:rsidRDefault="00471FDC" w:rsidP="00173687">
      <w:hyperlink r:id="rId9" w:history="1">
        <w:r w:rsidR="00173687">
          <w:rPr>
            <w:rStyle w:val="Hyperlink"/>
          </w:rPr>
          <w:t>2/12/2019</w:t>
        </w:r>
      </w:hyperlink>
    </w:p>
    <w:p w:rsidR="00173687" w:rsidRDefault="00173687" w:rsidP="00173687"/>
    <w:p w:rsidR="00173687" w:rsidRDefault="00173687" w:rsidP="00173687">
      <w:pPr>
        <w:sectPr w:rsidR="00173687" w:rsidSect="001736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5355" w:rsidRDefault="00195355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62A" w:rsidRDefault="0088762A" w:rsidP="0088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53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3F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72B94">
        <w:rPr>
          <w:color w:val="000000" w:themeColor="text1"/>
          <w:u w:color="000000" w:themeColor="text1"/>
        </w:rPr>
        <w:t>TO EXTEND THE</w:t>
      </w:r>
      <w:r>
        <w:rPr>
          <w:color w:val="000000" w:themeColor="text1"/>
          <w:u w:color="000000" w:themeColor="text1"/>
        </w:rPr>
        <w:t xml:space="preserve"> PRIVILEGE OF THE FLOOR</w:t>
      </w:r>
      <w:r w:rsidRPr="00872B94">
        <w:rPr>
          <w:color w:val="000000" w:themeColor="text1"/>
          <w:u w:color="000000" w:themeColor="text1"/>
        </w:rPr>
        <w:t xml:space="preserve"> OF THE SOUTH CAROLINA HOUSE OF REPRESENTATIVES TO THE </w:t>
      </w:r>
      <w:r w:rsidR="00B35785">
        <w:rPr>
          <w:color w:val="000000" w:themeColor="text1"/>
          <w:u w:color="000000" w:themeColor="text1"/>
        </w:rPr>
        <w:t xml:space="preserve">CHAPIN HIGH </w:t>
      </w:r>
      <w:r w:rsidRPr="00872B94">
        <w:rPr>
          <w:color w:val="000000" w:themeColor="text1"/>
          <w:u w:color="000000" w:themeColor="text1"/>
        </w:rPr>
        <w:t xml:space="preserve">SCHOOL VARSITY </w:t>
      </w:r>
      <w:r w:rsidR="00B35785">
        <w:rPr>
          <w:color w:val="000000" w:themeColor="text1"/>
          <w:u w:color="000000" w:themeColor="text1"/>
        </w:rPr>
        <w:t>BASEBALL</w:t>
      </w:r>
      <w:r w:rsidRPr="00872B94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RECOGNIZING AND COMMENDING THEM ON THEIR OUTSTANDING SEASON AND FOR CAPTURING THE 2018 SOUTH CAROLINA </w:t>
      </w:r>
      <w:r w:rsidR="00B35785">
        <w:rPr>
          <w:color w:val="000000" w:themeColor="text1"/>
          <w:u w:color="000000" w:themeColor="text1"/>
        </w:rPr>
        <w:t>CLASS AAA</w:t>
      </w:r>
      <w:r w:rsidRPr="00872B9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5366" w:rsidRDefault="00925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5366" w:rsidRDefault="00925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F2D" w:rsidRDefault="00925366" w:rsidP="0050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503F2D" w:rsidRPr="00872B94">
        <w:rPr>
          <w:color w:val="000000" w:themeColor="text1"/>
          <w:u w:color="000000" w:themeColor="text1"/>
        </w:rPr>
        <w:t xml:space="preserve"> the privilege of the floor</w:t>
      </w:r>
      <w:r w:rsidR="00503F2D">
        <w:rPr>
          <w:color w:val="000000" w:themeColor="text1"/>
          <w:u w:color="000000" w:themeColor="text1"/>
        </w:rPr>
        <w:t xml:space="preserve"> </w:t>
      </w:r>
      <w:r w:rsidR="00503F2D" w:rsidRPr="00872B94">
        <w:rPr>
          <w:color w:val="000000" w:themeColor="text1"/>
          <w:u w:color="000000" w:themeColor="text1"/>
        </w:rPr>
        <w:t xml:space="preserve">of the South Carolina House of Representatives be extended to the </w:t>
      </w:r>
      <w:r w:rsidR="00B35785">
        <w:rPr>
          <w:color w:val="000000" w:themeColor="text1"/>
          <w:u w:color="000000" w:themeColor="text1"/>
        </w:rPr>
        <w:t>Chapin High</w:t>
      </w:r>
      <w:r w:rsidR="00503F2D" w:rsidRPr="00872B94">
        <w:rPr>
          <w:color w:val="000000" w:themeColor="text1"/>
          <w:u w:color="000000" w:themeColor="text1"/>
        </w:rPr>
        <w:t xml:space="preserve"> School varsity </w:t>
      </w:r>
      <w:r w:rsidR="00B35785">
        <w:rPr>
          <w:color w:val="000000" w:themeColor="text1"/>
          <w:u w:color="000000" w:themeColor="text1"/>
        </w:rPr>
        <w:t>baseball</w:t>
      </w:r>
      <w:r w:rsidR="00503F2D" w:rsidRPr="00872B94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recognizing and commending them on their outstanding season and for capturing the 2018 South Carolina</w:t>
      </w:r>
      <w:r w:rsidR="00B35785">
        <w:rPr>
          <w:color w:val="000000" w:themeColor="text1"/>
          <w:u w:color="000000" w:themeColor="text1"/>
        </w:rPr>
        <w:t xml:space="preserve"> Class AAA</w:t>
      </w:r>
      <w:r w:rsidR="00503F2D" w:rsidRPr="00872B94">
        <w:rPr>
          <w:color w:val="000000" w:themeColor="text1"/>
          <w:u w:color="000000" w:themeColor="text1"/>
        </w:rPr>
        <w:t>A State Championship title.</w:t>
      </w:r>
    </w:p>
    <w:p w:rsidR="00CC7C4B" w:rsidRDefault="00493666" w:rsidP="00733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687" w:rsidRDefault="00173687" w:rsidP="00173687">
      <w:pPr>
        <w:suppressAutoHyphens/>
      </w:pPr>
    </w:p>
    <w:sectPr w:rsidR="00173687" w:rsidSect="001736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366" w:rsidRDefault="00925366" w:rsidP="009F0C77">
      <w:r>
        <w:separator/>
      </w:r>
    </w:p>
  </w:endnote>
  <w:endnote w:type="continuationSeparator" w:id="0">
    <w:p w:rsidR="00925366" w:rsidRDefault="009253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6C3EA4-A548-43AB-8AC7-7ECE8F7F2804}"/>
    <w:embedBold r:id="rId2" w:fontKey="{632F226A-3BBE-4023-AED2-6D5B9D96F5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8C67AF-A868-4592-B35F-88D9248B85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32B203-82FD-43BD-8B29-16F59E13FC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687" w:rsidRPr="00195355" w:rsidRDefault="00173687" w:rsidP="001953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14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366" w:rsidRDefault="00925366" w:rsidP="009F0C77">
      <w:r>
        <w:separator/>
      </w:r>
    </w:p>
  </w:footnote>
  <w:footnote w:type="continuationSeparator" w:id="0">
    <w:p w:rsidR="00925366" w:rsidRDefault="009253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13VR19"/>
    <w:docVar w:name="CoverBillType" w:val="r"/>
    <w:docVar w:name="DocPath" w:val="L:\Council\bills\CC\15513VR19.DOCX"/>
    <w:docVar w:name="dvBillNumber" w:val="39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2536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687"/>
    <w:rsid w:val="0019535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FB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666"/>
    <w:rsid w:val="004E7D54"/>
    <w:rsid w:val="00503F2D"/>
    <w:rsid w:val="005273C6"/>
    <w:rsid w:val="00530A69"/>
    <w:rsid w:val="00545593"/>
    <w:rsid w:val="00556EBF"/>
    <w:rsid w:val="0056147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3119"/>
    <w:rsid w:val="00734F00"/>
    <w:rsid w:val="007A70AE"/>
    <w:rsid w:val="008362E8"/>
    <w:rsid w:val="0085786E"/>
    <w:rsid w:val="0088762A"/>
    <w:rsid w:val="008A1768"/>
    <w:rsid w:val="008A489F"/>
    <w:rsid w:val="008F0F33"/>
    <w:rsid w:val="008F4429"/>
    <w:rsid w:val="00911802"/>
    <w:rsid w:val="00925366"/>
    <w:rsid w:val="0094021A"/>
    <w:rsid w:val="009872CF"/>
    <w:rsid w:val="009B44AF"/>
    <w:rsid w:val="009C0551"/>
    <w:rsid w:val="009C6A0B"/>
    <w:rsid w:val="009F0C77"/>
    <w:rsid w:val="009F4DD1"/>
    <w:rsid w:val="00A02543"/>
    <w:rsid w:val="00A41684"/>
    <w:rsid w:val="00A46503"/>
    <w:rsid w:val="00A64E80"/>
    <w:rsid w:val="00A72BCD"/>
    <w:rsid w:val="00A741D9"/>
    <w:rsid w:val="00A833AB"/>
    <w:rsid w:val="00A9741D"/>
    <w:rsid w:val="00AC34A2"/>
    <w:rsid w:val="00AD1C9A"/>
    <w:rsid w:val="00AD4B17"/>
    <w:rsid w:val="00B35785"/>
    <w:rsid w:val="00B412D4"/>
    <w:rsid w:val="00B82F03"/>
    <w:rsid w:val="00BB0D0A"/>
    <w:rsid w:val="00BE3C22"/>
    <w:rsid w:val="00C0345E"/>
    <w:rsid w:val="00C31C95"/>
    <w:rsid w:val="00C3483A"/>
    <w:rsid w:val="00C74E9D"/>
    <w:rsid w:val="00C826DD"/>
    <w:rsid w:val="00C82FD3"/>
    <w:rsid w:val="00C92819"/>
    <w:rsid w:val="00CC5F26"/>
    <w:rsid w:val="00CC6B7B"/>
    <w:rsid w:val="00CC7C4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42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D7B85-22CF-4E11-8B43-256C7B88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36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3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39_2019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43ECB-007A-491D-A9DD-652A15BE5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2</Pages>
  <Words>213</Words>
  <Characters>1182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3939: Chapin High School Varsity Baseball Team - South Carolina Legislature Online</dc:title>
  <dc:creator>Chris Charlton</dc:creator>
  <cp:lastModifiedBy>S Volk</cp:lastModifiedBy>
  <cp:revision>2</cp:revision>
  <cp:lastPrinted>2019-02-08T17:14:00Z</cp:lastPrinted>
  <dcterms:created xsi:type="dcterms:W3CDTF">2019-02-22T17:52:00Z</dcterms:created>
  <dcterms:modified xsi:type="dcterms:W3CDTF">2019-02-22T17:52:00Z</dcterms:modified>
</cp:coreProperties>
</file>