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FCF" w:rsidRDefault="00361FCF" w:rsidP="00361FCF">
      <w:pPr>
        <w:widowControl w:val="0"/>
        <w:jc w:val="center"/>
      </w:pPr>
      <w:r w:rsidRPr="00361FCF">
        <w:rPr>
          <w:b/>
        </w:rPr>
        <w:t>South Carolina General Assembly</w:t>
      </w:r>
    </w:p>
    <w:p w:rsidR="00361FCF" w:rsidRDefault="00361FCF" w:rsidP="00361FCF">
      <w:pPr>
        <w:widowControl w:val="0"/>
        <w:jc w:val="center"/>
      </w:pPr>
      <w:r>
        <w:t>123rd Session, 2019-2020</w:t>
      </w:r>
    </w:p>
    <w:p w:rsidR="00361FCF" w:rsidRDefault="00361FCF" w:rsidP="00361FCF">
      <w:pPr>
        <w:widowControl w:val="0"/>
        <w:jc w:val="left"/>
      </w:pPr>
    </w:p>
    <w:p w:rsidR="00361FCF" w:rsidRDefault="00361FCF" w:rsidP="00361FCF">
      <w:pPr>
        <w:widowControl w:val="0"/>
        <w:jc w:val="left"/>
        <w:rPr>
          <w:b/>
        </w:rPr>
      </w:pPr>
      <w:r w:rsidRPr="00361FCF">
        <w:rPr>
          <w:b/>
        </w:rPr>
        <w:t>H. 4008</w:t>
      </w:r>
    </w:p>
    <w:p w:rsidR="00361FCF" w:rsidRDefault="00361FCF" w:rsidP="00361FCF">
      <w:pPr>
        <w:widowControl w:val="0"/>
        <w:jc w:val="left"/>
        <w:rPr>
          <w:b/>
        </w:rPr>
      </w:pPr>
    </w:p>
    <w:p w:rsidR="00361FCF" w:rsidRDefault="00361FCF" w:rsidP="00361FCF">
      <w:pPr>
        <w:widowControl w:val="0"/>
        <w:jc w:val="left"/>
      </w:pPr>
      <w:r w:rsidRPr="00361FCF">
        <w:rPr>
          <w:b/>
        </w:rPr>
        <w:t>STATUS INFORMATION</w:t>
      </w:r>
    </w:p>
    <w:p w:rsidR="00361FCF" w:rsidRDefault="00361FCF" w:rsidP="00361FCF">
      <w:pPr>
        <w:widowControl w:val="0"/>
        <w:jc w:val="left"/>
      </w:pPr>
    </w:p>
    <w:p w:rsidR="00361FCF" w:rsidRDefault="00361FCF" w:rsidP="00361FCF">
      <w:pPr>
        <w:widowControl w:val="0"/>
        <w:jc w:val="left"/>
      </w:pPr>
      <w:r>
        <w:t>General Bill</w:t>
      </w:r>
    </w:p>
    <w:p w:rsidR="00361FCF" w:rsidRDefault="009005B5" w:rsidP="00361FCF">
      <w:pPr>
        <w:widowControl w:val="0"/>
        <w:jc w:val="left"/>
      </w:pPr>
      <w:r>
        <w:t>Sponsors: Reps. Hixon, Tallon, Johnson and R. Williams</w:t>
      </w:r>
    </w:p>
    <w:p w:rsidR="00361FCF" w:rsidRDefault="00361FCF" w:rsidP="00361FCF">
      <w:pPr>
        <w:widowControl w:val="0"/>
        <w:jc w:val="left"/>
      </w:pPr>
      <w:r>
        <w:t>Document Path: l:\council\bills\bh\7144cz19.docx</w:t>
      </w:r>
    </w:p>
    <w:p w:rsidR="00361FCF" w:rsidRDefault="00361FCF" w:rsidP="00361FCF">
      <w:pPr>
        <w:widowControl w:val="0"/>
        <w:jc w:val="left"/>
      </w:pPr>
    </w:p>
    <w:p w:rsidR="00C25291" w:rsidRDefault="00C25291" w:rsidP="00361FCF">
      <w:pPr>
        <w:widowControl w:val="0"/>
        <w:jc w:val="left"/>
      </w:pPr>
      <w:r>
        <w:t>Introduced in the House on February 19, 2019</w:t>
      </w:r>
    </w:p>
    <w:p w:rsidR="00C25291" w:rsidRDefault="00C25291" w:rsidP="00361FCF">
      <w:pPr>
        <w:widowControl w:val="0"/>
        <w:jc w:val="left"/>
      </w:pPr>
      <w:r>
        <w:t>Introduced in the Senate on April 10, 2019</w:t>
      </w:r>
    </w:p>
    <w:p w:rsidR="00C25291" w:rsidRPr="00C25291" w:rsidRDefault="00C25291" w:rsidP="00361FCF">
      <w:pPr>
        <w:widowControl w:val="0"/>
        <w:jc w:val="left"/>
      </w:pPr>
      <w:r>
        <w:t xml:space="preserve">Currently residing in the Senate Committee on </w:t>
      </w:r>
      <w:r w:rsidRPr="00C25291">
        <w:rPr>
          <w:b/>
        </w:rPr>
        <w:t>Finance</w:t>
      </w:r>
    </w:p>
    <w:p w:rsidR="00C25291" w:rsidRDefault="00C25291" w:rsidP="00361FCF">
      <w:pPr>
        <w:widowControl w:val="0"/>
        <w:jc w:val="left"/>
      </w:pPr>
    </w:p>
    <w:p w:rsidR="00361FCF" w:rsidRDefault="00361FCF" w:rsidP="00361FCF">
      <w:pPr>
        <w:widowControl w:val="0"/>
        <w:jc w:val="left"/>
      </w:pPr>
      <w:r>
        <w:t xml:space="preserve">Summary: </w:t>
      </w:r>
      <w:r w:rsidR="00C131E6">
        <w:t>Heritage Trust Revenue Bonds</w:t>
      </w:r>
    </w:p>
    <w:p w:rsidR="00361FCF" w:rsidRDefault="00361FCF" w:rsidP="00361FCF">
      <w:pPr>
        <w:widowControl w:val="0"/>
        <w:jc w:val="left"/>
      </w:pPr>
    </w:p>
    <w:p w:rsidR="00361FCF" w:rsidRDefault="00361FCF" w:rsidP="00361FCF">
      <w:pPr>
        <w:widowControl w:val="0"/>
        <w:jc w:val="left"/>
      </w:pPr>
    </w:p>
    <w:p w:rsidR="00361FCF" w:rsidRDefault="00361FCF" w:rsidP="00361F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FCF">
        <w:rPr>
          <w:b/>
        </w:rPr>
        <w:t>HISTORY OF LEGISLATIVE ACTIONS</w:t>
      </w:r>
    </w:p>
    <w:p w:rsidR="00361FCF" w:rsidRDefault="00361FCF" w:rsidP="00361F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1FCF" w:rsidRPr="00361FCF" w:rsidRDefault="00361FCF" w:rsidP="00361F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1FCF">
        <w:rPr>
          <w:u w:val="single"/>
        </w:rPr>
        <w:tab/>
        <w:t>Date</w:t>
      </w:r>
      <w:r w:rsidRPr="00361FCF">
        <w:rPr>
          <w:u w:val="single"/>
        </w:rPr>
        <w:tab/>
        <w:t>Body</w:t>
      </w:r>
      <w:r w:rsidRPr="00361FCF">
        <w:rPr>
          <w:u w:val="single"/>
        </w:rPr>
        <w:tab/>
        <w:t>Action Description with journal page number</w:t>
      </w:r>
      <w:r w:rsidRPr="00361FCF">
        <w:rPr>
          <w:u w:val="single"/>
        </w:rPr>
        <w:tab/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AC6C24">
        <w:t>Introduced and read first time (</w:t>
      </w:r>
      <w:hyperlink r:id="rId7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34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AC6C24">
        <w:t>Referred to</w:t>
      </w:r>
      <w:r>
        <w:t xml:space="preserve"> Committee on </w:t>
      </w:r>
      <w:r w:rsidRPr="00AC6C24">
        <w:rPr>
          <w:b/>
        </w:rPr>
        <w:t>Ways and Means</w:t>
      </w:r>
      <w:r>
        <w:t xml:space="preserve"> </w:t>
      </w:r>
      <w:r w:rsidRPr="00AC6C24">
        <w:t>(</w:t>
      </w:r>
      <w:hyperlink r:id="rId8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34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AC6C24">
        <w:t>Committee r</w:t>
      </w:r>
      <w:r>
        <w:t xml:space="preserve">eport: Favorable </w:t>
      </w:r>
      <w:r w:rsidRPr="00AC6C24">
        <w:rPr>
          <w:b/>
        </w:rPr>
        <w:t>Ways and Means</w:t>
      </w:r>
      <w:r>
        <w:t xml:space="preserve"> </w:t>
      </w:r>
      <w:r w:rsidRPr="00AC6C24">
        <w:t>(</w:t>
      </w:r>
      <w:hyperlink r:id="rId9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36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AC6C24">
        <w:t>Member(s) request name added as sponsor: R.Williams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AC6C24">
        <w:t>Debate</w:t>
      </w:r>
      <w:r>
        <w:t xml:space="preserve"> adjourned until  Tues., 4</w:t>
      </w:r>
      <w:r>
        <w:noBreakHyphen/>
        <w:t>9</w:t>
      </w:r>
      <w:r>
        <w:noBreakHyphen/>
        <w:t xml:space="preserve">19 </w:t>
      </w:r>
      <w:r w:rsidRPr="00AC6C24">
        <w:t>(</w:t>
      </w:r>
      <w:hyperlink r:id="rId10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73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AC6C24">
        <w:t>Read second time (</w:t>
      </w:r>
      <w:hyperlink r:id="rId11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10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AC6C24">
        <w:t>Roll call Yeas</w:t>
      </w:r>
      <w:r>
        <w:noBreakHyphen/>
      </w:r>
      <w:r w:rsidRPr="00AC6C24">
        <w:t>97  Nays</w:t>
      </w:r>
      <w:r>
        <w:noBreakHyphen/>
      </w:r>
      <w:r w:rsidRPr="00AC6C24">
        <w:t>0 (</w:t>
      </w:r>
      <w:hyperlink r:id="rId12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10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AC6C24">
        <w:t>Rea</w:t>
      </w:r>
      <w:r>
        <w:t xml:space="preserve">d third time and sent to Senate </w:t>
      </w:r>
      <w:r w:rsidRPr="00AC6C24">
        <w:t>(</w:t>
      </w:r>
      <w:hyperlink r:id="rId13" w:history="1">
        <w:r w:rsidRPr="00AC6C24">
          <w:rPr>
            <w:rStyle w:val="Hyperlink"/>
          </w:rPr>
          <w:t>House Journal</w:t>
        </w:r>
        <w:r w:rsidRPr="00AC6C24">
          <w:rPr>
            <w:rStyle w:val="Hyperlink"/>
          </w:rPr>
          <w:noBreakHyphen/>
          <w:t>page 7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AC6C24">
        <w:t>Introduced and read first time (</w:t>
      </w:r>
      <w:hyperlink r:id="rId14" w:history="1">
        <w:r w:rsidRPr="00AC6C24">
          <w:rPr>
            <w:rStyle w:val="Hyperlink"/>
          </w:rPr>
          <w:t>Senate Journal</w:t>
        </w:r>
        <w:r w:rsidRPr="00AC6C24">
          <w:rPr>
            <w:rStyle w:val="Hyperlink"/>
          </w:rPr>
          <w:noBreakHyphen/>
          <w:t>page 19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AC6C24">
        <w:t>R</w:t>
      </w:r>
      <w:r>
        <w:t xml:space="preserve">eferred to Committee on </w:t>
      </w:r>
      <w:r w:rsidRPr="00AC6C24">
        <w:rPr>
          <w:b/>
        </w:rPr>
        <w:t>Finance</w:t>
      </w:r>
      <w:r>
        <w:t xml:space="preserve"> </w:t>
      </w:r>
      <w:r w:rsidRPr="00AC6C24">
        <w:t>(</w:t>
      </w:r>
      <w:hyperlink r:id="rId15" w:history="1">
        <w:r w:rsidRPr="00AC6C24">
          <w:rPr>
            <w:rStyle w:val="Hyperlink"/>
          </w:rPr>
          <w:t>Senate Journal</w:t>
        </w:r>
        <w:r w:rsidRPr="00AC6C24">
          <w:rPr>
            <w:rStyle w:val="Hyperlink"/>
          </w:rPr>
          <w:noBreakHyphen/>
          <w:t>page 19</w:t>
        </w:r>
      </w:hyperlink>
      <w:r w:rsidRPr="00AC6C24">
        <w:t>)</w:t>
      </w:r>
    </w:p>
    <w:p w:rsidR="0083427D" w:rsidRDefault="0083427D" w:rsidP="00834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1FCF" w:rsidRDefault="00361FCF" w:rsidP="00361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361FCF">
          <w:rPr>
            <w:rStyle w:val="Hyperlink"/>
          </w:rPr>
          <w:t>legislative information</w:t>
        </w:r>
      </w:hyperlink>
      <w:r>
        <w:t xml:space="preserve"> at the website</w:t>
      </w:r>
    </w:p>
    <w:p w:rsidR="00361FCF" w:rsidRDefault="00361FCF" w:rsidP="00361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FCF" w:rsidRPr="00361FCF" w:rsidRDefault="00361FCF" w:rsidP="00361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1FCF" w:rsidRDefault="00361FCF" w:rsidP="00361FCF">
      <w:pPr>
        <w:widowControl w:val="0"/>
        <w:jc w:val="left"/>
      </w:pPr>
      <w:r w:rsidRPr="00361FCF">
        <w:rPr>
          <w:b/>
        </w:rPr>
        <w:t>VERSIONS OF THIS BILL</w:t>
      </w:r>
    </w:p>
    <w:p w:rsidR="00361FCF" w:rsidRDefault="00361FCF" w:rsidP="00361FCF">
      <w:pPr>
        <w:widowControl w:val="0"/>
        <w:jc w:val="left"/>
      </w:pPr>
    </w:p>
    <w:p w:rsidR="00361FCF" w:rsidRDefault="00A318B2" w:rsidP="00361FCF">
      <w:pPr>
        <w:widowControl w:val="0"/>
        <w:jc w:val="left"/>
      </w:pPr>
      <w:hyperlink r:id="rId17" w:history="1">
        <w:r w:rsidR="00361FCF">
          <w:rPr>
            <w:rStyle w:val="Hyperlink"/>
          </w:rPr>
          <w:t>2/19/2019</w:t>
        </w:r>
      </w:hyperlink>
    </w:p>
    <w:p w:rsidR="00361FCF" w:rsidRDefault="00A318B2" w:rsidP="00361FCF">
      <w:hyperlink r:id="rId18" w:history="1">
        <w:r w:rsidR="00BB38E4" w:rsidRPr="00BB38E4">
          <w:rPr>
            <w:rStyle w:val="Hyperlink"/>
          </w:rPr>
          <w:t>3/27/2019</w:t>
        </w:r>
      </w:hyperlink>
    </w:p>
    <w:p w:rsidR="00BB38E4" w:rsidRDefault="00BB38E4" w:rsidP="00361FCF"/>
    <w:p w:rsidR="00361FCF" w:rsidRDefault="00361FCF" w:rsidP="00361FCF">
      <w:pPr>
        <w:sectPr w:rsidR="00361FCF" w:rsidSect="00361F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Pr="0060741B" w:rsidRDefault="00BB38E4" w:rsidP="006074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4008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2F03">
        <w:t>Reps. Hixon, Tallon and Johnson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BB38E4" w:rsidRPr="0060741B" w:rsidRDefault="00BB38E4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Pr="0060741B" w:rsidRDefault="00BB38E4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BB38E4" w:rsidRPr="00F00E01" w:rsidRDefault="00BB38E4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 xml:space="preserve">To whom was referred a Bill (H. 4008) </w:t>
      </w:r>
      <w:r w:rsidRPr="0060741B">
        <w:rPr>
          <w:color w:val="000000" w:themeColor="text1"/>
          <w:u w:color="000000" w:themeColor="text1"/>
        </w:rPr>
        <w:t>to amend the Code of Laws of South Carolina, 1976, by repealing Article 3 of Chapter 17, Title 51 relating to the heritage trust revenue bonds</w:t>
      </w:r>
      <w:r>
        <w:t>, etc., respectfully</w:t>
      </w:r>
    </w:p>
    <w:p w:rsidR="00BB38E4" w:rsidRPr="0060741B" w:rsidRDefault="00BB38E4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BB38E4" w:rsidRPr="0060741B" w:rsidRDefault="00BB38E4" w:rsidP="00607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B38E4" w:rsidSect="0060741B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Pr="00325348" w:rsidRDefault="00BB38E4" w:rsidP="004E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B38E4" w:rsidRDefault="00BB38E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294B">
        <w:rPr>
          <w:color w:val="000000" w:themeColor="text1"/>
          <w:u w:color="000000" w:themeColor="text1"/>
        </w:rPr>
        <w:t>TO AMEND THE CODE OF LAWS OF SOUTH CAROLINA, 1976, BY REPEALING AR</w:t>
      </w:r>
      <w:r>
        <w:rPr>
          <w:color w:val="000000" w:themeColor="text1"/>
          <w:u w:color="000000" w:themeColor="text1"/>
        </w:rPr>
        <w:t>TICLE 3 OF CHAPTER 17, TITLE 51</w:t>
      </w:r>
      <w:r w:rsidRPr="00EC294B">
        <w:rPr>
          <w:color w:val="000000" w:themeColor="text1"/>
          <w:u w:color="000000" w:themeColor="text1"/>
        </w:rPr>
        <w:t xml:space="preserve"> RELATING TO THE HERITAGE TRUST REVENUE BONDS. </w:t>
      </w:r>
    </w:p>
    <w:p w:rsidR="00BB38E4" w:rsidRDefault="00BB3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8E4" w:rsidRDefault="00BB3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8E4" w:rsidRDefault="00BB3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Pr="00EC294B" w:rsidRDefault="00BB38E4" w:rsidP="00AA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EC294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C294B">
        <w:rPr>
          <w:color w:val="000000" w:themeColor="text1"/>
          <w:u w:color="000000" w:themeColor="text1"/>
        </w:rPr>
        <w:t xml:space="preserve">Article 3 of Chapter 17, Title 51 of the 1976 Code is repealed. </w:t>
      </w:r>
    </w:p>
    <w:p w:rsidR="00BB38E4" w:rsidRDefault="00BB3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8E4" w:rsidRDefault="00BB3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38E4" w:rsidRDefault="00BB38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1FCF" w:rsidRDefault="00361FCF" w:rsidP="00BB3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61FCF" w:rsidSect="0060741B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B5E" w:rsidRDefault="00000B5E" w:rsidP="009F0C77">
      <w:r>
        <w:separator/>
      </w:r>
    </w:p>
  </w:endnote>
  <w:endnote w:type="continuationSeparator" w:id="0">
    <w:p w:rsidR="00000B5E" w:rsidRDefault="00000B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8B8039-AEB6-48C3-B034-2ABC091F4139}"/>
    <w:embedBold r:id="rId2" w:fontKey="{DF7060C7-D18E-4BBC-964A-9325E5F9DF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8DDECD-DD4A-49ED-B0BA-6A0D380876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6DD4FB-3D8E-4F2B-88B6-C1C7D637A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A1CEFD-9307-4CA9-A8DA-E83B18FEA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8E4" w:rsidRPr="004E58FB" w:rsidRDefault="00BB38E4" w:rsidP="004E5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[4008-</w:t>
    </w:r>
    <w:r>
      <w:fldChar w:fldCharType="begin"/>
    </w:r>
    <w:r>
      <w:instrText xml:space="preserve"> PAGE  \* MERGEFORMAT </w:instrText>
    </w:r>
    <w:r>
      <w:fldChar w:fldCharType="separate"/>
    </w:r>
    <w:r w:rsidR="0083427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41B" w:rsidRPr="004E58FB" w:rsidRDefault="00BB38E4" w:rsidP="004E5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B5E" w:rsidRDefault="00000B5E" w:rsidP="009F0C77">
      <w:r>
        <w:separator/>
      </w:r>
    </w:p>
  </w:footnote>
  <w:footnote w:type="continuationSeparator" w:id="0">
    <w:p w:rsidR="00000B5E" w:rsidRDefault="00000B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4CZ19"/>
    <w:docVar w:name="CoverBillType" w:val="b"/>
    <w:docVar w:name="DocPath" w:val="L:\Council\bills\BH\7144CZ19.DOCX"/>
    <w:docVar w:name="dvBillNumber" w:val="400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00B5E"/>
    <w:rsid w:val="00000B5E"/>
    <w:rsid w:val="00011869"/>
    <w:rsid w:val="00015CD6"/>
    <w:rsid w:val="00034C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6ED"/>
    <w:rsid w:val="001A1CFE"/>
    <w:rsid w:val="001B031D"/>
    <w:rsid w:val="001D08F2"/>
    <w:rsid w:val="001D3A58"/>
    <w:rsid w:val="001D525B"/>
    <w:rsid w:val="001D7F4F"/>
    <w:rsid w:val="00205238"/>
    <w:rsid w:val="00215B6E"/>
    <w:rsid w:val="002321B6"/>
    <w:rsid w:val="00250967"/>
    <w:rsid w:val="002543C8"/>
    <w:rsid w:val="0025541D"/>
    <w:rsid w:val="00284AAE"/>
    <w:rsid w:val="002E5912"/>
    <w:rsid w:val="002F4DBE"/>
    <w:rsid w:val="00301B21"/>
    <w:rsid w:val="00325348"/>
    <w:rsid w:val="0032732C"/>
    <w:rsid w:val="00336AD0"/>
    <w:rsid w:val="00361FC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8FB"/>
    <w:rsid w:val="004E7D54"/>
    <w:rsid w:val="00512866"/>
    <w:rsid w:val="005273C6"/>
    <w:rsid w:val="00530A69"/>
    <w:rsid w:val="0053656B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427D"/>
    <w:rsid w:val="008362E8"/>
    <w:rsid w:val="0085786E"/>
    <w:rsid w:val="008A1768"/>
    <w:rsid w:val="008A489F"/>
    <w:rsid w:val="008F0F33"/>
    <w:rsid w:val="008F4429"/>
    <w:rsid w:val="009005B5"/>
    <w:rsid w:val="0094021A"/>
    <w:rsid w:val="009B44AF"/>
    <w:rsid w:val="009C6A0B"/>
    <w:rsid w:val="009F0C77"/>
    <w:rsid w:val="009F4DD1"/>
    <w:rsid w:val="00A02543"/>
    <w:rsid w:val="00A3067D"/>
    <w:rsid w:val="00A41684"/>
    <w:rsid w:val="00A64E80"/>
    <w:rsid w:val="00A72BCD"/>
    <w:rsid w:val="00A741D9"/>
    <w:rsid w:val="00A833AB"/>
    <w:rsid w:val="00A9741D"/>
    <w:rsid w:val="00AA152E"/>
    <w:rsid w:val="00AC34A2"/>
    <w:rsid w:val="00AD1C9A"/>
    <w:rsid w:val="00AD4B17"/>
    <w:rsid w:val="00B410B0"/>
    <w:rsid w:val="00B412D4"/>
    <w:rsid w:val="00BB38E4"/>
    <w:rsid w:val="00BE3C22"/>
    <w:rsid w:val="00C0345E"/>
    <w:rsid w:val="00C131E6"/>
    <w:rsid w:val="00C25291"/>
    <w:rsid w:val="00C31C95"/>
    <w:rsid w:val="00C3483A"/>
    <w:rsid w:val="00C74E9D"/>
    <w:rsid w:val="00C826DD"/>
    <w:rsid w:val="00C82FD3"/>
    <w:rsid w:val="00C92819"/>
    <w:rsid w:val="00CA117D"/>
    <w:rsid w:val="00CC6B7B"/>
    <w:rsid w:val="00CD2089"/>
    <w:rsid w:val="00CF7007"/>
    <w:rsid w:val="00D54CEE"/>
    <w:rsid w:val="00D726E2"/>
    <w:rsid w:val="00D73A67"/>
    <w:rsid w:val="00D970A9"/>
    <w:rsid w:val="00DF3845"/>
    <w:rsid w:val="00E41911"/>
    <w:rsid w:val="00E43C90"/>
    <w:rsid w:val="00E44B57"/>
    <w:rsid w:val="00E711E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357341-F7EE-486B-B205-491888E2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1F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9.docx" TargetMode="External"/><Relationship Id="rId13" Type="http://schemas.openxmlformats.org/officeDocument/2006/relationships/hyperlink" Target="file:///h:\hj\20190410.docx" TargetMode="External"/><Relationship Id="rId18" Type="http://schemas.openxmlformats.org/officeDocument/2006/relationships/hyperlink" Target="file:///p:\pprever\2019-20\4008_20190327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90219.docx" TargetMode="External"/><Relationship Id="rId12" Type="http://schemas.openxmlformats.org/officeDocument/2006/relationships/hyperlink" Target="file:///h:\hj\20190409.docx" TargetMode="External"/><Relationship Id="rId17" Type="http://schemas.openxmlformats.org/officeDocument/2006/relationships/hyperlink" Target="file:///p:\pprever\2019-20\4008_20190219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008&amp;session=123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90410.docx" TargetMode="External"/><Relationship Id="rId10" Type="http://schemas.openxmlformats.org/officeDocument/2006/relationships/hyperlink" Target="file:///h:\hj\20190404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327.docx" TargetMode="External"/><Relationship Id="rId14" Type="http://schemas.openxmlformats.org/officeDocument/2006/relationships/hyperlink" Target="file:///h:\sj\20190410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9A5C9-C2F1-497F-975A-3347377DD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3</Pages>
  <Words>475</Words>
  <Characters>2353</Characters>
  <Application>Microsoft Office Word</Application>
  <DocSecurity>0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4008: Heritage Trust Revenue Bonds - South Carolina Legislature Online</dc:title>
  <dc:creator>Bonnie Huth</dc:creator>
  <cp:lastModifiedBy>S Volk</cp:lastModifiedBy>
  <cp:revision>2</cp:revision>
  <cp:lastPrinted>2019-01-24T20:06:00Z</cp:lastPrinted>
  <dcterms:created xsi:type="dcterms:W3CDTF">2019-04-11T14:43:00Z</dcterms:created>
  <dcterms:modified xsi:type="dcterms:W3CDTF">2019-04-11T14:43:00Z</dcterms:modified>
</cp:coreProperties>
</file>