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6D7" w:rsidRDefault="009D46D7" w:rsidP="009D46D7">
      <w:pPr>
        <w:widowControl w:val="0"/>
        <w:jc w:val="center"/>
      </w:pPr>
      <w:r w:rsidRPr="009D46D7">
        <w:rPr>
          <w:b/>
        </w:rPr>
        <w:t>South Carolina General Assembly</w:t>
      </w:r>
    </w:p>
    <w:p w:rsidR="009D46D7" w:rsidRDefault="009D46D7" w:rsidP="009D46D7">
      <w:pPr>
        <w:widowControl w:val="0"/>
        <w:jc w:val="center"/>
      </w:pPr>
      <w:r>
        <w:t>123rd Session, 2019-2020</w:t>
      </w:r>
    </w:p>
    <w:p w:rsidR="009D46D7" w:rsidRDefault="009D46D7" w:rsidP="009D46D7">
      <w:pPr>
        <w:widowControl w:val="0"/>
        <w:jc w:val="left"/>
      </w:pPr>
    </w:p>
    <w:p w:rsidR="009D46D7" w:rsidRDefault="009D46D7" w:rsidP="009D46D7">
      <w:pPr>
        <w:widowControl w:val="0"/>
        <w:jc w:val="left"/>
        <w:rPr>
          <w:b/>
        </w:rPr>
      </w:pPr>
      <w:r w:rsidRPr="009D46D7">
        <w:rPr>
          <w:b/>
        </w:rPr>
        <w:t>H. 4162</w:t>
      </w:r>
    </w:p>
    <w:p w:rsidR="009D46D7" w:rsidRDefault="009D46D7" w:rsidP="009D46D7">
      <w:pPr>
        <w:widowControl w:val="0"/>
        <w:jc w:val="left"/>
        <w:rPr>
          <w:b/>
        </w:rPr>
      </w:pPr>
    </w:p>
    <w:p w:rsidR="009D46D7" w:rsidRDefault="009D46D7" w:rsidP="009D46D7">
      <w:pPr>
        <w:widowControl w:val="0"/>
        <w:jc w:val="left"/>
      </w:pPr>
      <w:r w:rsidRPr="009D46D7">
        <w:rPr>
          <w:b/>
        </w:rPr>
        <w:t>STATUS INFORMATION</w:t>
      </w:r>
    </w:p>
    <w:p w:rsidR="009D46D7" w:rsidRDefault="009D46D7" w:rsidP="009D46D7">
      <w:pPr>
        <w:widowControl w:val="0"/>
        <w:jc w:val="left"/>
      </w:pPr>
    </w:p>
    <w:p w:rsidR="009D46D7" w:rsidRDefault="009D46D7" w:rsidP="009D46D7">
      <w:pPr>
        <w:widowControl w:val="0"/>
        <w:jc w:val="left"/>
      </w:pPr>
      <w:r>
        <w:t>House Resolution</w:t>
      </w:r>
    </w:p>
    <w:p w:rsidR="009D46D7" w:rsidRDefault="00413602" w:rsidP="009D46D7">
      <w:pPr>
        <w:widowControl w:val="0"/>
        <w:jc w:val="left"/>
      </w:pPr>
      <w:r>
        <w:t>Sponsors: Reps. Toole, Calhoon and Spires</w:t>
      </w:r>
    </w:p>
    <w:p w:rsidR="009D46D7" w:rsidRDefault="009D46D7" w:rsidP="009D46D7">
      <w:pPr>
        <w:widowControl w:val="0"/>
        <w:jc w:val="left"/>
      </w:pPr>
      <w:r>
        <w:t>Document Path: l:\council\bills\cc\15414zw19.docx</w:t>
      </w:r>
    </w:p>
    <w:p w:rsidR="00035AFD" w:rsidRDefault="00035AFD" w:rsidP="009D46D7">
      <w:pPr>
        <w:widowControl w:val="0"/>
        <w:jc w:val="left"/>
      </w:pPr>
      <w:r>
        <w:t>Companion/Similar bill(s): 186</w:t>
      </w:r>
    </w:p>
    <w:p w:rsidR="009D46D7" w:rsidRDefault="009D46D7" w:rsidP="009D46D7">
      <w:pPr>
        <w:widowControl w:val="0"/>
        <w:jc w:val="left"/>
      </w:pPr>
    </w:p>
    <w:p w:rsidR="009D46D7" w:rsidRDefault="009D46D7" w:rsidP="009D46D7">
      <w:pPr>
        <w:widowControl w:val="0"/>
        <w:jc w:val="left"/>
      </w:pPr>
      <w:r>
        <w:t>Introduced in the House on March 7, 2019</w:t>
      </w:r>
    </w:p>
    <w:p w:rsidR="009D46D7" w:rsidRDefault="009D46D7" w:rsidP="009D46D7">
      <w:pPr>
        <w:widowControl w:val="0"/>
        <w:jc w:val="left"/>
      </w:pPr>
      <w:r>
        <w:t xml:space="preserve">Currently residing in the House Committee on </w:t>
      </w:r>
      <w:r w:rsidRPr="009D46D7">
        <w:rPr>
          <w:b/>
        </w:rPr>
        <w:t>Invitations and Memorial Resolutions</w:t>
      </w:r>
    </w:p>
    <w:p w:rsidR="009D46D7" w:rsidRDefault="009D46D7" w:rsidP="009D46D7">
      <w:pPr>
        <w:widowControl w:val="0"/>
        <w:jc w:val="left"/>
      </w:pPr>
    </w:p>
    <w:p w:rsidR="009D46D7" w:rsidRDefault="009D46D7" w:rsidP="009D46D7">
      <w:pPr>
        <w:widowControl w:val="0"/>
        <w:jc w:val="left"/>
      </w:pPr>
      <w:r>
        <w:t xml:space="preserve">Summary: </w:t>
      </w:r>
      <w:r w:rsidR="00D9021F">
        <w:t>SCANA</w:t>
      </w:r>
    </w:p>
    <w:p w:rsidR="009D46D7" w:rsidRDefault="009D46D7" w:rsidP="009D46D7">
      <w:pPr>
        <w:widowControl w:val="0"/>
        <w:jc w:val="left"/>
      </w:pPr>
    </w:p>
    <w:p w:rsidR="009D46D7" w:rsidRDefault="009D46D7" w:rsidP="009D46D7">
      <w:pPr>
        <w:widowControl w:val="0"/>
        <w:jc w:val="left"/>
      </w:pPr>
    </w:p>
    <w:p w:rsidR="009D46D7" w:rsidRDefault="009D46D7" w:rsidP="009D46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46D7">
        <w:rPr>
          <w:b/>
        </w:rPr>
        <w:t>HISTORY OF LEGISLATIVE ACTIONS</w:t>
      </w:r>
    </w:p>
    <w:p w:rsidR="009D46D7" w:rsidRDefault="009D46D7" w:rsidP="009D46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46D7" w:rsidRPr="009D46D7" w:rsidRDefault="009D46D7" w:rsidP="009D46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46D7">
        <w:rPr>
          <w:u w:val="single"/>
        </w:rPr>
        <w:tab/>
        <w:t>Date</w:t>
      </w:r>
      <w:r w:rsidRPr="009D46D7">
        <w:rPr>
          <w:u w:val="single"/>
        </w:rPr>
        <w:tab/>
        <w:t>Body</w:t>
      </w:r>
      <w:r w:rsidRPr="009D46D7">
        <w:rPr>
          <w:u w:val="single"/>
        </w:rPr>
        <w:tab/>
        <w:t>Action Description with journal page number</w:t>
      </w:r>
      <w:r w:rsidRPr="009D46D7">
        <w:rPr>
          <w:u w:val="single"/>
        </w:rPr>
        <w:tab/>
      </w:r>
    </w:p>
    <w:p w:rsidR="00EC3D04" w:rsidRDefault="00EC3D04" w:rsidP="00EC3D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625AFB">
        <w:t>Introduced (</w:t>
      </w:r>
      <w:hyperlink r:id="rId7" w:history="1">
        <w:r w:rsidRPr="00625AFB">
          <w:rPr>
            <w:rStyle w:val="Hyperlink"/>
          </w:rPr>
          <w:t>House Journal</w:t>
        </w:r>
        <w:r w:rsidRPr="00625AFB">
          <w:rPr>
            <w:rStyle w:val="Hyperlink"/>
          </w:rPr>
          <w:noBreakHyphen/>
          <w:t>page 54</w:t>
        </w:r>
      </w:hyperlink>
      <w:r w:rsidRPr="00625AFB">
        <w:t>)</w:t>
      </w:r>
    </w:p>
    <w:p w:rsidR="00EC3D04" w:rsidRDefault="00EC3D04" w:rsidP="00EC3D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625AFB">
        <w:t>Referred to Commit</w:t>
      </w:r>
      <w:r>
        <w:t xml:space="preserve">tee on </w:t>
      </w:r>
      <w:r w:rsidRPr="00625AFB">
        <w:rPr>
          <w:b/>
        </w:rPr>
        <w:t>Invitations and Memorial Resolutions</w:t>
      </w:r>
      <w:r w:rsidRPr="00625AFB">
        <w:t xml:space="preserve"> (</w:t>
      </w:r>
      <w:hyperlink r:id="rId8" w:history="1">
        <w:r w:rsidRPr="00625AFB">
          <w:rPr>
            <w:rStyle w:val="Hyperlink"/>
          </w:rPr>
          <w:t>House Journal</w:t>
        </w:r>
        <w:r w:rsidRPr="00625AFB">
          <w:rPr>
            <w:rStyle w:val="Hyperlink"/>
          </w:rPr>
          <w:noBreakHyphen/>
          <w:t>page 54</w:t>
        </w:r>
      </w:hyperlink>
      <w:r w:rsidRPr="00625AFB">
        <w:t>)</w:t>
      </w:r>
    </w:p>
    <w:p w:rsidR="00EC3D04" w:rsidRDefault="00EC3D04" w:rsidP="00EC3D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46D7" w:rsidRDefault="009D46D7" w:rsidP="009D46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D46D7">
          <w:rPr>
            <w:rStyle w:val="Hyperlink"/>
          </w:rPr>
          <w:t>legislative information</w:t>
        </w:r>
      </w:hyperlink>
      <w:r>
        <w:t xml:space="preserve"> at the website</w:t>
      </w:r>
    </w:p>
    <w:p w:rsidR="009D46D7" w:rsidRDefault="009D46D7" w:rsidP="009D46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46D7" w:rsidRPr="009D46D7" w:rsidRDefault="009D46D7" w:rsidP="009D46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46D7" w:rsidRDefault="009D46D7" w:rsidP="009D46D7">
      <w:pPr>
        <w:widowControl w:val="0"/>
        <w:jc w:val="left"/>
      </w:pPr>
      <w:r w:rsidRPr="009D46D7">
        <w:rPr>
          <w:b/>
        </w:rPr>
        <w:t>VERSIONS OF THIS BILL</w:t>
      </w:r>
    </w:p>
    <w:p w:rsidR="009D46D7" w:rsidRDefault="009D46D7" w:rsidP="009D46D7">
      <w:pPr>
        <w:widowControl w:val="0"/>
        <w:jc w:val="left"/>
      </w:pPr>
    </w:p>
    <w:p w:rsidR="009D46D7" w:rsidRDefault="00D87E9A" w:rsidP="009D46D7">
      <w:pPr>
        <w:widowControl w:val="0"/>
        <w:jc w:val="left"/>
      </w:pPr>
      <w:hyperlink r:id="rId10" w:history="1">
        <w:r w:rsidR="009D46D7">
          <w:rPr>
            <w:rStyle w:val="Hyperlink"/>
          </w:rPr>
          <w:t>3/7/2019</w:t>
        </w:r>
      </w:hyperlink>
    </w:p>
    <w:p w:rsidR="009D46D7" w:rsidRDefault="009D46D7" w:rsidP="009D46D7"/>
    <w:p w:rsidR="009D46D7" w:rsidRDefault="009D46D7" w:rsidP="009D46D7">
      <w:pPr>
        <w:sectPr w:rsidR="009D46D7" w:rsidSect="009D46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04C9" w:rsidRDefault="00B404C9" w:rsidP="00B53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97C" w:rsidRDefault="00B5397C" w:rsidP="00B53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97C" w:rsidRDefault="00B5397C" w:rsidP="00B53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97C" w:rsidRDefault="00B5397C" w:rsidP="00B53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97C" w:rsidRDefault="00B5397C" w:rsidP="00B53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97C" w:rsidRDefault="00B5397C" w:rsidP="00B53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97C" w:rsidRDefault="00B5397C" w:rsidP="00B53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0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1139">
        <w:rPr>
          <w:b/>
          <w:sz w:val="30"/>
          <w:szCs w:val="30"/>
        </w:rPr>
        <w:t>HOUSE RESOLUTION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</w:p>
    <w:p w:rsidR="0010776B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1154">
        <w:rPr>
          <w:szCs w:val="22"/>
        </w:rPr>
        <w:t>TO RECOGNIZE THE IMPACT THAT SCANA CORPORATION</w:t>
      </w:r>
      <w:r w:rsidR="00506EFB" w:rsidRPr="00506EFB">
        <w:rPr>
          <w:szCs w:val="22"/>
        </w:rPr>
        <w:t>’</w:t>
      </w:r>
      <w:r w:rsidR="003E7EAF">
        <w:rPr>
          <w:szCs w:val="22"/>
        </w:rPr>
        <w:t>S MERGER WITH AN OUT</w:t>
      </w:r>
      <w:r w:rsidR="00506EFB">
        <w:rPr>
          <w:szCs w:val="22"/>
        </w:rPr>
        <w:noBreakHyphen/>
      </w:r>
      <w:r w:rsidR="003E7EAF">
        <w:rPr>
          <w:szCs w:val="22"/>
        </w:rPr>
        <w:t>OF</w:t>
      </w:r>
      <w:r w:rsidR="00506EFB">
        <w:rPr>
          <w:szCs w:val="22"/>
        </w:rPr>
        <w:noBreakHyphen/>
      </w:r>
      <w:r w:rsidR="003E7EAF">
        <w:rPr>
          <w:szCs w:val="22"/>
        </w:rPr>
        <w:t xml:space="preserve">STATE UTILITY WILL </w:t>
      </w:r>
      <w:r w:rsidRPr="00C91154">
        <w:rPr>
          <w:szCs w:val="22"/>
        </w:rPr>
        <w:t xml:space="preserve">HAVE ON THE STATE OF SOUTH CAROLINA, PARTICULARLY LEXINGTON COUNTY, AND TO RECOGNIZE THAT </w:t>
      </w:r>
      <w:r w:rsidR="003E7EAF">
        <w:rPr>
          <w:szCs w:val="22"/>
        </w:rPr>
        <w:t>THE MERGER WILL</w:t>
      </w:r>
      <w:r w:rsidRPr="00C91154">
        <w:rPr>
          <w:szCs w:val="22"/>
        </w:rPr>
        <w:t xml:space="preserve"> RESULT IN NEGATIVE IMPACTS ON RATEPAYERS, UTILITY EMPLOYEES, AND RELATED INDUSTRIES.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1154" w:rsidRPr="00C91154" w:rsidRDefault="00FB1139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 xml:space="preserve">Whereas, </w:t>
      </w:r>
      <w:r w:rsidR="00C91154" w:rsidRPr="00C91154">
        <w:rPr>
          <w:szCs w:val="22"/>
        </w:rPr>
        <w:t>SCANA Corporation is an energy</w:t>
      </w:r>
      <w:r w:rsidR="00506EFB">
        <w:rPr>
          <w:szCs w:val="22"/>
        </w:rPr>
        <w:noBreakHyphen/>
      </w:r>
      <w:r w:rsidR="00C91154" w:rsidRPr="00C91154">
        <w:rPr>
          <w:szCs w:val="22"/>
        </w:rPr>
        <w:t>based holding company formed in 1984 and is headquartered in Cayce, South Carolina;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>Whereas, SCANA Corporation is primarily engaged in regulated electric and natural gas u</w:t>
      </w:r>
      <w:r w:rsidR="00963BFB">
        <w:rPr>
          <w:szCs w:val="22"/>
        </w:rPr>
        <w:t>tility operations and other non</w:t>
      </w:r>
      <w:r w:rsidRPr="00C91154">
        <w:rPr>
          <w:szCs w:val="22"/>
        </w:rPr>
        <w:t>regulated energy</w:t>
      </w:r>
      <w:r w:rsidR="00506EFB">
        <w:rPr>
          <w:szCs w:val="22"/>
        </w:rPr>
        <w:noBreakHyphen/>
      </w:r>
      <w:r w:rsidRPr="00C91154">
        <w:rPr>
          <w:szCs w:val="22"/>
        </w:rPr>
        <w:t>related businesses in South Carolina, North Carolina, and Georgia through its subsidiaries;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>Whereas, SCANA Corporation</w:t>
      </w:r>
      <w:r w:rsidR="00506EFB" w:rsidRPr="00506EFB">
        <w:rPr>
          <w:szCs w:val="22"/>
        </w:rPr>
        <w:t>’</w:t>
      </w:r>
      <w:r w:rsidRPr="00C91154">
        <w:rPr>
          <w:szCs w:val="22"/>
        </w:rPr>
        <w:t>s subsidiary, South Carolina Electric and Gas (SCE&amp;G), provides electricity and natural gas services to residential, commercial, and industrial customers in our State;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>Whereas, SCE&amp;G generates, transmits, distributes, and sells electricity to over half a million customers in twenty</w:t>
      </w:r>
      <w:r w:rsidR="00506EFB">
        <w:rPr>
          <w:szCs w:val="22"/>
        </w:rPr>
        <w:noBreakHyphen/>
      </w:r>
      <w:r w:rsidRPr="00C91154">
        <w:rPr>
          <w:szCs w:val="22"/>
        </w:rPr>
        <w:t>four counties and provides natural gas to customers in thirty</w:t>
      </w:r>
      <w:r w:rsidR="00506EFB">
        <w:rPr>
          <w:szCs w:val="22"/>
        </w:rPr>
        <w:noBreakHyphen/>
      </w:r>
      <w:r w:rsidRPr="00C91154">
        <w:rPr>
          <w:szCs w:val="22"/>
        </w:rPr>
        <w:t>six counties;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>Whereas, SCE&amp;G employs more than three thousand employees, including over six hundred employees in Lexington County;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>Whereas, SCANA Corporation paid approximately 42 million dollars in property taxes to Lexington County in 2017;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lastRenderedPageBreak/>
        <w:t>Whereas, SCANA owns valuable real estate located in Lexington</w:t>
      </w:r>
      <w:r w:rsidR="00506EFB" w:rsidRPr="00506EFB">
        <w:rPr>
          <w:szCs w:val="22"/>
        </w:rPr>
        <w:t>’</w:t>
      </w:r>
      <w:r w:rsidRPr="00C91154">
        <w:rPr>
          <w:szCs w:val="22"/>
        </w:rPr>
        <w:t>s Otarre Corridor located along 12</w:t>
      </w:r>
      <w:r w:rsidRPr="00C91154">
        <w:rPr>
          <w:szCs w:val="22"/>
          <w:vertAlign w:val="superscript"/>
        </w:rPr>
        <w:t>th</w:t>
      </w:r>
      <w:r w:rsidRPr="00C91154">
        <w:rPr>
          <w:szCs w:val="22"/>
        </w:rPr>
        <w:t xml:space="preserve"> Street in Cayce, which is made up of approximately 1,800 acres, and has plans for development with local leaders;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>Whereas, the gross mismanagement of the jointly owned V.C. Summer Nuclear Project with the South Carolina Public Service Authority has resulted in significant financial losses to the State;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>Whereas, this gross mismanagement has exposed leadership weaknesses at the top tiers of SCANA Corporation, SCE&amp;G, and the Public Service Authority that have made these companies vulnerable to significant financial losses that jeopardize their futures and the livelihoods of the employees who have done nothing wrong;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 xml:space="preserve">Whereas, </w:t>
      </w:r>
      <w:r w:rsidR="00963BFB">
        <w:rPr>
          <w:szCs w:val="22"/>
        </w:rPr>
        <w:t xml:space="preserve">the House of Representatives recognizes that the South Carolina Public Service Commission recently voted unanimously </w:t>
      </w:r>
      <w:r w:rsidR="00FF0E53">
        <w:rPr>
          <w:szCs w:val="22"/>
        </w:rPr>
        <w:t xml:space="preserve">to approve the proposed </w:t>
      </w:r>
      <w:r w:rsidR="00963BFB">
        <w:rPr>
          <w:szCs w:val="22"/>
        </w:rPr>
        <w:t>merger between SCANA and Virginia</w:t>
      </w:r>
      <w:r w:rsidR="00506EFB">
        <w:rPr>
          <w:szCs w:val="22"/>
        </w:rPr>
        <w:noBreakHyphen/>
      </w:r>
      <w:r w:rsidR="00963BFB">
        <w:rPr>
          <w:szCs w:val="22"/>
        </w:rPr>
        <w:t>based Dominion Energy</w:t>
      </w:r>
      <w:r w:rsidRPr="00C91154">
        <w:rPr>
          <w:szCs w:val="22"/>
        </w:rPr>
        <w:t>; and</w:t>
      </w:r>
    </w:p>
    <w:p w:rsid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F36F03" w:rsidRDefault="00F36F03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>Whereas, the House of Representatives recognizes further that Dominion Energy has reneged on its widely publicized promise to give SCE&amp;G</w:t>
      </w:r>
      <w:r w:rsidR="00506EFB" w:rsidRPr="00506EFB">
        <w:rPr>
          <w:szCs w:val="22"/>
        </w:rPr>
        <w:t>’</w:t>
      </w:r>
      <w:r>
        <w:rPr>
          <w:szCs w:val="22"/>
        </w:rPr>
        <w:t>s customers a one thousand dollar refund; and</w:t>
      </w:r>
    </w:p>
    <w:p w:rsidR="00F36F03" w:rsidRPr="00C91154" w:rsidRDefault="00F36F03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 xml:space="preserve">Whereas, </w:t>
      </w:r>
      <w:r w:rsidR="00963BFB">
        <w:rPr>
          <w:szCs w:val="22"/>
        </w:rPr>
        <w:t>the merger</w:t>
      </w:r>
      <w:r w:rsidRPr="00C91154">
        <w:rPr>
          <w:szCs w:val="22"/>
        </w:rPr>
        <w:t xml:space="preserve"> of South Car</w:t>
      </w:r>
      <w:r w:rsidR="00963BFB">
        <w:rPr>
          <w:szCs w:val="22"/>
        </w:rPr>
        <w:t>olina</w:t>
      </w:r>
      <w:r w:rsidR="00506EFB">
        <w:rPr>
          <w:szCs w:val="22"/>
        </w:rPr>
        <w:noBreakHyphen/>
      </w:r>
      <w:r w:rsidR="00963BFB">
        <w:rPr>
          <w:szCs w:val="22"/>
        </w:rPr>
        <w:t xml:space="preserve">based SCANA Corporation with </w:t>
      </w:r>
      <w:r w:rsidRPr="00C91154">
        <w:rPr>
          <w:szCs w:val="22"/>
        </w:rPr>
        <w:t>an out</w:t>
      </w:r>
      <w:r w:rsidR="00506EFB">
        <w:rPr>
          <w:szCs w:val="22"/>
        </w:rPr>
        <w:noBreakHyphen/>
      </w:r>
      <w:r w:rsidRPr="00C91154">
        <w:rPr>
          <w:szCs w:val="22"/>
        </w:rPr>
        <w:t>of</w:t>
      </w:r>
      <w:r w:rsidR="00506EFB">
        <w:rPr>
          <w:szCs w:val="22"/>
        </w:rPr>
        <w:noBreakHyphen/>
      </w:r>
      <w:r w:rsidR="00AD53A5">
        <w:rPr>
          <w:szCs w:val="22"/>
        </w:rPr>
        <w:t>state utility</w:t>
      </w:r>
      <w:r w:rsidRPr="00C91154">
        <w:rPr>
          <w:szCs w:val="22"/>
        </w:rPr>
        <w:t xml:space="preserve"> jeopardizes South Carolina jobs directly tied to the company and has residual effects on industries and vendors doing business with SCANA and its employees;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 xml:space="preserve">Whereas, </w:t>
      </w:r>
      <w:r w:rsidR="00963BFB">
        <w:rPr>
          <w:szCs w:val="22"/>
        </w:rPr>
        <w:t>this merger will no doubt</w:t>
      </w:r>
      <w:r w:rsidRPr="00C91154">
        <w:rPr>
          <w:szCs w:val="22"/>
        </w:rPr>
        <w:t xml:space="preserve"> create uncertainty for future development and economic opportunity in the Otarre Corridor;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FB1139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1154">
        <w:rPr>
          <w:szCs w:val="22"/>
        </w:rPr>
        <w:t>Whereas, the preservation of a South Carolina</w:t>
      </w:r>
      <w:r w:rsidR="00506EFB">
        <w:rPr>
          <w:szCs w:val="22"/>
        </w:rPr>
        <w:noBreakHyphen/>
      </w:r>
      <w:r w:rsidRPr="00C91154">
        <w:rPr>
          <w:szCs w:val="22"/>
        </w:rPr>
        <w:t xml:space="preserve">based company </w:t>
      </w:r>
      <w:r w:rsidR="00963BFB">
        <w:rPr>
          <w:szCs w:val="22"/>
        </w:rPr>
        <w:t>would have ensured</w:t>
      </w:r>
      <w:r w:rsidRPr="00C91154">
        <w:rPr>
          <w:szCs w:val="22"/>
        </w:rPr>
        <w:t xml:space="preserve"> ratepayer protection and job protection for years to come that cannot be guaranteed </w:t>
      </w:r>
      <w:r w:rsidR="00963BFB">
        <w:rPr>
          <w:szCs w:val="22"/>
        </w:rPr>
        <w:t>in the wake of SCANA</w:t>
      </w:r>
      <w:r w:rsidR="00506EFB" w:rsidRPr="00506EFB">
        <w:rPr>
          <w:szCs w:val="22"/>
        </w:rPr>
        <w:t>’</w:t>
      </w:r>
      <w:r w:rsidR="00963BFB">
        <w:rPr>
          <w:szCs w:val="22"/>
        </w:rPr>
        <w:t>s merger with an out</w:t>
      </w:r>
      <w:r w:rsidR="00506EFB">
        <w:rPr>
          <w:szCs w:val="22"/>
        </w:rPr>
        <w:noBreakHyphen/>
      </w:r>
      <w:r w:rsidR="00963BFB">
        <w:rPr>
          <w:szCs w:val="22"/>
        </w:rPr>
        <w:t>of</w:t>
      </w:r>
      <w:r w:rsidR="00506EFB">
        <w:rPr>
          <w:szCs w:val="22"/>
        </w:rPr>
        <w:noBreakHyphen/>
      </w:r>
      <w:r w:rsidR="00963BFB">
        <w:rPr>
          <w:szCs w:val="22"/>
        </w:rPr>
        <w:t>state entity</w:t>
      </w:r>
      <w:r w:rsidRPr="00C91154">
        <w:rPr>
          <w:szCs w:val="22"/>
        </w:rPr>
        <w:t>.</w:t>
      </w:r>
      <w:r w:rsidR="00FB1139">
        <w:t xml:space="preserve">  Now, therefore,</w:t>
      </w:r>
    </w:p>
    <w:p w:rsidR="00FB1139" w:rsidRDefault="00FB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139" w:rsidRDefault="00FB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1139" w:rsidRDefault="00FB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963BFB">
        <w:t>House of Representatives</w:t>
      </w:r>
      <w:r>
        <w:t>, by this resolution, recognize that a responsible, community</w:t>
      </w:r>
      <w:r w:rsidR="00506EFB">
        <w:noBreakHyphen/>
      </w:r>
      <w:r>
        <w:t>oriented SCANA Corporation is an important part of South Carolina</w:t>
      </w:r>
      <w:r w:rsidR="00506EFB" w:rsidRPr="00506EFB">
        <w:t>’</w:t>
      </w:r>
      <w:r>
        <w:t>s economy, that ratepayers are better protected and served when receiving services from a South Carolina</w:t>
      </w:r>
      <w:r w:rsidR="00506EFB">
        <w:noBreakHyphen/>
      </w:r>
      <w:r>
        <w:t>based regulated utility, and that retaining a South Carolina</w:t>
      </w:r>
      <w:r w:rsidR="00506EFB">
        <w:noBreakHyphen/>
      </w:r>
      <w:r>
        <w:t>based company is critical to preserving South Carolina jobs.</w:t>
      </w:r>
    </w:p>
    <w:p w:rsidR="00FF4B87" w:rsidRDefault="00506E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46D7" w:rsidRDefault="009D46D7" w:rsidP="009D46D7">
      <w:pPr>
        <w:suppressAutoHyphens/>
      </w:pPr>
    </w:p>
    <w:sectPr w:rsidR="009D46D7" w:rsidSect="009D46D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139" w:rsidRDefault="00FB1139" w:rsidP="009F0C77">
      <w:r>
        <w:separator/>
      </w:r>
    </w:p>
  </w:endnote>
  <w:endnote w:type="continuationSeparator" w:id="0">
    <w:p w:rsidR="00FB1139" w:rsidRDefault="00FB11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E05E5F-C8B3-4814-9C06-25A42D2467BB}"/>
    <w:embedBold r:id="rId2" w:fontKey="{0D94040B-60B4-4B06-801D-02A9FE5B54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0FB90F-D86E-4BB6-82C5-46446E1E3C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791DBE-B7D7-4E40-9757-214CAC3F70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F9AE83-18CF-4ED0-BEEE-73822A175E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6D7" w:rsidRPr="00B404C9" w:rsidRDefault="009D46D7" w:rsidP="00B40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02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139" w:rsidRDefault="00FB1139" w:rsidP="009F0C77">
      <w:r>
        <w:separator/>
      </w:r>
    </w:p>
  </w:footnote>
  <w:footnote w:type="continuationSeparator" w:id="0">
    <w:p w:rsidR="00FB1139" w:rsidRDefault="00FB11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14ZW19"/>
    <w:docVar w:name="CoverBillType" w:val="r"/>
    <w:docVar w:name="DocPath" w:val="L:\Council\bills\CC\15414ZW19.DOCX"/>
    <w:docVar w:name="dvBillNumber" w:val="416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B1139"/>
    <w:rsid w:val="00011869"/>
    <w:rsid w:val="00015CD6"/>
    <w:rsid w:val="00035AF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092B"/>
    <w:rsid w:val="00250967"/>
    <w:rsid w:val="002543C8"/>
    <w:rsid w:val="0025541D"/>
    <w:rsid w:val="00284AAE"/>
    <w:rsid w:val="002E5912"/>
    <w:rsid w:val="00301B21"/>
    <w:rsid w:val="00312F82"/>
    <w:rsid w:val="00325348"/>
    <w:rsid w:val="0032732C"/>
    <w:rsid w:val="00336AD0"/>
    <w:rsid w:val="0037079A"/>
    <w:rsid w:val="003C4DAB"/>
    <w:rsid w:val="003D01E8"/>
    <w:rsid w:val="003E5288"/>
    <w:rsid w:val="003E7EAF"/>
    <w:rsid w:val="003F6D79"/>
    <w:rsid w:val="00413602"/>
    <w:rsid w:val="0041760A"/>
    <w:rsid w:val="00417C01"/>
    <w:rsid w:val="00437C8D"/>
    <w:rsid w:val="004403BD"/>
    <w:rsid w:val="00461441"/>
    <w:rsid w:val="004809EE"/>
    <w:rsid w:val="004E7D54"/>
    <w:rsid w:val="00505CF0"/>
    <w:rsid w:val="00506EF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0451"/>
    <w:rsid w:val="008362E8"/>
    <w:rsid w:val="0085786E"/>
    <w:rsid w:val="008A1768"/>
    <w:rsid w:val="008A489F"/>
    <w:rsid w:val="008F0F33"/>
    <w:rsid w:val="008F4429"/>
    <w:rsid w:val="0094021A"/>
    <w:rsid w:val="00963BFB"/>
    <w:rsid w:val="009B44AF"/>
    <w:rsid w:val="009C6A0B"/>
    <w:rsid w:val="009D46D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3A5"/>
    <w:rsid w:val="00B404C9"/>
    <w:rsid w:val="00B412D4"/>
    <w:rsid w:val="00B5397C"/>
    <w:rsid w:val="00BE3C22"/>
    <w:rsid w:val="00C0345E"/>
    <w:rsid w:val="00C31C95"/>
    <w:rsid w:val="00C3483A"/>
    <w:rsid w:val="00C74E9D"/>
    <w:rsid w:val="00C826DD"/>
    <w:rsid w:val="00C82FD3"/>
    <w:rsid w:val="00C91154"/>
    <w:rsid w:val="00C92819"/>
    <w:rsid w:val="00CC6B7B"/>
    <w:rsid w:val="00CD2089"/>
    <w:rsid w:val="00D73A67"/>
    <w:rsid w:val="00D9021F"/>
    <w:rsid w:val="00D970A9"/>
    <w:rsid w:val="00DF3845"/>
    <w:rsid w:val="00E41911"/>
    <w:rsid w:val="00E44B57"/>
    <w:rsid w:val="00E92EEF"/>
    <w:rsid w:val="00EC3D04"/>
    <w:rsid w:val="00EF2368"/>
    <w:rsid w:val="00F24442"/>
    <w:rsid w:val="00F36F03"/>
    <w:rsid w:val="00F50AE3"/>
    <w:rsid w:val="00F655B7"/>
    <w:rsid w:val="00F656BA"/>
    <w:rsid w:val="00F67CF1"/>
    <w:rsid w:val="00F728AA"/>
    <w:rsid w:val="00F840F0"/>
    <w:rsid w:val="00FB0D0D"/>
    <w:rsid w:val="00FB1139"/>
    <w:rsid w:val="00FB43B4"/>
    <w:rsid w:val="00FB6B0B"/>
    <w:rsid w:val="00FD09CB"/>
    <w:rsid w:val="00FF0E53"/>
    <w:rsid w:val="00FF2AE4"/>
    <w:rsid w:val="00FF4B8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B44AC6-FB9F-4FA0-B756-D99599C03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C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CF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46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162_201903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6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5A8ED-A1AF-44D0-8FF2-5B5A5774A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593</Words>
  <Characters>3590</Characters>
  <Application>Microsoft Office Word</Application>
  <DocSecurity>0</DocSecurity>
  <Lines>122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4162: SCANA - South Carolina Legislature Online</dc:title>
  <dc:creator>Chris Charlton</dc:creator>
  <cp:lastModifiedBy>S Volk</cp:lastModifiedBy>
  <cp:revision>2</cp:revision>
  <cp:lastPrinted>2019-02-25T15:02:00Z</cp:lastPrinted>
  <dcterms:created xsi:type="dcterms:W3CDTF">2019-03-11T16:51:00Z</dcterms:created>
  <dcterms:modified xsi:type="dcterms:W3CDTF">2019-03-11T16:51:00Z</dcterms:modified>
</cp:coreProperties>
</file>