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4E" w:rsidRDefault="00486C4E" w:rsidP="00486C4E">
      <w:pPr>
        <w:widowControl w:val="0"/>
        <w:jc w:val="center"/>
      </w:pPr>
      <w:r w:rsidRPr="00486C4E">
        <w:rPr>
          <w:b/>
        </w:rPr>
        <w:t>South Carolina General Assembly</w:t>
      </w:r>
    </w:p>
    <w:p w:rsidR="00486C4E" w:rsidRDefault="00486C4E" w:rsidP="00486C4E">
      <w:pPr>
        <w:widowControl w:val="0"/>
        <w:jc w:val="center"/>
      </w:pPr>
      <w:r>
        <w:t>123rd Session, 2019-2020</w:t>
      </w: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jc w:val="left"/>
        <w:rPr>
          <w:b/>
        </w:rPr>
      </w:pPr>
      <w:r w:rsidRPr="00486C4E">
        <w:rPr>
          <w:b/>
        </w:rPr>
        <w:t>H. 4195</w:t>
      </w:r>
    </w:p>
    <w:p w:rsidR="00486C4E" w:rsidRDefault="00486C4E" w:rsidP="00486C4E">
      <w:pPr>
        <w:widowControl w:val="0"/>
        <w:jc w:val="left"/>
        <w:rPr>
          <w:b/>
        </w:rPr>
      </w:pPr>
    </w:p>
    <w:p w:rsidR="00486C4E" w:rsidRDefault="00486C4E" w:rsidP="00486C4E">
      <w:pPr>
        <w:widowControl w:val="0"/>
        <w:jc w:val="left"/>
      </w:pPr>
      <w:r w:rsidRPr="00486C4E">
        <w:rPr>
          <w:b/>
        </w:rPr>
        <w:t>STATUS INFORMATION</w:t>
      </w: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jc w:val="left"/>
      </w:pPr>
      <w:r>
        <w:t>General Bill</w:t>
      </w:r>
    </w:p>
    <w:p w:rsidR="00486C4E" w:rsidRDefault="003B7B62" w:rsidP="00486C4E">
      <w:pPr>
        <w:widowControl w:val="0"/>
        <w:jc w:val="left"/>
      </w:pPr>
      <w:r>
        <w:t>Sponsors: Reps. Hixon, Bailey, Blackwell, Hewitt, Hiott, Ligon, Taylor and Young</w:t>
      </w:r>
    </w:p>
    <w:p w:rsidR="00486C4E" w:rsidRDefault="00486C4E" w:rsidP="00486C4E">
      <w:pPr>
        <w:widowControl w:val="0"/>
        <w:jc w:val="left"/>
      </w:pPr>
      <w:r>
        <w:t>Document Path: l:\council\bills\nbd\11189dg19.docx</w:t>
      </w: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jc w:val="left"/>
      </w:pPr>
      <w:r>
        <w:t>Introduced in the House on March 7, 2019</w:t>
      </w:r>
    </w:p>
    <w:p w:rsidR="00486C4E" w:rsidRDefault="00486C4E" w:rsidP="00486C4E">
      <w:pPr>
        <w:widowControl w:val="0"/>
        <w:jc w:val="left"/>
      </w:pPr>
      <w:r>
        <w:t xml:space="preserve">Currently residing in the House Committee on </w:t>
      </w:r>
      <w:r w:rsidRPr="00486C4E">
        <w:rPr>
          <w:b/>
        </w:rPr>
        <w:t>Ways and Means</w:t>
      </w: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jc w:val="left"/>
      </w:pPr>
      <w:r>
        <w:t xml:space="preserve">Summary: </w:t>
      </w:r>
      <w:r w:rsidR="00644390">
        <w:t>Admissions tax</w:t>
      </w: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jc w:val="left"/>
      </w:pPr>
    </w:p>
    <w:p w:rsidR="00486C4E" w:rsidRDefault="00486C4E" w:rsidP="00486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C4E">
        <w:rPr>
          <w:b/>
        </w:rPr>
        <w:t>HISTORY OF LEGISLATIVE ACTIONS</w:t>
      </w:r>
    </w:p>
    <w:p w:rsidR="00486C4E" w:rsidRDefault="00486C4E" w:rsidP="00486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6C4E" w:rsidRPr="00486C4E" w:rsidRDefault="00486C4E" w:rsidP="00486C4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6C4E">
        <w:rPr>
          <w:u w:val="single"/>
        </w:rPr>
        <w:tab/>
        <w:t>Date</w:t>
      </w:r>
      <w:r w:rsidRPr="00486C4E">
        <w:rPr>
          <w:u w:val="single"/>
        </w:rPr>
        <w:tab/>
        <w:t>Body</w:t>
      </w:r>
      <w:r w:rsidRPr="00486C4E">
        <w:rPr>
          <w:u w:val="single"/>
        </w:rPr>
        <w:tab/>
        <w:t>Action Description with journal page number</w:t>
      </w:r>
      <w:r w:rsidRPr="00486C4E">
        <w:rPr>
          <w:u w:val="single"/>
        </w:rPr>
        <w:tab/>
      </w:r>
    </w:p>
    <w:p w:rsidR="000079AB" w:rsidRDefault="000079AB" w:rsidP="00007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D55EB6">
        <w:t>Introduced and read first time (</w:t>
      </w:r>
      <w:hyperlink r:id="rId7" w:history="1">
        <w:r w:rsidRPr="00D55EB6">
          <w:rPr>
            <w:rStyle w:val="Hyperlink"/>
          </w:rPr>
          <w:t>House Journal</w:t>
        </w:r>
        <w:r w:rsidRPr="00D55EB6">
          <w:rPr>
            <w:rStyle w:val="Hyperlink"/>
          </w:rPr>
          <w:noBreakHyphen/>
          <w:t>page 71</w:t>
        </w:r>
      </w:hyperlink>
      <w:r w:rsidRPr="00D55EB6">
        <w:t>)</w:t>
      </w:r>
    </w:p>
    <w:p w:rsidR="000079AB" w:rsidRDefault="000079AB" w:rsidP="00007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D55EB6">
        <w:t>Referred</w:t>
      </w:r>
      <w:r>
        <w:t xml:space="preserve"> to Committee on </w:t>
      </w:r>
      <w:r w:rsidRPr="00D55EB6">
        <w:rPr>
          <w:b/>
        </w:rPr>
        <w:t>Ways and Means</w:t>
      </w:r>
      <w:r>
        <w:t xml:space="preserve"> </w:t>
      </w:r>
      <w:r w:rsidRPr="00D55EB6">
        <w:t>(</w:t>
      </w:r>
      <w:hyperlink r:id="rId8" w:history="1">
        <w:r w:rsidRPr="00D55EB6">
          <w:rPr>
            <w:rStyle w:val="Hyperlink"/>
          </w:rPr>
          <w:t>House Journal</w:t>
        </w:r>
        <w:r w:rsidRPr="00D55EB6">
          <w:rPr>
            <w:rStyle w:val="Hyperlink"/>
          </w:rPr>
          <w:noBreakHyphen/>
          <w:t>page 71</w:t>
        </w:r>
      </w:hyperlink>
      <w:r w:rsidRPr="00D55EB6">
        <w:t>)</w:t>
      </w:r>
    </w:p>
    <w:p w:rsidR="000079AB" w:rsidRDefault="000079AB" w:rsidP="00007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6C4E" w:rsidRDefault="00486C4E" w:rsidP="00486C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86C4E">
          <w:rPr>
            <w:rStyle w:val="Hyperlink"/>
          </w:rPr>
          <w:t>legislative information</w:t>
        </w:r>
      </w:hyperlink>
      <w:r>
        <w:t xml:space="preserve"> at the website</w:t>
      </w:r>
    </w:p>
    <w:p w:rsidR="00486C4E" w:rsidRDefault="00486C4E" w:rsidP="00486C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C4E" w:rsidRPr="00486C4E" w:rsidRDefault="00486C4E" w:rsidP="00486C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6C4E" w:rsidRDefault="00486C4E" w:rsidP="00486C4E">
      <w:pPr>
        <w:widowControl w:val="0"/>
        <w:jc w:val="left"/>
      </w:pPr>
      <w:r w:rsidRPr="00486C4E">
        <w:rPr>
          <w:b/>
        </w:rPr>
        <w:t>VERSIONS OF THIS BILL</w:t>
      </w:r>
    </w:p>
    <w:p w:rsidR="00486C4E" w:rsidRDefault="00486C4E" w:rsidP="00486C4E">
      <w:pPr>
        <w:widowControl w:val="0"/>
        <w:jc w:val="left"/>
      </w:pPr>
    </w:p>
    <w:p w:rsidR="00486C4E" w:rsidRDefault="00FB3810" w:rsidP="00486C4E">
      <w:pPr>
        <w:widowControl w:val="0"/>
        <w:jc w:val="left"/>
      </w:pPr>
      <w:hyperlink r:id="rId10" w:history="1">
        <w:r w:rsidR="00486C4E">
          <w:rPr>
            <w:rStyle w:val="Hyperlink"/>
          </w:rPr>
          <w:t>3/7/2019</w:t>
        </w:r>
      </w:hyperlink>
    </w:p>
    <w:p w:rsidR="00486C4E" w:rsidRDefault="00486C4E" w:rsidP="00486C4E"/>
    <w:p w:rsidR="00486C4E" w:rsidRDefault="00486C4E" w:rsidP="00486C4E">
      <w:pPr>
        <w:sectPr w:rsidR="00486C4E" w:rsidSect="00486C4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43C" w:rsidRDefault="00F9443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6E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3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48C9">
        <w:rPr>
          <w:color w:val="000000" w:themeColor="text1"/>
          <w:u w:color="000000" w:themeColor="text1"/>
        </w:rPr>
        <w:t>TO AMEND SECTION 12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2420, CODE OF LAWS OF SOUTH CAROLINA, 1976, RELATING TO EXEMPTIONS FROM THE ADMISSIONS TAX, SO AS TO EXEMPT ADMISSIONS CHARGED BY CERTAIN NONPROFIT BUSINESS LEAGUES AND CHAMBERS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6E8B" w:rsidRDefault="00536E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6E8B" w:rsidRDefault="00536E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1.</w:t>
      </w:r>
      <w:r w:rsidRPr="005A48C9">
        <w:rPr>
          <w:color w:val="000000" w:themeColor="text1"/>
          <w:u w:color="000000" w:themeColor="text1"/>
        </w:rPr>
        <w:tab/>
        <w:t>Section 12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 w:rsidR="009C3AF2"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 of the 1976 Code is amended by adding an appropriately numbered item at the end to read:</w:t>
      </w: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ab/>
        <w:t>“(  )</w:t>
      </w:r>
      <w:r w:rsidRPr="005A48C9">
        <w:rPr>
          <w:color w:val="000000" w:themeColor="text1"/>
          <w:u w:color="000000" w:themeColor="text1"/>
        </w:rPr>
        <w:tab/>
        <w:t xml:space="preserve">on admissions charged by business leagues or chambers of commerce qualified </w:t>
      </w:r>
      <w:r w:rsidR="00EE4903">
        <w:rPr>
          <w:color w:val="000000" w:themeColor="text1"/>
          <w:u w:color="000000" w:themeColor="text1"/>
        </w:rPr>
        <w:t>under</w:t>
      </w:r>
      <w:r w:rsidRPr="005A48C9">
        <w:rPr>
          <w:color w:val="000000" w:themeColor="text1"/>
          <w:u w:color="000000" w:themeColor="text1"/>
        </w:rPr>
        <w:t xml:space="preserve"> 501(c)(6) by the Internal Revenue Service, which are not organized for profit, and no part of whose earnings inure to the benefit of any private shareholder or individual;”</w:t>
      </w:r>
    </w:p>
    <w:p w:rsidR="00013DD9" w:rsidRPr="005A48C9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6E8B" w:rsidRDefault="00013DD9" w:rsidP="00013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2</w:t>
      </w:r>
      <w:r w:rsidR="00536E8B">
        <w:t>.</w:t>
      </w:r>
      <w:r w:rsidR="00536E8B">
        <w:tab/>
        <w:t>This act takes effect upon approval by the Governor.</w:t>
      </w:r>
    </w:p>
    <w:p w:rsidR="00976B08" w:rsidRDefault="009C3AF2" w:rsidP="000E1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6C4E" w:rsidRDefault="00486C4E" w:rsidP="00486C4E">
      <w:pPr>
        <w:suppressAutoHyphens/>
      </w:pPr>
    </w:p>
    <w:sectPr w:rsidR="00486C4E" w:rsidSect="00486C4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E8B" w:rsidRDefault="00536E8B" w:rsidP="009F0C77">
      <w:r>
        <w:separator/>
      </w:r>
    </w:p>
  </w:endnote>
  <w:endnote w:type="continuationSeparator" w:id="0">
    <w:p w:rsidR="00536E8B" w:rsidRDefault="00536E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A0BDF5-C8B7-4A40-9B38-3A5FDC7B21DE}"/>
    <w:embedBold r:id="rId2" w:fontKey="{119052E5-7D8D-49D7-B70C-9A3240F1F67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BFA6A4-3291-4A14-9C1D-788F48BC83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B3ED46A-C9EF-4477-9D5F-E670E713BA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C4E" w:rsidRPr="00F9443C" w:rsidRDefault="00486C4E" w:rsidP="00F944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43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E8B" w:rsidRDefault="00536E8B" w:rsidP="009F0C77">
      <w:r>
        <w:separator/>
      </w:r>
    </w:p>
  </w:footnote>
  <w:footnote w:type="continuationSeparator" w:id="0">
    <w:p w:rsidR="00536E8B" w:rsidRDefault="00536E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9DG19"/>
    <w:docVar w:name="CoverBillType" w:val="b"/>
    <w:docVar w:name="DocPath" w:val="L:\Council\bills\NBD\11189DG19.DOCX"/>
    <w:docVar w:name="dvBillNumber" w:val="41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36E8B"/>
    <w:rsid w:val="000079AB"/>
    <w:rsid w:val="00011869"/>
    <w:rsid w:val="00013DD9"/>
    <w:rsid w:val="00015CD6"/>
    <w:rsid w:val="000E0100"/>
    <w:rsid w:val="000E1785"/>
    <w:rsid w:val="000E19CD"/>
    <w:rsid w:val="000F40FA"/>
    <w:rsid w:val="001035F1"/>
    <w:rsid w:val="0010776B"/>
    <w:rsid w:val="00133E66"/>
    <w:rsid w:val="001435A3"/>
    <w:rsid w:val="00146ED3"/>
    <w:rsid w:val="00151044"/>
    <w:rsid w:val="00181FE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2498"/>
    <w:rsid w:val="002E5912"/>
    <w:rsid w:val="00301B21"/>
    <w:rsid w:val="00325348"/>
    <w:rsid w:val="0032732C"/>
    <w:rsid w:val="00327CFB"/>
    <w:rsid w:val="00336AD0"/>
    <w:rsid w:val="0037079A"/>
    <w:rsid w:val="003B7B6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C4E"/>
    <w:rsid w:val="004E7D54"/>
    <w:rsid w:val="005273C6"/>
    <w:rsid w:val="00530A69"/>
    <w:rsid w:val="00536E8B"/>
    <w:rsid w:val="00545593"/>
    <w:rsid w:val="00556EBF"/>
    <w:rsid w:val="00577C6C"/>
    <w:rsid w:val="005A62FE"/>
    <w:rsid w:val="005C2FE2"/>
    <w:rsid w:val="005E2BC9"/>
    <w:rsid w:val="00605102"/>
    <w:rsid w:val="006215AA"/>
    <w:rsid w:val="0064439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B08"/>
    <w:rsid w:val="009B44AF"/>
    <w:rsid w:val="009C3AF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37FC9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3D42"/>
    <w:rsid w:val="00E92EEF"/>
    <w:rsid w:val="00EE4903"/>
    <w:rsid w:val="00EF2368"/>
    <w:rsid w:val="00F24442"/>
    <w:rsid w:val="00F50AE3"/>
    <w:rsid w:val="00F655B7"/>
    <w:rsid w:val="00F656BA"/>
    <w:rsid w:val="00F67CF1"/>
    <w:rsid w:val="00F728AA"/>
    <w:rsid w:val="00F840F0"/>
    <w:rsid w:val="00F944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697068-8468-4995-B071-08D334515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86C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95_201903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9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2C857-73C5-45C4-83CF-B12C2944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2</Pages>
  <Words>219</Words>
  <Characters>1201</Characters>
  <Application>Microsoft Office Word</Application>
  <DocSecurity>0</DocSecurity>
  <Lines>61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4195: Admissions tax - South Carolina Legislature Online</dc:title>
  <dc:creator>Niki Downey</dc:creator>
  <cp:lastModifiedBy>S Volk</cp:lastModifiedBy>
  <cp:revision>2</cp:revision>
  <cp:lastPrinted>2019-02-12T14:25:00Z</cp:lastPrinted>
  <dcterms:created xsi:type="dcterms:W3CDTF">2019-03-11T16:56:00Z</dcterms:created>
  <dcterms:modified xsi:type="dcterms:W3CDTF">2019-03-11T16:56:00Z</dcterms:modified>
</cp:coreProperties>
</file>