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A58" w:rsidRDefault="00906A58" w:rsidP="00906A58">
      <w:pPr>
        <w:widowControl w:val="0"/>
        <w:jc w:val="center"/>
      </w:pPr>
      <w:r w:rsidRPr="00906A58">
        <w:rPr>
          <w:b/>
        </w:rPr>
        <w:t>South Carolina General Assembly</w:t>
      </w:r>
    </w:p>
    <w:p w:rsidR="00906A58" w:rsidRDefault="00906A58" w:rsidP="00906A58">
      <w:pPr>
        <w:widowControl w:val="0"/>
        <w:jc w:val="center"/>
      </w:pPr>
      <w:r>
        <w:t>123rd Session, 2019-2020</w:t>
      </w: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jc w:val="left"/>
        <w:rPr>
          <w:b/>
        </w:rPr>
      </w:pPr>
      <w:r w:rsidRPr="00906A58">
        <w:rPr>
          <w:b/>
        </w:rPr>
        <w:t>H. 4207</w:t>
      </w:r>
    </w:p>
    <w:p w:rsidR="00906A58" w:rsidRDefault="00906A58" w:rsidP="00906A58">
      <w:pPr>
        <w:widowControl w:val="0"/>
        <w:jc w:val="left"/>
        <w:rPr>
          <w:b/>
        </w:rPr>
      </w:pPr>
    </w:p>
    <w:p w:rsidR="00906A58" w:rsidRDefault="00906A58" w:rsidP="00906A58">
      <w:pPr>
        <w:widowControl w:val="0"/>
        <w:jc w:val="left"/>
      </w:pPr>
      <w:r w:rsidRPr="00906A58">
        <w:rPr>
          <w:b/>
        </w:rPr>
        <w:t>STATUS INFORMATION</w:t>
      </w: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jc w:val="left"/>
      </w:pPr>
      <w:r>
        <w:t>General Bill</w:t>
      </w:r>
    </w:p>
    <w:p w:rsidR="00906A58" w:rsidRDefault="00906A58" w:rsidP="00906A58">
      <w:pPr>
        <w:widowControl w:val="0"/>
        <w:jc w:val="left"/>
      </w:pPr>
      <w:r>
        <w:t>Sponsors: Reps. Cogswell and Gilliard</w:t>
      </w:r>
    </w:p>
    <w:p w:rsidR="00906A58" w:rsidRDefault="00906A58" w:rsidP="00906A58">
      <w:pPr>
        <w:widowControl w:val="0"/>
        <w:jc w:val="left"/>
      </w:pPr>
      <w:r>
        <w:t>Document Path: l:\council\bills\agm\19573wab19.docx</w:t>
      </w: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jc w:val="left"/>
      </w:pPr>
      <w:r>
        <w:t>Introduced in the House on March 7, 2019</w:t>
      </w:r>
    </w:p>
    <w:p w:rsidR="00906A58" w:rsidRDefault="00906A58" w:rsidP="00906A58">
      <w:pPr>
        <w:widowControl w:val="0"/>
        <w:jc w:val="left"/>
      </w:pPr>
      <w:r>
        <w:t xml:space="preserve">Currently residing in the House Committee on </w:t>
      </w:r>
      <w:r w:rsidRPr="00906A58">
        <w:rPr>
          <w:b/>
        </w:rPr>
        <w:t>Medical, Military, Public and Municipal Affairs</w:t>
      </w: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jc w:val="left"/>
      </w:pPr>
      <w:r>
        <w:t xml:space="preserve">Summary: </w:t>
      </w:r>
      <w:r w:rsidR="00731E43">
        <w:t>Optometry mobile units</w:t>
      </w: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jc w:val="left"/>
      </w:pPr>
    </w:p>
    <w:p w:rsidR="00906A58" w:rsidRDefault="00906A58" w:rsidP="00906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A58">
        <w:rPr>
          <w:b/>
        </w:rPr>
        <w:t>HISTORY OF LEGISLATIVE ACTIONS</w:t>
      </w:r>
    </w:p>
    <w:p w:rsidR="00906A58" w:rsidRDefault="00906A58" w:rsidP="00906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A58" w:rsidRPr="00906A58" w:rsidRDefault="00906A58" w:rsidP="00906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A58">
        <w:rPr>
          <w:u w:val="single"/>
        </w:rPr>
        <w:tab/>
        <w:t>Date</w:t>
      </w:r>
      <w:r w:rsidRPr="00906A58">
        <w:rPr>
          <w:u w:val="single"/>
        </w:rPr>
        <w:tab/>
        <w:t>Body</w:t>
      </w:r>
      <w:r w:rsidRPr="00906A58">
        <w:rPr>
          <w:u w:val="single"/>
        </w:rPr>
        <w:tab/>
        <w:t>Action Description with journal page number</w:t>
      </w:r>
      <w:r w:rsidRPr="00906A58">
        <w:rPr>
          <w:u w:val="single"/>
        </w:rPr>
        <w:tab/>
      </w:r>
    </w:p>
    <w:p w:rsidR="00790F57" w:rsidRDefault="00790F57" w:rsidP="00790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D850FF">
        <w:t>Introduced and read first time (</w:t>
      </w:r>
      <w:hyperlink r:id="rId7" w:history="1">
        <w:r w:rsidRPr="00D850FF">
          <w:rPr>
            <w:rStyle w:val="Hyperlink"/>
          </w:rPr>
          <w:t>House Journal</w:t>
        </w:r>
        <w:r w:rsidRPr="00D850FF">
          <w:rPr>
            <w:rStyle w:val="Hyperlink"/>
          </w:rPr>
          <w:noBreakHyphen/>
          <w:t>page 75</w:t>
        </w:r>
      </w:hyperlink>
      <w:r w:rsidRPr="00D850FF">
        <w:t>)</w:t>
      </w:r>
    </w:p>
    <w:p w:rsidR="00790F57" w:rsidRDefault="00790F57" w:rsidP="00790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D850FF">
        <w:t xml:space="preserve">Referred to </w:t>
      </w:r>
      <w:r>
        <w:t xml:space="preserve">Committee on </w:t>
      </w:r>
      <w:r w:rsidRPr="00D850FF">
        <w:rPr>
          <w:b/>
        </w:rPr>
        <w:t>Medical, Military, Public and Municipal Affairs</w:t>
      </w:r>
      <w:r w:rsidRPr="00D850FF">
        <w:t xml:space="preserve"> (</w:t>
      </w:r>
      <w:hyperlink r:id="rId8" w:history="1">
        <w:r w:rsidRPr="00D850FF">
          <w:rPr>
            <w:rStyle w:val="Hyperlink"/>
          </w:rPr>
          <w:t>House Journal</w:t>
        </w:r>
        <w:r w:rsidRPr="00D850FF">
          <w:rPr>
            <w:rStyle w:val="Hyperlink"/>
          </w:rPr>
          <w:noBreakHyphen/>
          <w:t>page 75</w:t>
        </w:r>
      </w:hyperlink>
      <w:r w:rsidRPr="00D850FF">
        <w:t>)</w:t>
      </w:r>
    </w:p>
    <w:p w:rsidR="00790F57" w:rsidRDefault="00790F57" w:rsidP="00790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6A58" w:rsidRDefault="00906A58" w:rsidP="00906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06A58">
          <w:rPr>
            <w:rStyle w:val="Hyperlink"/>
          </w:rPr>
          <w:t>legislative information</w:t>
        </w:r>
      </w:hyperlink>
      <w:r>
        <w:t xml:space="preserve"> at the website</w:t>
      </w:r>
    </w:p>
    <w:p w:rsidR="00906A58" w:rsidRDefault="00906A58" w:rsidP="00906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A58" w:rsidRPr="00906A58" w:rsidRDefault="00906A58" w:rsidP="00906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A58" w:rsidRDefault="00906A58" w:rsidP="00906A58">
      <w:pPr>
        <w:widowControl w:val="0"/>
        <w:jc w:val="left"/>
      </w:pPr>
      <w:r w:rsidRPr="00906A58">
        <w:rPr>
          <w:b/>
        </w:rPr>
        <w:t>VERSIONS OF THIS BILL</w:t>
      </w:r>
    </w:p>
    <w:p w:rsidR="00906A58" w:rsidRDefault="00906A58" w:rsidP="00906A58">
      <w:pPr>
        <w:widowControl w:val="0"/>
        <w:jc w:val="left"/>
      </w:pPr>
    </w:p>
    <w:p w:rsidR="00906A58" w:rsidRDefault="00330B34" w:rsidP="00906A58">
      <w:pPr>
        <w:widowControl w:val="0"/>
        <w:jc w:val="left"/>
      </w:pPr>
      <w:hyperlink r:id="rId10" w:history="1">
        <w:r w:rsidR="00906A58">
          <w:rPr>
            <w:rStyle w:val="Hyperlink"/>
          </w:rPr>
          <w:t>3/7/2019</w:t>
        </w:r>
      </w:hyperlink>
    </w:p>
    <w:p w:rsidR="00906A58" w:rsidRDefault="00906A58" w:rsidP="00906A58"/>
    <w:p w:rsidR="00906A58" w:rsidRDefault="00906A58" w:rsidP="00906A58">
      <w:pPr>
        <w:sectPr w:rsidR="00906A58" w:rsidSect="00906A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2653" w:rsidRDefault="00CA2653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62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FDA" w:rsidRPr="00B37481" w:rsidRDefault="00D86FDA" w:rsidP="00D86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 w:rsidR="00011A72"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6FDA" w:rsidRPr="00B37481">
        <w:rPr>
          <w:color w:val="000000" w:themeColor="text1"/>
          <w:u w:color="000000" w:themeColor="text1"/>
        </w:rPr>
        <w:t>Section 40</w:t>
      </w:r>
      <w:r w:rsidR="00D53867">
        <w:rPr>
          <w:color w:val="000000" w:themeColor="text1"/>
          <w:u w:color="000000" w:themeColor="text1"/>
        </w:rPr>
        <w:noBreakHyphen/>
      </w:r>
      <w:r w:rsidR="00D86FDA" w:rsidRPr="00B37481">
        <w:rPr>
          <w:color w:val="000000" w:themeColor="text1"/>
          <w:u w:color="000000" w:themeColor="text1"/>
        </w:rPr>
        <w:t>37</w:t>
      </w:r>
      <w:r w:rsidR="00D53867">
        <w:rPr>
          <w:color w:val="000000" w:themeColor="text1"/>
          <w:u w:color="000000" w:themeColor="text1"/>
        </w:rPr>
        <w:noBreakHyphen/>
      </w:r>
      <w:r w:rsidR="00D86FDA" w:rsidRPr="00B37481">
        <w:rPr>
          <w:color w:val="000000" w:themeColor="text1"/>
          <w:u w:color="000000" w:themeColor="text1"/>
        </w:rPr>
        <w:t>320(B) of the 1976 Code is amended to read:</w:t>
      </w:r>
    </w:p>
    <w:p w:rsidR="00D86FDA" w:rsidRDefault="00D86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FDA" w:rsidRDefault="00D86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="004D09A1" w:rsidRPr="004D09A1">
        <w:rPr>
          <w:u w:val="single"/>
        </w:rPr>
        <w:t>:</w:t>
      </w:r>
    </w:p>
    <w:p w:rsidR="00D86FDA" w:rsidRDefault="00D5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 w:rsidR="00D86FDA">
        <w:rPr>
          <w:u w:val="single"/>
        </w:rPr>
        <w:t>(1)</w:t>
      </w:r>
      <w:r w:rsidRPr="00D53867">
        <w:tab/>
      </w:r>
      <w:r w:rsidR="00D86FDA" w:rsidRPr="00A54ACD">
        <w:t>to licensed health care facilities within this State</w:t>
      </w:r>
      <w:r w:rsidR="00D86FDA">
        <w:rPr>
          <w:u w:val="single"/>
        </w:rPr>
        <w:t>; or</w:t>
      </w:r>
    </w:p>
    <w:p w:rsidR="00D86FDA" w:rsidRDefault="00D5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 w:rsidR="00D86FDA">
        <w:rPr>
          <w:u w:val="single"/>
        </w:rPr>
        <w:t>(2)</w:t>
      </w:r>
      <w:r w:rsidRPr="00D53867">
        <w:tab/>
      </w:r>
      <w:r w:rsidR="00D86FDA" w:rsidRPr="00B37481">
        <w:rPr>
          <w:color w:val="000000" w:themeColor="text1"/>
          <w:u w:val="single" w:color="000000" w:themeColor="text1"/>
        </w:rPr>
        <w:t xml:space="preserve">on the site </w:t>
      </w:r>
      <w:r w:rsidR="00D86FDA">
        <w:rPr>
          <w:color w:val="000000" w:themeColor="text1"/>
          <w:u w:val="single" w:color="000000" w:themeColor="text1"/>
        </w:rPr>
        <w:t xml:space="preserve">of a Title I </w:t>
      </w:r>
      <w:r w:rsidR="00D86FDA"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="00D86FDA"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="00D86FDA" w:rsidRPr="00B37481">
        <w:rPr>
          <w:color w:val="000000" w:themeColor="text1"/>
          <w:u w:val="single" w:color="000000" w:themeColor="text1"/>
        </w:rPr>
        <w:t>profit program</w:t>
      </w:r>
      <w:r w:rsidR="00D86FDA" w:rsidRPr="00A54ACD">
        <w:t>.</w:t>
      </w:r>
      <w:r w:rsidR="00D86FDA">
        <w:t>”</w:t>
      </w: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6FDA">
        <w:t>2</w:t>
      </w:r>
      <w:r>
        <w:t>.</w:t>
      </w:r>
      <w:r>
        <w:tab/>
        <w:t>This act takes effect upon approval by the Governor.</w:t>
      </w:r>
    </w:p>
    <w:p w:rsidR="000B0945" w:rsidRDefault="00D538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A58" w:rsidRDefault="00906A58" w:rsidP="00906A58">
      <w:pPr>
        <w:suppressAutoHyphens/>
      </w:pPr>
    </w:p>
    <w:sectPr w:rsidR="00906A58" w:rsidSect="00906A5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2E4" w:rsidRDefault="007462E4" w:rsidP="009F0C77">
      <w:r>
        <w:separator/>
      </w:r>
    </w:p>
  </w:endnote>
  <w:endnote w:type="continuationSeparator" w:id="0">
    <w:p w:rsidR="007462E4" w:rsidRDefault="007462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A552E0-7FFA-4C89-8FFC-5EB00FAF0A56}"/>
    <w:embedBold r:id="rId2" w:fontKey="{743714E3-5144-4E4C-99DC-03CC97C8FC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25B4BE-54EE-4241-9FBA-7C3FC4F6AE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8C8028-2985-4C09-9304-A3EEE09C32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A58" w:rsidRPr="00CA2653" w:rsidRDefault="00906A58" w:rsidP="00CA2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E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2E4" w:rsidRDefault="007462E4" w:rsidP="009F0C77">
      <w:r>
        <w:separator/>
      </w:r>
    </w:p>
  </w:footnote>
  <w:footnote w:type="continuationSeparator" w:id="0">
    <w:p w:rsidR="007462E4" w:rsidRDefault="007462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3WAB19"/>
    <w:docVar w:name="CoverBillType" w:val="b"/>
    <w:docVar w:name="DocPath" w:val="L:\Council\bills\AGM\19573WAB19.DOCX"/>
    <w:docVar w:name="dvBillNumber" w:val="420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462E4"/>
    <w:rsid w:val="00011869"/>
    <w:rsid w:val="00011A72"/>
    <w:rsid w:val="00015CD6"/>
    <w:rsid w:val="000B09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729"/>
    <w:rsid w:val="004D09A1"/>
    <w:rsid w:val="004E7D54"/>
    <w:rsid w:val="005273C6"/>
    <w:rsid w:val="00530A69"/>
    <w:rsid w:val="00545593"/>
    <w:rsid w:val="00556EBF"/>
    <w:rsid w:val="00577C6C"/>
    <w:rsid w:val="00587F1A"/>
    <w:rsid w:val="005A62FE"/>
    <w:rsid w:val="005C2FE2"/>
    <w:rsid w:val="005E2BC9"/>
    <w:rsid w:val="00605102"/>
    <w:rsid w:val="006215AA"/>
    <w:rsid w:val="006913C9"/>
    <w:rsid w:val="0069470D"/>
    <w:rsid w:val="006D58AA"/>
    <w:rsid w:val="00731E43"/>
    <w:rsid w:val="00734F00"/>
    <w:rsid w:val="007462E4"/>
    <w:rsid w:val="00790F57"/>
    <w:rsid w:val="007A70AE"/>
    <w:rsid w:val="008362E8"/>
    <w:rsid w:val="0085786E"/>
    <w:rsid w:val="008A1768"/>
    <w:rsid w:val="008A489F"/>
    <w:rsid w:val="008F0F33"/>
    <w:rsid w:val="008F4429"/>
    <w:rsid w:val="00906A5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653"/>
    <w:rsid w:val="00CC6B7B"/>
    <w:rsid w:val="00CD2089"/>
    <w:rsid w:val="00D53867"/>
    <w:rsid w:val="00D73A67"/>
    <w:rsid w:val="00D86FDA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75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5EA820-CD10-4687-A52E-0741138F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6A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07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0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B9956-051B-47A3-8B5D-5FA2B3E0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2</Pages>
  <Words>250</Words>
  <Characters>1363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4207: Optometry mobile units - South Carolina Legislature Online</dc:title>
  <dc:creator>Angie Morgan</dc:creator>
  <cp:lastModifiedBy>S Volk</cp:lastModifiedBy>
  <cp:revision>2</cp:revision>
  <cp:lastPrinted>2019-02-07T18:47:00Z</cp:lastPrinted>
  <dcterms:created xsi:type="dcterms:W3CDTF">2019-03-11T16:58:00Z</dcterms:created>
  <dcterms:modified xsi:type="dcterms:W3CDTF">2019-03-11T16:58:00Z</dcterms:modified>
</cp:coreProperties>
</file>