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BA8" w:rsidRDefault="00C06BA8" w:rsidP="00C06BA8">
      <w:pPr>
        <w:widowControl w:val="0"/>
        <w:jc w:val="center"/>
      </w:pPr>
      <w:r w:rsidRPr="00C06BA8">
        <w:rPr>
          <w:b/>
        </w:rPr>
        <w:t>South Carolina General Assembly</w:t>
      </w:r>
    </w:p>
    <w:p w:rsidR="00C06BA8" w:rsidRDefault="00C06BA8" w:rsidP="00C06BA8">
      <w:pPr>
        <w:widowControl w:val="0"/>
        <w:jc w:val="center"/>
      </w:pPr>
      <w:r>
        <w:t>123rd Session, 2019-2020</w:t>
      </w:r>
    </w:p>
    <w:p w:rsidR="00C06BA8" w:rsidRDefault="00C06BA8" w:rsidP="00C06BA8">
      <w:pPr>
        <w:widowControl w:val="0"/>
        <w:jc w:val="left"/>
      </w:pPr>
    </w:p>
    <w:p w:rsidR="00C06BA8" w:rsidRDefault="00C06BA8" w:rsidP="00C06BA8">
      <w:pPr>
        <w:widowControl w:val="0"/>
        <w:jc w:val="left"/>
        <w:rPr>
          <w:b/>
        </w:rPr>
      </w:pPr>
      <w:r w:rsidRPr="00C06BA8">
        <w:rPr>
          <w:b/>
        </w:rPr>
        <w:t>H. 4343</w:t>
      </w:r>
    </w:p>
    <w:p w:rsidR="00C06BA8" w:rsidRDefault="00C06BA8" w:rsidP="00C06BA8">
      <w:pPr>
        <w:widowControl w:val="0"/>
        <w:jc w:val="left"/>
        <w:rPr>
          <w:b/>
        </w:rPr>
      </w:pPr>
    </w:p>
    <w:p w:rsidR="00C06BA8" w:rsidRDefault="00C06BA8" w:rsidP="00C06BA8">
      <w:pPr>
        <w:widowControl w:val="0"/>
        <w:jc w:val="left"/>
      </w:pPr>
      <w:r w:rsidRPr="00C06BA8">
        <w:rPr>
          <w:b/>
        </w:rPr>
        <w:t>STATUS INFORMATION</w:t>
      </w:r>
    </w:p>
    <w:p w:rsidR="00C06BA8" w:rsidRDefault="00C06BA8" w:rsidP="00C06BA8">
      <w:pPr>
        <w:widowControl w:val="0"/>
        <w:jc w:val="left"/>
      </w:pPr>
    </w:p>
    <w:p w:rsidR="00C06BA8" w:rsidRDefault="00C06BA8" w:rsidP="00C06BA8">
      <w:pPr>
        <w:widowControl w:val="0"/>
        <w:jc w:val="left"/>
      </w:pPr>
      <w:r>
        <w:t>General Bill</w:t>
      </w:r>
    </w:p>
    <w:p w:rsidR="00C06BA8" w:rsidRDefault="00C06BA8" w:rsidP="00C06BA8">
      <w:pPr>
        <w:widowControl w:val="0"/>
        <w:jc w:val="left"/>
      </w:pPr>
      <w:r>
        <w:t>Sponsors: Rep. Ballentine</w:t>
      </w:r>
    </w:p>
    <w:p w:rsidR="00C06BA8" w:rsidRDefault="00C06BA8" w:rsidP="00C06BA8">
      <w:pPr>
        <w:widowControl w:val="0"/>
        <w:jc w:val="left"/>
      </w:pPr>
      <w:r>
        <w:t>Document Path: l:\council\bills\cc\15556zw19.docx</w:t>
      </w:r>
    </w:p>
    <w:p w:rsidR="00C06BA8" w:rsidRDefault="00C06BA8" w:rsidP="00C06BA8">
      <w:pPr>
        <w:widowControl w:val="0"/>
        <w:jc w:val="left"/>
      </w:pPr>
    </w:p>
    <w:p w:rsidR="00C06BA8" w:rsidRDefault="00C06BA8" w:rsidP="00C06BA8">
      <w:pPr>
        <w:widowControl w:val="0"/>
        <w:jc w:val="left"/>
      </w:pPr>
      <w:r>
        <w:t>Introduced in the House on March 28, 2019</w:t>
      </w:r>
    </w:p>
    <w:p w:rsidR="00C06BA8" w:rsidRDefault="00C06BA8" w:rsidP="00C06BA8">
      <w:pPr>
        <w:widowControl w:val="0"/>
        <w:jc w:val="left"/>
      </w:pPr>
      <w:r>
        <w:t xml:space="preserve">Currently residing in the House Committee on </w:t>
      </w:r>
      <w:r w:rsidRPr="00C06BA8">
        <w:rPr>
          <w:b/>
        </w:rPr>
        <w:t>Labor, Commerce and Industry</w:t>
      </w:r>
    </w:p>
    <w:p w:rsidR="00C06BA8" w:rsidRDefault="00C06BA8" w:rsidP="00C06BA8">
      <w:pPr>
        <w:widowControl w:val="0"/>
        <w:jc w:val="left"/>
      </w:pPr>
    </w:p>
    <w:p w:rsidR="00C06BA8" w:rsidRDefault="00C06BA8" w:rsidP="00C06BA8">
      <w:pPr>
        <w:widowControl w:val="0"/>
        <w:jc w:val="left"/>
      </w:pPr>
      <w:r>
        <w:t xml:space="preserve">Summary: </w:t>
      </w:r>
      <w:r w:rsidR="00AD6E6E">
        <w:t>Cable television franchise fees</w:t>
      </w:r>
    </w:p>
    <w:p w:rsidR="00C06BA8" w:rsidRDefault="00C06BA8" w:rsidP="00C06BA8">
      <w:pPr>
        <w:widowControl w:val="0"/>
        <w:jc w:val="left"/>
      </w:pPr>
    </w:p>
    <w:p w:rsidR="00C06BA8" w:rsidRDefault="00C06BA8" w:rsidP="00C06BA8">
      <w:pPr>
        <w:widowControl w:val="0"/>
        <w:jc w:val="left"/>
      </w:pPr>
    </w:p>
    <w:p w:rsidR="00C06BA8" w:rsidRDefault="00C06BA8" w:rsidP="00C06BA8">
      <w:pPr>
        <w:widowControl w:val="0"/>
        <w:tabs>
          <w:tab w:val="center" w:pos="590"/>
          <w:tab w:val="center" w:pos="1440"/>
          <w:tab w:val="left" w:pos="1872"/>
          <w:tab w:val="left" w:pos="9187"/>
        </w:tabs>
        <w:jc w:val="left"/>
      </w:pPr>
      <w:r w:rsidRPr="00C06BA8">
        <w:rPr>
          <w:b/>
        </w:rPr>
        <w:t>HISTORY OF LEGISLATIVE ACTIONS</w:t>
      </w:r>
    </w:p>
    <w:p w:rsidR="00C06BA8" w:rsidRDefault="00C06BA8" w:rsidP="00C06BA8">
      <w:pPr>
        <w:widowControl w:val="0"/>
        <w:tabs>
          <w:tab w:val="center" w:pos="590"/>
          <w:tab w:val="center" w:pos="1440"/>
          <w:tab w:val="left" w:pos="1872"/>
          <w:tab w:val="left" w:pos="9187"/>
        </w:tabs>
        <w:jc w:val="left"/>
      </w:pPr>
    </w:p>
    <w:p w:rsidR="00C06BA8" w:rsidRPr="00C06BA8" w:rsidRDefault="00C06BA8" w:rsidP="00C06BA8">
      <w:pPr>
        <w:widowControl w:val="0"/>
        <w:tabs>
          <w:tab w:val="center" w:pos="590"/>
          <w:tab w:val="center" w:pos="1440"/>
          <w:tab w:val="left" w:pos="1872"/>
          <w:tab w:val="left" w:pos="9187"/>
        </w:tabs>
        <w:jc w:val="left"/>
      </w:pPr>
      <w:r w:rsidRPr="00C06BA8">
        <w:rPr>
          <w:u w:val="single"/>
        </w:rPr>
        <w:tab/>
        <w:t>Date</w:t>
      </w:r>
      <w:r w:rsidRPr="00C06BA8">
        <w:rPr>
          <w:u w:val="single"/>
        </w:rPr>
        <w:tab/>
        <w:t>Body</w:t>
      </w:r>
      <w:r w:rsidRPr="00C06BA8">
        <w:rPr>
          <w:u w:val="single"/>
        </w:rPr>
        <w:tab/>
        <w:t>Action Description with journal page number</w:t>
      </w:r>
      <w:r w:rsidRPr="00C06BA8">
        <w:rPr>
          <w:u w:val="single"/>
        </w:rPr>
        <w:tab/>
      </w:r>
    </w:p>
    <w:p w:rsidR="008A751E" w:rsidRDefault="008A751E" w:rsidP="008A751E">
      <w:pPr>
        <w:widowControl w:val="0"/>
        <w:tabs>
          <w:tab w:val="right" w:pos="1008"/>
          <w:tab w:val="left" w:pos="1152"/>
          <w:tab w:val="left" w:pos="1872"/>
          <w:tab w:val="left" w:pos="9187"/>
        </w:tabs>
        <w:ind w:left="2088" w:hanging="2088"/>
      </w:pPr>
      <w:r>
        <w:tab/>
        <w:t>3/28/2019</w:t>
      </w:r>
      <w:r>
        <w:tab/>
        <w:t>House</w:t>
      </w:r>
      <w:r>
        <w:tab/>
      </w:r>
      <w:r w:rsidRPr="002B4542">
        <w:t>Introduced and read first time (</w:t>
      </w:r>
      <w:hyperlink r:id="rId7" w:history="1">
        <w:r w:rsidRPr="002B4542">
          <w:rPr>
            <w:rStyle w:val="Hyperlink"/>
          </w:rPr>
          <w:t>House Journal</w:t>
        </w:r>
        <w:r w:rsidRPr="002B4542">
          <w:rPr>
            <w:rStyle w:val="Hyperlink"/>
          </w:rPr>
          <w:noBreakHyphen/>
          <w:t>page 45</w:t>
        </w:r>
      </w:hyperlink>
      <w:r w:rsidRPr="002B4542">
        <w:t>)</w:t>
      </w:r>
    </w:p>
    <w:p w:rsidR="008A751E" w:rsidRDefault="008A751E" w:rsidP="008A751E">
      <w:pPr>
        <w:widowControl w:val="0"/>
        <w:tabs>
          <w:tab w:val="right" w:pos="1008"/>
          <w:tab w:val="left" w:pos="1152"/>
          <w:tab w:val="left" w:pos="1872"/>
          <w:tab w:val="left" w:pos="9187"/>
        </w:tabs>
        <w:ind w:left="2088" w:hanging="2088"/>
      </w:pPr>
      <w:r>
        <w:tab/>
        <w:t>3/28/2019</w:t>
      </w:r>
      <w:r>
        <w:tab/>
        <w:t>House</w:t>
      </w:r>
      <w:r>
        <w:tab/>
      </w:r>
      <w:r w:rsidRPr="002B4542">
        <w:t>Referred to C</w:t>
      </w:r>
      <w:r>
        <w:t xml:space="preserve">ommittee on </w:t>
      </w:r>
      <w:r w:rsidRPr="002B4542">
        <w:rPr>
          <w:b/>
        </w:rPr>
        <w:t>Labor, Commerce and Industry</w:t>
      </w:r>
      <w:r w:rsidRPr="002B4542">
        <w:t xml:space="preserve"> (</w:t>
      </w:r>
      <w:hyperlink r:id="rId8" w:history="1">
        <w:r w:rsidRPr="002B4542">
          <w:rPr>
            <w:rStyle w:val="Hyperlink"/>
          </w:rPr>
          <w:t>House Journal</w:t>
        </w:r>
        <w:r w:rsidRPr="002B4542">
          <w:rPr>
            <w:rStyle w:val="Hyperlink"/>
          </w:rPr>
          <w:noBreakHyphen/>
          <w:t>page 45</w:t>
        </w:r>
      </w:hyperlink>
      <w:r w:rsidRPr="002B4542">
        <w:t>)</w:t>
      </w:r>
    </w:p>
    <w:p w:rsidR="008A751E" w:rsidRDefault="008A751E" w:rsidP="008A751E">
      <w:pPr>
        <w:widowControl w:val="0"/>
        <w:tabs>
          <w:tab w:val="right" w:pos="1008"/>
          <w:tab w:val="left" w:pos="1152"/>
          <w:tab w:val="left" w:pos="1872"/>
          <w:tab w:val="left" w:pos="9187"/>
        </w:tabs>
        <w:ind w:left="2088" w:hanging="2088"/>
      </w:pPr>
    </w:p>
    <w:p w:rsidR="00C06BA8" w:rsidRDefault="00C06BA8" w:rsidP="00C06B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6BA8">
          <w:rPr>
            <w:rStyle w:val="Hyperlink"/>
          </w:rPr>
          <w:t>legislative information</w:t>
        </w:r>
      </w:hyperlink>
      <w:r>
        <w:t xml:space="preserve"> at the website</w:t>
      </w:r>
    </w:p>
    <w:p w:rsidR="00C06BA8" w:rsidRDefault="00C06BA8" w:rsidP="00C06BA8">
      <w:pPr>
        <w:widowControl w:val="0"/>
        <w:tabs>
          <w:tab w:val="right" w:pos="1008"/>
          <w:tab w:val="left" w:pos="1152"/>
          <w:tab w:val="left" w:pos="1872"/>
          <w:tab w:val="left" w:pos="9187"/>
        </w:tabs>
        <w:ind w:left="2088" w:hanging="2088"/>
        <w:jc w:val="left"/>
      </w:pPr>
    </w:p>
    <w:p w:rsidR="00C06BA8" w:rsidRPr="00C06BA8" w:rsidRDefault="00C06BA8" w:rsidP="00C06BA8">
      <w:pPr>
        <w:widowControl w:val="0"/>
        <w:tabs>
          <w:tab w:val="right" w:pos="1008"/>
          <w:tab w:val="left" w:pos="1152"/>
          <w:tab w:val="left" w:pos="1872"/>
          <w:tab w:val="left" w:pos="9187"/>
        </w:tabs>
        <w:ind w:left="2088" w:hanging="2088"/>
        <w:jc w:val="left"/>
      </w:pPr>
    </w:p>
    <w:p w:rsidR="00C06BA8" w:rsidRDefault="00C06BA8" w:rsidP="00C06BA8">
      <w:pPr>
        <w:widowControl w:val="0"/>
        <w:jc w:val="left"/>
      </w:pPr>
      <w:r w:rsidRPr="00C06BA8">
        <w:rPr>
          <w:b/>
        </w:rPr>
        <w:t>VERSIONS OF THIS BILL</w:t>
      </w:r>
    </w:p>
    <w:p w:rsidR="00C06BA8" w:rsidRDefault="00C06BA8" w:rsidP="00C06BA8">
      <w:pPr>
        <w:widowControl w:val="0"/>
        <w:jc w:val="left"/>
      </w:pPr>
    </w:p>
    <w:p w:rsidR="00C06BA8" w:rsidRDefault="007D2806" w:rsidP="00C06BA8">
      <w:pPr>
        <w:widowControl w:val="0"/>
        <w:jc w:val="left"/>
      </w:pPr>
      <w:hyperlink r:id="rId10" w:history="1">
        <w:r w:rsidR="00C06BA8">
          <w:rPr>
            <w:rStyle w:val="Hyperlink"/>
          </w:rPr>
          <w:t>3/28/2019</w:t>
        </w:r>
      </w:hyperlink>
    </w:p>
    <w:p w:rsidR="00C06BA8" w:rsidRDefault="00C06BA8" w:rsidP="00C06BA8"/>
    <w:p w:rsidR="00C06BA8" w:rsidRDefault="00C06BA8" w:rsidP="00C06BA8">
      <w:pPr>
        <w:sectPr w:rsidR="00C06BA8" w:rsidSect="00C06BA8">
          <w:pgSz w:w="12240" w:h="15840" w:code="1"/>
          <w:pgMar w:top="1080" w:right="1440" w:bottom="1080" w:left="1440" w:header="720" w:footer="720" w:gutter="0"/>
          <w:cols w:space="720"/>
          <w:noEndnote/>
          <w:docGrid w:linePitch="360"/>
        </w:sectPr>
      </w:pPr>
    </w:p>
    <w:p w:rsidR="00675058" w:rsidRDefault="00675058"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1F" w:rsidRDefault="0056141F"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1F" w:rsidRDefault="0056141F"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1F" w:rsidRDefault="0056141F"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1F" w:rsidRDefault="0056141F"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1F" w:rsidRDefault="0056141F"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1F" w:rsidRDefault="0056141F"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67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6B0B9F">
        <w:noBreakHyphen/>
      </w:r>
      <w:r>
        <w:t>12</w:t>
      </w:r>
      <w:r w:rsidR="006B0B9F">
        <w:noBreakHyphen/>
      </w:r>
      <w:r>
        <w:t xml:space="preserve">330, CODE OF LAWS OF SOUTH CAROLINA, 1976, </w:t>
      </w:r>
      <w:r w:rsidRPr="008A3C28">
        <w:t>RELATING TO CABLE TELEVISION FRANC</w:t>
      </w:r>
      <w:r>
        <w:t>H</w:t>
      </w:r>
      <w:r w:rsidRPr="008A3C28">
        <w:t xml:space="preserve">ISE FEES, </w:t>
      </w:r>
      <w:r>
        <w:t xml:space="preserve">SO AS </w:t>
      </w:r>
      <w:r w:rsidRPr="008A3C28">
        <w:t>TO RE</w:t>
      </w:r>
      <w:r>
        <w:t>DUCE</w:t>
      </w:r>
      <w:r w:rsidRPr="008A3C28">
        <w:t xml:space="preserve"> THE MAXIMUM FRANCHISE FEE PAYABLE UNDER A STATE</w:t>
      </w:r>
      <w:r w:rsidR="006B0B9F">
        <w:noBreakHyphen/>
      </w:r>
      <w:r w:rsidRPr="008A3C28">
        <w:t>ISSUED CERTIFICATE OF FRANCHISE AUTHORITY FROM FIVE PERCENT OF GROSS REVENUES TO THREE PERCENT OF GROSS REVENUES.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075" w:rsidRDefault="00D33075" w:rsidP="00D3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technological advances in the deployment of various means of wired and wireless communications has advanced so that services that were formerly separate and not competitive are becoming more competitive; and</w:t>
      </w:r>
    </w:p>
    <w:p w:rsidR="00D33075" w:rsidRDefault="00D33075" w:rsidP="00D3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75" w:rsidRDefault="00D33075" w:rsidP="00D3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technological advances that are allowing increased competition among providers of wired and wireless communications services are beneficial to the people of the State of South Carolina by enhancing the level and availability of services that are offered in this State; and</w:t>
      </w:r>
    </w:p>
    <w:p w:rsidR="00D33075" w:rsidRDefault="00D33075" w:rsidP="00D3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75" w:rsidRDefault="00D33075" w:rsidP="00D3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has determined that it is appropriate to review the existing fees that are charged in this State for the use by communications providers of public property or rights</w:t>
      </w:r>
      <w:r w:rsidR="002E2D77">
        <w:t xml:space="preserve"> </w:t>
      </w:r>
      <w:r>
        <w:t>of</w:t>
      </w:r>
      <w:r w:rsidR="002E2D77">
        <w:t xml:space="preserve"> </w:t>
      </w:r>
      <w:r>
        <w:t>way in order to move toward a more equitable fee structure among competing providers of communications services. Now, therefore,</w:t>
      </w:r>
    </w:p>
    <w:p w:rsidR="00D33075" w:rsidRDefault="00D3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7DD" w:rsidRDefault="00DA67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7DD" w:rsidRDefault="00DA67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7DD" w:rsidRDefault="00DA67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075">
        <w:t>Section 58</w:t>
      </w:r>
      <w:r w:rsidR="006B0B9F">
        <w:noBreakHyphen/>
      </w:r>
      <w:r w:rsidR="00D33075">
        <w:t>12</w:t>
      </w:r>
      <w:r w:rsidR="006B0B9F">
        <w:noBreakHyphen/>
      </w:r>
      <w:r w:rsidR="00D33075">
        <w:t>330(A) of the 1976 Code is amended to read:</w:t>
      </w:r>
    </w:p>
    <w:p w:rsidR="00D33075" w:rsidRDefault="00D3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75" w:rsidRDefault="00D3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E9C">
        <w:lastRenderedPageBreak/>
        <w:tab/>
      </w:r>
      <w:r>
        <w:t>“</w:t>
      </w:r>
      <w:r w:rsidRPr="00240E9C">
        <w:t>(A)</w:t>
      </w:r>
      <w:r>
        <w:tab/>
      </w:r>
      <w:r w:rsidRPr="00240E9C">
        <w:t>Except as otherwise provided in Section 58</w:t>
      </w:r>
      <w:r w:rsidR="006B0B9F">
        <w:noBreakHyphen/>
      </w:r>
      <w:r w:rsidRPr="00240E9C">
        <w:t>12</w:t>
      </w:r>
      <w:r w:rsidR="006B0B9F">
        <w:noBreakHyphen/>
      </w:r>
      <w:r w:rsidRPr="00240E9C">
        <w:t>310, the holder of a state</w:t>
      </w:r>
      <w:r w:rsidR="006B0B9F">
        <w:noBreakHyphen/>
      </w:r>
      <w:r w:rsidRPr="00240E9C">
        <w:t>issued certificate of franchise authority must pay a municipality or county a franchise fee equal to a specified percentage of the holder</w:t>
      </w:r>
      <w:r w:rsidR="006B0B9F" w:rsidRPr="006B0B9F">
        <w:t>’</w:t>
      </w:r>
      <w:r w:rsidRPr="00240E9C">
        <w:t xml:space="preserve">s gross revenues received from (1) the provision of cable or video service to subscribers located within the municipality or unincorporated areas of the county, and (2) from advertising and home shopping services as allocated under subsection (B) below. The specified percentage, hereafter referred to as the </w:t>
      </w:r>
      <w:r w:rsidR="006B0B9F" w:rsidRPr="006B0B9F">
        <w:t>‘</w:t>
      </w:r>
      <w:r w:rsidRPr="00240E9C">
        <w:t>state</w:t>
      </w:r>
      <w:r w:rsidR="006B0B9F">
        <w:noBreakHyphen/>
      </w:r>
      <w:r w:rsidRPr="00240E9C">
        <w:t>issued certificate holder</w:t>
      </w:r>
      <w:r w:rsidR="006B0B9F" w:rsidRPr="006B0B9F">
        <w:t>’</w:t>
      </w:r>
      <w:r w:rsidRPr="00240E9C">
        <w:t>s franchise fee rate</w:t>
      </w:r>
      <w:r w:rsidR="006B0B9F" w:rsidRPr="006B0B9F">
        <w:t>’</w:t>
      </w:r>
      <w:r w:rsidRPr="00240E9C">
        <w:t>, must not exceed the lesser of the incumbent cable service provider</w:t>
      </w:r>
      <w:r w:rsidR="006B0B9F" w:rsidRPr="006B0B9F">
        <w:t>’</w:t>
      </w:r>
      <w:r w:rsidRPr="00240E9C">
        <w:t xml:space="preserve">s franchise fee rate imposed by the municipality or county, if any, or </w:t>
      </w:r>
      <w:r w:rsidRPr="00D33075">
        <w:rPr>
          <w:strike/>
        </w:rPr>
        <w:t>five</w:t>
      </w:r>
      <w:r w:rsidRPr="00240E9C">
        <w:t xml:space="preserve"> </w:t>
      </w:r>
      <w:r>
        <w:rPr>
          <w:u w:val="single"/>
        </w:rPr>
        <w:t>three</w:t>
      </w:r>
      <w:r>
        <w:t xml:space="preserve"> </w:t>
      </w:r>
      <w:r w:rsidRPr="00240E9C">
        <w:t>percent of the holder</w:t>
      </w:r>
      <w:r w:rsidR="006B0B9F" w:rsidRPr="006B0B9F">
        <w:t>’</w:t>
      </w:r>
      <w:r w:rsidRPr="00240E9C">
        <w:t>s gross revenues as defined in this article. No change to the franchise fee set forth in a state</w:t>
      </w:r>
      <w:r w:rsidR="006B0B9F">
        <w:noBreakHyphen/>
      </w:r>
      <w:r w:rsidRPr="00240E9C">
        <w:t>issued certificate of franchise authority is effective earlier than forty</w:t>
      </w:r>
      <w:r w:rsidR="006B0B9F">
        <w:noBreakHyphen/>
      </w:r>
      <w:r w:rsidRPr="00240E9C">
        <w:t>five days after the Secretary of State provides the holder of the state</w:t>
      </w:r>
      <w:r w:rsidR="006B0B9F">
        <w:noBreakHyphen/>
      </w:r>
      <w:r w:rsidRPr="00240E9C">
        <w:t>issued certificate of franchise authority written notice of the change.</w:t>
      </w:r>
      <w:r>
        <w:t>”</w:t>
      </w:r>
    </w:p>
    <w:p w:rsidR="00DA67DD" w:rsidRDefault="00DA67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7DD" w:rsidRDefault="00DA67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3075">
        <w:t>2</w:t>
      </w:r>
      <w:r>
        <w:t>.</w:t>
      </w:r>
      <w:r>
        <w:tab/>
        <w:t>This act takes effect upon approval by the Governor.</w:t>
      </w:r>
    </w:p>
    <w:p w:rsidR="00713AA7" w:rsidRDefault="006B0B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BA8" w:rsidRDefault="00C06BA8" w:rsidP="00C06BA8">
      <w:pPr>
        <w:suppressAutoHyphens/>
      </w:pPr>
    </w:p>
    <w:sectPr w:rsidR="00C06BA8" w:rsidSect="00C06BA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7DD" w:rsidRDefault="00DA67DD" w:rsidP="009F0C77">
      <w:r>
        <w:separator/>
      </w:r>
    </w:p>
  </w:endnote>
  <w:endnote w:type="continuationSeparator" w:id="0">
    <w:p w:rsidR="00DA67DD" w:rsidRDefault="00DA67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6A0696-C566-45E3-9ACE-60B4A18C23D6}"/>
    <w:embedBold r:id="rId2" w:fontKey="{3AEDC35C-E488-4D2E-9023-836A005AC992}"/>
  </w:font>
  <w:font w:name="Calibri">
    <w:panose1 w:val="020F0502020204030204"/>
    <w:charset w:val="00"/>
    <w:family w:val="swiss"/>
    <w:pitch w:val="variable"/>
    <w:sig w:usb0="E00002FF" w:usb1="4000ACFF" w:usb2="00000001" w:usb3="00000000" w:csb0="0000019F" w:csb1="00000000"/>
    <w:embedRegular r:id="rId3" w:fontKey="{3E7F39D5-B806-4F28-9254-808BEE52B4F6}"/>
  </w:font>
  <w:font w:name="Segoe UI">
    <w:panose1 w:val="020B0502040204020203"/>
    <w:charset w:val="00"/>
    <w:family w:val="swiss"/>
    <w:pitch w:val="variable"/>
    <w:sig w:usb0="E10022FF" w:usb1="C000E47F" w:usb2="00000029" w:usb3="00000000" w:csb0="000001DF" w:csb1="00000000"/>
    <w:embedRegular r:id="rId4" w:fontKey="{B8220F0F-5F1F-4AFF-B837-D1E4CC267E02}"/>
  </w:font>
  <w:font w:name="Cambria">
    <w:panose1 w:val="02040503050406030204"/>
    <w:charset w:val="00"/>
    <w:family w:val="roman"/>
    <w:pitch w:val="variable"/>
    <w:sig w:usb0="E00002FF" w:usb1="400004FF" w:usb2="00000000" w:usb3="00000000" w:csb0="0000019F" w:csb1="00000000"/>
    <w:embedRegular r:id="rId5" w:fontKey="{73B14D28-0704-4409-8214-30A25B7E0F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BA8" w:rsidRPr="00675058" w:rsidRDefault="00C06BA8" w:rsidP="00675058">
    <w:pPr>
      <w:pStyle w:val="Footer"/>
      <w:tabs>
        <w:tab w:val="clear" w:pos="4680"/>
        <w:tab w:val="clear" w:pos="9360"/>
        <w:tab w:val="center" w:pos="2995"/>
      </w:tabs>
      <w:spacing w:before="120"/>
    </w:pPr>
    <w:r>
      <w:t>[4343]</w:t>
    </w:r>
    <w:r>
      <w:tab/>
    </w:r>
    <w:r>
      <w:fldChar w:fldCharType="begin"/>
    </w:r>
    <w:r>
      <w:instrText xml:space="preserve"> PAGE  \* MERGEFORMAT </w:instrText>
    </w:r>
    <w:r>
      <w:fldChar w:fldCharType="separate"/>
    </w:r>
    <w:r w:rsidR="00AD6E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7DD" w:rsidRDefault="00DA67DD" w:rsidP="009F0C77">
      <w:r>
        <w:separator/>
      </w:r>
    </w:p>
  </w:footnote>
  <w:footnote w:type="continuationSeparator" w:id="0">
    <w:p w:rsidR="00DA67DD" w:rsidRDefault="00DA67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56ZW19"/>
    <w:docVar w:name="CoverBillType" w:val="b"/>
    <w:docVar w:name="DocPath" w:val="L:\Council\bills\CC\15556ZW19.DOCX"/>
    <w:docVar w:name="dvBillNumber" w:val="4343"/>
    <w:docVar w:name="dvBillNumberPrefix" w:val="H. "/>
    <w:docVar w:name="dvOriginalBody" w:val="House"/>
    <w:docVar w:name="dvSteno" w:val="CC"/>
    <w:docVar w:name="NameofBody" w:val="h"/>
    <w:docVar w:name="vGroup2" w:val="Council"/>
  </w:docVars>
  <w:rsids>
    <w:rsidRoot w:val="00DA67D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2D77"/>
    <w:rsid w:val="002E5912"/>
    <w:rsid w:val="00301B21"/>
    <w:rsid w:val="00324F4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141F"/>
    <w:rsid w:val="00577C6C"/>
    <w:rsid w:val="005A62FE"/>
    <w:rsid w:val="005C2FE2"/>
    <w:rsid w:val="005E2BC9"/>
    <w:rsid w:val="00605102"/>
    <w:rsid w:val="006215AA"/>
    <w:rsid w:val="00654B74"/>
    <w:rsid w:val="00675058"/>
    <w:rsid w:val="006913C9"/>
    <w:rsid w:val="0069470D"/>
    <w:rsid w:val="006B0B9F"/>
    <w:rsid w:val="006D58AA"/>
    <w:rsid w:val="00713AA7"/>
    <w:rsid w:val="00734F00"/>
    <w:rsid w:val="007A70AE"/>
    <w:rsid w:val="008362E8"/>
    <w:rsid w:val="0085786E"/>
    <w:rsid w:val="008A1768"/>
    <w:rsid w:val="008A489F"/>
    <w:rsid w:val="008A751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E6E"/>
    <w:rsid w:val="00B412D4"/>
    <w:rsid w:val="00BE3C22"/>
    <w:rsid w:val="00C0345E"/>
    <w:rsid w:val="00C06BA8"/>
    <w:rsid w:val="00C31C95"/>
    <w:rsid w:val="00C3483A"/>
    <w:rsid w:val="00C74E9D"/>
    <w:rsid w:val="00C826DD"/>
    <w:rsid w:val="00C82FD3"/>
    <w:rsid w:val="00C92819"/>
    <w:rsid w:val="00CC6B7B"/>
    <w:rsid w:val="00CD2089"/>
    <w:rsid w:val="00CE1903"/>
    <w:rsid w:val="00D33075"/>
    <w:rsid w:val="00D73A67"/>
    <w:rsid w:val="00D970A9"/>
    <w:rsid w:val="00DA67D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F31BB6-5DA4-4202-8B43-ADE7D7C76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4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41F"/>
    <w:rPr>
      <w:rFonts w:ascii="Segoe UI" w:eastAsia="Times New Roman" w:hAnsi="Segoe UI" w:cs="Segoe UI"/>
      <w:sz w:val="18"/>
      <w:szCs w:val="18"/>
    </w:rPr>
  </w:style>
  <w:style w:type="character" w:styleId="Hyperlink">
    <w:name w:val="Hyperlink"/>
    <w:basedOn w:val="DefaultParagraphFont"/>
    <w:uiPriority w:val="99"/>
    <w:unhideWhenUsed/>
    <w:rsid w:val="00C06B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43_2019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4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054AA-DE62-4B7D-B5A8-B5FAEFC3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4FCB21E0.dotm</Template>
  <TotalTime>0</TotalTime>
  <Pages>3</Pages>
  <Words>465</Words>
  <Characters>2612</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4343: Cable television franchise fees - South Carolina Legislature Online</dc:title>
  <dc:creator>Chris Charlton</dc:creator>
  <cp:lastModifiedBy>S Volk</cp:lastModifiedBy>
  <cp:revision>2</cp:revision>
  <cp:lastPrinted>2019-03-19T16:02:00Z</cp:lastPrinted>
  <dcterms:created xsi:type="dcterms:W3CDTF">2019-03-29T20:02:00Z</dcterms:created>
  <dcterms:modified xsi:type="dcterms:W3CDTF">2019-03-29T20:02:00Z</dcterms:modified>
</cp:coreProperties>
</file>