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CAD" w:rsidRDefault="000D2CAD" w:rsidP="000D2CAD">
      <w:pPr>
        <w:widowControl w:val="0"/>
        <w:jc w:val="center"/>
      </w:pPr>
      <w:r w:rsidRPr="000D2CAD">
        <w:rPr>
          <w:b/>
        </w:rPr>
        <w:t>South Carolina General Assembly</w:t>
      </w:r>
    </w:p>
    <w:p w:rsidR="000D2CAD" w:rsidRDefault="000D2CAD" w:rsidP="000D2CAD">
      <w:pPr>
        <w:widowControl w:val="0"/>
        <w:jc w:val="center"/>
      </w:pPr>
      <w:r>
        <w:t>123rd Session, 2019-2020</w:t>
      </w: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jc w:val="left"/>
        <w:rPr>
          <w:b/>
        </w:rPr>
      </w:pPr>
      <w:r w:rsidRPr="000D2CAD">
        <w:rPr>
          <w:b/>
        </w:rPr>
        <w:t>H. 4383</w:t>
      </w:r>
    </w:p>
    <w:p w:rsidR="000D2CAD" w:rsidRDefault="000D2CAD" w:rsidP="000D2CAD">
      <w:pPr>
        <w:widowControl w:val="0"/>
        <w:jc w:val="left"/>
        <w:rPr>
          <w:b/>
        </w:rPr>
      </w:pPr>
    </w:p>
    <w:p w:rsidR="000D2CAD" w:rsidRDefault="000D2CAD" w:rsidP="000D2CAD">
      <w:pPr>
        <w:widowControl w:val="0"/>
        <w:jc w:val="left"/>
      </w:pPr>
      <w:r w:rsidRPr="000D2CAD">
        <w:rPr>
          <w:b/>
        </w:rPr>
        <w:t>STATUS INFORMATION</w:t>
      </w: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jc w:val="left"/>
      </w:pPr>
      <w:r>
        <w:t>General Bill</w:t>
      </w:r>
    </w:p>
    <w:p w:rsidR="000D2CAD" w:rsidRDefault="000D2CAD" w:rsidP="000D2CAD">
      <w:pPr>
        <w:widowControl w:val="0"/>
        <w:jc w:val="left"/>
      </w:pPr>
      <w:r>
        <w:t>Sponsors: Reps. Toole and Taylor</w:t>
      </w:r>
    </w:p>
    <w:p w:rsidR="000D2CAD" w:rsidRDefault="000D2CAD" w:rsidP="000D2CAD">
      <w:pPr>
        <w:widowControl w:val="0"/>
        <w:jc w:val="left"/>
      </w:pPr>
      <w:r>
        <w:t>Document Path: l:\council\bills\gt\5706cm19.docx</w:t>
      </w: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jc w:val="left"/>
      </w:pPr>
      <w:r>
        <w:t>Introduced in the House on April 2, 2019</w:t>
      </w:r>
    </w:p>
    <w:p w:rsidR="000D2CAD" w:rsidRDefault="000D2CAD" w:rsidP="000D2CAD">
      <w:pPr>
        <w:widowControl w:val="0"/>
        <w:jc w:val="left"/>
      </w:pPr>
      <w:r>
        <w:t xml:space="preserve">Currently residing in the House Committee on </w:t>
      </w:r>
      <w:r w:rsidRPr="000D2CAD">
        <w:rPr>
          <w:b/>
        </w:rPr>
        <w:t>Education and Public Works</w:t>
      </w: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jc w:val="left"/>
      </w:pPr>
      <w:r>
        <w:t xml:space="preserve">Summary: </w:t>
      </w:r>
      <w:r w:rsidR="00600382">
        <w:t>Distracted driving</w:t>
      </w: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jc w:val="left"/>
      </w:pPr>
    </w:p>
    <w:p w:rsidR="000D2CAD" w:rsidRDefault="000D2CAD" w:rsidP="000D2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CAD">
        <w:rPr>
          <w:b/>
        </w:rPr>
        <w:t>HISTORY OF LEGISLATIVE ACTIONS</w:t>
      </w:r>
    </w:p>
    <w:p w:rsidR="000D2CAD" w:rsidRDefault="000D2CAD" w:rsidP="000D2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2CAD" w:rsidRPr="000D2CAD" w:rsidRDefault="000D2CAD" w:rsidP="000D2C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2CAD">
        <w:rPr>
          <w:u w:val="single"/>
        </w:rPr>
        <w:tab/>
        <w:t>Date</w:t>
      </w:r>
      <w:r w:rsidRPr="000D2CAD">
        <w:rPr>
          <w:u w:val="single"/>
        </w:rPr>
        <w:tab/>
        <w:t>Body</w:t>
      </w:r>
      <w:r w:rsidRPr="000D2CAD">
        <w:rPr>
          <w:u w:val="single"/>
        </w:rPr>
        <w:tab/>
        <w:t>Action Description with journal page number</w:t>
      </w:r>
      <w:r w:rsidRPr="000D2CAD">
        <w:rPr>
          <w:u w:val="single"/>
        </w:rPr>
        <w:tab/>
      </w:r>
    </w:p>
    <w:p w:rsidR="00DC43FF" w:rsidRDefault="00DC43FF" w:rsidP="00DC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E43E89">
        <w:t>Introduced and read first time (</w:t>
      </w:r>
      <w:hyperlink r:id="rId7" w:history="1">
        <w:r w:rsidRPr="00E43E89">
          <w:rPr>
            <w:rStyle w:val="Hyperlink"/>
          </w:rPr>
          <w:t>House Journal</w:t>
        </w:r>
        <w:r w:rsidRPr="00E43E89">
          <w:rPr>
            <w:rStyle w:val="Hyperlink"/>
          </w:rPr>
          <w:noBreakHyphen/>
          <w:t>page 61</w:t>
        </w:r>
      </w:hyperlink>
      <w:r w:rsidRPr="00E43E89">
        <w:t>)</w:t>
      </w:r>
    </w:p>
    <w:p w:rsidR="00DC43FF" w:rsidRDefault="00DC43FF" w:rsidP="00DC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E43E89">
        <w:t>Referred to Co</w:t>
      </w:r>
      <w:r>
        <w:t xml:space="preserve">mmittee on </w:t>
      </w:r>
      <w:r w:rsidRPr="00E43E89">
        <w:rPr>
          <w:b/>
        </w:rPr>
        <w:t>Education and Public Works</w:t>
      </w:r>
      <w:r w:rsidRPr="00E43E89">
        <w:t xml:space="preserve"> (</w:t>
      </w:r>
      <w:hyperlink r:id="rId8" w:history="1">
        <w:r w:rsidRPr="00E43E89">
          <w:rPr>
            <w:rStyle w:val="Hyperlink"/>
          </w:rPr>
          <w:t>House Journal</w:t>
        </w:r>
        <w:r w:rsidRPr="00E43E89">
          <w:rPr>
            <w:rStyle w:val="Hyperlink"/>
          </w:rPr>
          <w:noBreakHyphen/>
          <w:t>page 61</w:t>
        </w:r>
      </w:hyperlink>
      <w:r w:rsidRPr="00E43E89">
        <w:t>)</w:t>
      </w:r>
    </w:p>
    <w:p w:rsidR="00DC43FF" w:rsidRDefault="00DC43FF" w:rsidP="00DC43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D2CAD" w:rsidRDefault="000D2CAD" w:rsidP="000D2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D2CAD">
          <w:rPr>
            <w:rStyle w:val="Hyperlink"/>
          </w:rPr>
          <w:t>legislative information</w:t>
        </w:r>
      </w:hyperlink>
      <w:r>
        <w:t xml:space="preserve"> at the website</w:t>
      </w:r>
    </w:p>
    <w:p w:rsidR="000D2CAD" w:rsidRDefault="000D2CAD" w:rsidP="000D2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CAD" w:rsidRPr="000D2CAD" w:rsidRDefault="000D2CAD" w:rsidP="000D2C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2CAD" w:rsidRDefault="000D2CAD" w:rsidP="000D2CAD">
      <w:pPr>
        <w:widowControl w:val="0"/>
        <w:jc w:val="left"/>
      </w:pPr>
      <w:r w:rsidRPr="000D2CAD">
        <w:rPr>
          <w:b/>
        </w:rPr>
        <w:t>VERSIONS OF THIS BILL</w:t>
      </w:r>
    </w:p>
    <w:p w:rsidR="000D2CAD" w:rsidRDefault="000D2CAD" w:rsidP="000D2CAD">
      <w:pPr>
        <w:widowControl w:val="0"/>
        <w:jc w:val="left"/>
      </w:pPr>
    </w:p>
    <w:p w:rsidR="000D2CAD" w:rsidRDefault="002E2FB4" w:rsidP="000D2CAD">
      <w:pPr>
        <w:widowControl w:val="0"/>
        <w:jc w:val="left"/>
      </w:pPr>
      <w:hyperlink r:id="rId10" w:history="1">
        <w:r w:rsidR="000D2CAD">
          <w:rPr>
            <w:rStyle w:val="Hyperlink"/>
          </w:rPr>
          <w:t>4/2/2019</w:t>
        </w:r>
      </w:hyperlink>
    </w:p>
    <w:p w:rsidR="000D2CAD" w:rsidRDefault="000D2CAD" w:rsidP="000D2CAD"/>
    <w:p w:rsidR="000D2CAD" w:rsidRDefault="000D2CAD" w:rsidP="000D2CAD">
      <w:pPr>
        <w:sectPr w:rsidR="000D2CAD" w:rsidSect="000D2C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5244" w:rsidRDefault="003452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A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3252C">
        <w:noBreakHyphen/>
      </w:r>
      <w:r>
        <w:t>5</w:t>
      </w:r>
      <w:r w:rsidR="0003252C">
        <w:noBreakHyphen/>
      </w:r>
      <w:r>
        <w:t xml:space="preserve">3910 SO AS TO </w:t>
      </w:r>
      <w:r w:rsidR="0003252C">
        <w:t>IMPOSE A CIVIL PENALTY TO FUND PUBLIC EDUCATION REGARDING THE DANGERS OF DISTRACTED DRIVING UPON</w:t>
      </w:r>
      <w:r>
        <w:t xml:space="preserve"> A PERSON WHO IS CONVICTED OF CERTAIN </w:t>
      </w:r>
      <w:r w:rsidR="0003252C">
        <w:t>MOTOR VEHICLE MOVING VIOLATIONS</w:t>
      </w:r>
      <w:r>
        <w:t xml:space="preserve"> IF THE ARRESTING OFFICER OBSERVED THE PERSON HOLDING A WIRELESS COMMUNICATION DEVICE AT THE TIME OF THE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C7F">
        <w:t>Article 31, Chapter 5, Title 56 of the 1976 Code is amended by adding:</w:t>
      </w:r>
    </w:p>
    <w:p w:rsidR="00570C7F" w:rsidRDefault="0057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C7F" w:rsidRPr="008B079F" w:rsidRDefault="00570C7F" w:rsidP="0057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03252C">
        <w:noBreakHyphen/>
      </w:r>
      <w:r>
        <w:t>5</w:t>
      </w:r>
      <w:r w:rsidR="0003252C">
        <w:noBreakHyphen/>
      </w:r>
      <w:r>
        <w:t>3910.</w:t>
      </w:r>
      <w:r>
        <w:tab/>
      </w:r>
      <w:r w:rsidRPr="008B079F">
        <w:rPr>
          <w:color w:val="000000" w:themeColor="text1"/>
          <w:u w:color="000000" w:themeColor="text1"/>
        </w:rPr>
        <w:t>(A)</w:t>
      </w:r>
      <w:r w:rsidRPr="008B079F">
        <w:rPr>
          <w:color w:val="000000" w:themeColor="text1"/>
          <w:u w:color="000000" w:themeColor="text1"/>
        </w:rPr>
        <w:tab/>
        <w:t xml:space="preserve">A person convicted of a motor vehicle moving </w:t>
      </w:r>
      <w:r>
        <w:rPr>
          <w:color w:val="000000" w:themeColor="text1"/>
          <w:u w:color="000000" w:themeColor="text1"/>
        </w:rPr>
        <w:t>violation pursuant to Chapter 5</w:t>
      </w:r>
      <w:r w:rsidR="00893B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93B6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itle 56</w:t>
      </w:r>
      <w:r w:rsidRPr="008B079F">
        <w:rPr>
          <w:color w:val="000000" w:themeColor="text1"/>
          <w:u w:color="000000" w:themeColor="text1"/>
        </w:rPr>
        <w:t xml:space="preserve"> must </w:t>
      </w:r>
      <w:r>
        <w:rPr>
          <w:color w:val="000000" w:themeColor="text1"/>
          <w:u w:color="000000" w:themeColor="text1"/>
        </w:rPr>
        <w:t xml:space="preserve">be assessed an </w:t>
      </w:r>
      <w:r w:rsidRPr="008B079F">
        <w:rPr>
          <w:color w:val="000000" w:themeColor="text1"/>
          <w:u w:color="000000" w:themeColor="text1"/>
        </w:rPr>
        <w:t>additional civil penalty equal to the fine otherwise i</w:t>
      </w:r>
      <w:r>
        <w:rPr>
          <w:color w:val="000000" w:themeColor="text1"/>
          <w:u w:color="000000" w:themeColor="text1"/>
        </w:rPr>
        <w:t xml:space="preserve">mposed for the moving violation, </w:t>
      </w:r>
      <w:r w:rsidRPr="008B079F">
        <w:rPr>
          <w:color w:val="000000" w:themeColor="text1"/>
          <w:u w:color="000000" w:themeColor="text1"/>
        </w:rPr>
        <w:t xml:space="preserve">if the arresting officer observes at the time the moving violation occurred that the motor vehicle operator was holding in either hand a </w:t>
      </w:r>
      <w:r w:rsidR="0003252C" w:rsidRPr="0003252C">
        <w:rPr>
          <w:color w:val="000000" w:themeColor="text1"/>
          <w:u w:color="000000" w:themeColor="text1"/>
        </w:rPr>
        <w:t>‘</w:t>
      </w:r>
      <w:r w:rsidRPr="008B079F">
        <w:rPr>
          <w:color w:val="000000" w:themeColor="text1"/>
          <w:u w:color="000000" w:themeColor="text1"/>
        </w:rPr>
        <w:t>wireless electronic communication device</w:t>
      </w:r>
      <w:r w:rsidR="0003252C" w:rsidRPr="0003252C">
        <w:rPr>
          <w:color w:val="000000" w:themeColor="text1"/>
          <w:u w:color="000000" w:themeColor="text1"/>
        </w:rPr>
        <w:t>’</w:t>
      </w:r>
      <w:r w:rsidRPr="008B079F">
        <w:rPr>
          <w:color w:val="000000" w:themeColor="text1"/>
          <w:u w:color="000000" w:themeColor="text1"/>
        </w:rPr>
        <w:t>, as the term is defined in Section 56</w:t>
      </w:r>
      <w:r w:rsidR="0003252C">
        <w:rPr>
          <w:color w:val="000000" w:themeColor="text1"/>
          <w:u w:color="000000" w:themeColor="text1"/>
        </w:rPr>
        <w:noBreakHyphen/>
      </w:r>
      <w:r w:rsidRPr="008B079F">
        <w:rPr>
          <w:color w:val="000000" w:themeColor="text1"/>
          <w:u w:color="000000" w:themeColor="text1"/>
        </w:rPr>
        <w:t>5</w:t>
      </w:r>
      <w:r w:rsidR="0003252C">
        <w:rPr>
          <w:color w:val="000000" w:themeColor="text1"/>
          <w:u w:color="000000" w:themeColor="text1"/>
        </w:rPr>
        <w:noBreakHyphen/>
      </w:r>
      <w:r w:rsidRPr="008B079F">
        <w:rPr>
          <w:color w:val="000000" w:themeColor="text1"/>
          <w:u w:color="000000" w:themeColor="text1"/>
        </w:rPr>
        <w:t>3890(A)(3).</w:t>
      </w:r>
    </w:p>
    <w:p w:rsidR="00570C7F" w:rsidRDefault="00570C7F" w:rsidP="0057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079F">
        <w:rPr>
          <w:color w:val="000000" w:themeColor="text1"/>
          <w:u w:color="000000" w:themeColor="text1"/>
        </w:rPr>
        <w:tab/>
        <w:t>(B)</w:t>
      </w:r>
      <w:r w:rsidRPr="008B079F">
        <w:rPr>
          <w:color w:val="000000" w:themeColor="text1"/>
          <w:u w:color="000000" w:themeColor="text1"/>
        </w:rPr>
        <w:tab/>
        <w:t xml:space="preserve">The South Carolina Department of Public Safety shall receive the proceeds for the civil penalty </w:t>
      </w:r>
      <w:r>
        <w:rPr>
          <w:color w:val="000000" w:themeColor="text1"/>
          <w:u w:color="000000" w:themeColor="text1"/>
        </w:rPr>
        <w:t>contained in</w:t>
      </w:r>
      <w:r w:rsidRPr="008B0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B079F">
        <w:rPr>
          <w:color w:val="000000" w:themeColor="text1"/>
          <w:u w:color="000000" w:themeColor="text1"/>
        </w:rPr>
        <w:t xml:space="preserve">ubsection (A) </w:t>
      </w:r>
      <w:r>
        <w:rPr>
          <w:color w:val="000000" w:themeColor="text1"/>
          <w:u w:color="000000" w:themeColor="text1"/>
        </w:rPr>
        <w:t xml:space="preserve">and use them </w:t>
      </w:r>
      <w:r w:rsidRPr="008B079F">
        <w:rPr>
          <w:color w:val="000000" w:themeColor="text1"/>
          <w:u w:color="000000" w:themeColor="text1"/>
        </w:rPr>
        <w:t>to conduct public safet</w:t>
      </w:r>
      <w:r w:rsidR="0081097B">
        <w:rPr>
          <w:color w:val="000000" w:themeColor="text1"/>
          <w:u w:color="000000" w:themeColor="text1"/>
        </w:rPr>
        <w:t>y awareness campaigns to educate</w:t>
      </w:r>
      <w:r w:rsidRPr="008B079F">
        <w:rPr>
          <w:color w:val="000000" w:themeColor="text1"/>
          <w:u w:color="000000" w:themeColor="text1"/>
        </w:rPr>
        <w:t xml:space="preserve"> the public on the dangers of distracted driving.</w:t>
      </w:r>
      <w:r>
        <w:t>”</w:t>
      </w: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0C7F">
        <w:t>2</w:t>
      </w:r>
      <w:r>
        <w:t>.</w:t>
      </w:r>
      <w:r>
        <w:tab/>
        <w:t>This act takes effect upon approval by the Governor.</w:t>
      </w:r>
    </w:p>
    <w:p w:rsidR="004F5D62" w:rsidRDefault="0003252C" w:rsidP="0033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CAD" w:rsidRDefault="000D2CAD" w:rsidP="000D2CAD">
      <w:pPr>
        <w:suppressAutoHyphens/>
      </w:pPr>
    </w:p>
    <w:sectPr w:rsidR="000D2CAD" w:rsidSect="000D2C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C7F" w:rsidRDefault="00570C7F" w:rsidP="009F0C77">
      <w:r>
        <w:separator/>
      </w:r>
    </w:p>
  </w:endnote>
  <w:endnote w:type="continuationSeparator" w:id="0">
    <w:p w:rsidR="00570C7F" w:rsidRDefault="00570C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F8824D-41AE-4785-9153-D185E3D0ECEC}"/>
    <w:embedBold r:id="rId2" w:fontKey="{A979BABF-7672-4EBC-BC17-85D4C6B964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04BD2E-D6DD-4865-9E7C-EB78EAB6A2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1C7295-61AD-4902-A12C-08B7FA697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70BD64-46BB-4E76-B60B-1D2B3CB3D9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CAD" w:rsidRPr="00345244" w:rsidRDefault="000D2CAD" w:rsidP="00345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03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C7F" w:rsidRDefault="00570C7F" w:rsidP="009F0C77">
      <w:r>
        <w:separator/>
      </w:r>
    </w:p>
  </w:footnote>
  <w:footnote w:type="continuationSeparator" w:id="0">
    <w:p w:rsidR="00570C7F" w:rsidRDefault="00570C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06CM19"/>
    <w:docVar w:name="CoverBillType" w:val="b"/>
    <w:docVar w:name="DocPath" w:val="L:\Council\bills\GT\5706CM19.DOCX"/>
    <w:docVar w:name="dvBillNumber" w:val="43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E2A1E"/>
    <w:rsid w:val="00011869"/>
    <w:rsid w:val="00015CD6"/>
    <w:rsid w:val="0003252C"/>
    <w:rsid w:val="000D2CAD"/>
    <w:rsid w:val="000E0100"/>
    <w:rsid w:val="000E1785"/>
    <w:rsid w:val="000E2A1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02B"/>
    <w:rsid w:val="00336AD0"/>
    <w:rsid w:val="0034524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1B9"/>
    <w:rsid w:val="004E7D54"/>
    <w:rsid w:val="004F5D62"/>
    <w:rsid w:val="005273C6"/>
    <w:rsid w:val="00530A69"/>
    <w:rsid w:val="00545593"/>
    <w:rsid w:val="00556EBF"/>
    <w:rsid w:val="00570C7F"/>
    <w:rsid w:val="00577C6C"/>
    <w:rsid w:val="005A62FE"/>
    <w:rsid w:val="005C2FE2"/>
    <w:rsid w:val="005E2BC9"/>
    <w:rsid w:val="00600382"/>
    <w:rsid w:val="00605102"/>
    <w:rsid w:val="006215AA"/>
    <w:rsid w:val="006913C9"/>
    <w:rsid w:val="0069470D"/>
    <w:rsid w:val="006D58AA"/>
    <w:rsid w:val="00734F00"/>
    <w:rsid w:val="007A70AE"/>
    <w:rsid w:val="0081097B"/>
    <w:rsid w:val="008362E8"/>
    <w:rsid w:val="0085786E"/>
    <w:rsid w:val="00893B6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DC3"/>
    <w:rsid w:val="00A9741D"/>
    <w:rsid w:val="00AC34A2"/>
    <w:rsid w:val="00AD1C9A"/>
    <w:rsid w:val="00AD4B17"/>
    <w:rsid w:val="00B12475"/>
    <w:rsid w:val="00B412D4"/>
    <w:rsid w:val="00B66F79"/>
    <w:rsid w:val="00BE3C22"/>
    <w:rsid w:val="00C0345E"/>
    <w:rsid w:val="00C31C95"/>
    <w:rsid w:val="00C3483A"/>
    <w:rsid w:val="00C358E4"/>
    <w:rsid w:val="00C74E9D"/>
    <w:rsid w:val="00C826DD"/>
    <w:rsid w:val="00C82FD3"/>
    <w:rsid w:val="00C92819"/>
    <w:rsid w:val="00CC6B7B"/>
    <w:rsid w:val="00CD2089"/>
    <w:rsid w:val="00D55BEF"/>
    <w:rsid w:val="00D73A67"/>
    <w:rsid w:val="00D970A9"/>
    <w:rsid w:val="00DC43F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22EFC-9DE5-4F8B-9253-D58A583E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9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2C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83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41675-EDE9-4307-90E6-BCD7CDB1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2</Pages>
  <Words>305</Words>
  <Characters>1648</Characters>
  <Application>Microsoft Office Word</Application>
  <DocSecurity>0</DocSecurity>
  <Lines>71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4383: Distracted driving - South Carolina Legislature Online</dc:title>
  <dc:creator>Gwen Thurmond</dc:creator>
  <cp:lastModifiedBy>S Volk</cp:lastModifiedBy>
  <cp:revision>2</cp:revision>
  <cp:lastPrinted>2019-03-28T15:37:00Z</cp:lastPrinted>
  <dcterms:created xsi:type="dcterms:W3CDTF">2019-04-05T16:13:00Z</dcterms:created>
  <dcterms:modified xsi:type="dcterms:W3CDTF">2019-04-05T16:13:00Z</dcterms:modified>
</cp:coreProperties>
</file>