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232" w:rsidRDefault="007E7232" w:rsidP="007E7232">
      <w:pPr>
        <w:widowControl w:val="0"/>
        <w:jc w:val="center"/>
      </w:pPr>
      <w:r w:rsidRPr="007E7232">
        <w:rPr>
          <w:b/>
        </w:rPr>
        <w:t>South Carolina General Assembly</w:t>
      </w:r>
    </w:p>
    <w:p w:rsidR="007E7232" w:rsidRDefault="007E7232" w:rsidP="007E7232">
      <w:pPr>
        <w:widowControl w:val="0"/>
        <w:jc w:val="center"/>
      </w:pPr>
      <w:r>
        <w:t>123rd Session, 2019-2020</w:t>
      </w:r>
    </w:p>
    <w:p w:rsidR="007E7232" w:rsidRDefault="007E7232" w:rsidP="007E7232">
      <w:pPr>
        <w:widowControl w:val="0"/>
        <w:jc w:val="left"/>
      </w:pPr>
    </w:p>
    <w:p w:rsidR="007E7232" w:rsidRDefault="007E7232" w:rsidP="007E7232">
      <w:pPr>
        <w:widowControl w:val="0"/>
        <w:jc w:val="left"/>
        <w:rPr>
          <w:b/>
        </w:rPr>
      </w:pPr>
      <w:r w:rsidRPr="007E7232">
        <w:rPr>
          <w:b/>
        </w:rPr>
        <w:t>H. 4425</w:t>
      </w:r>
    </w:p>
    <w:p w:rsidR="007E7232" w:rsidRDefault="007E7232" w:rsidP="007E7232">
      <w:pPr>
        <w:widowControl w:val="0"/>
        <w:jc w:val="left"/>
        <w:rPr>
          <w:b/>
        </w:rPr>
      </w:pPr>
    </w:p>
    <w:p w:rsidR="007E7232" w:rsidRDefault="007E7232" w:rsidP="007E7232">
      <w:pPr>
        <w:widowControl w:val="0"/>
        <w:jc w:val="left"/>
      </w:pPr>
      <w:r w:rsidRPr="007E7232">
        <w:rPr>
          <w:b/>
        </w:rPr>
        <w:t>STATUS INFORMATION</w:t>
      </w:r>
    </w:p>
    <w:p w:rsidR="007E7232" w:rsidRDefault="007E7232" w:rsidP="007E7232">
      <w:pPr>
        <w:widowControl w:val="0"/>
        <w:jc w:val="left"/>
      </w:pPr>
    </w:p>
    <w:p w:rsidR="007E7232" w:rsidRDefault="007E7232" w:rsidP="007E7232">
      <w:pPr>
        <w:widowControl w:val="0"/>
        <w:jc w:val="left"/>
      </w:pPr>
      <w:r>
        <w:t>House Resolution</w:t>
      </w:r>
    </w:p>
    <w:p w:rsidR="007E7232" w:rsidRDefault="00D600D0" w:rsidP="007E7232">
      <w:pPr>
        <w:widowControl w:val="0"/>
        <w:jc w:val="left"/>
      </w:pPr>
      <w:r>
        <w:t>Sponsors: Reps. Magnuson,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E7232" w:rsidRDefault="007E7232" w:rsidP="007E7232">
      <w:pPr>
        <w:widowControl w:val="0"/>
        <w:jc w:val="left"/>
      </w:pPr>
      <w:r>
        <w:t>Document Path: l:\council\bills\gm\24173sd19.docx</w:t>
      </w:r>
    </w:p>
    <w:p w:rsidR="007E7232" w:rsidRDefault="007E7232" w:rsidP="007E7232">
      <w:pPr>
        <w:widowControl w:val="0"/>
        <w:jc w:val="left"/>
      </w:pPr>
    </w:p>
    <w:p w:rsidR="007E7232" w:rsidRDefault="007E7232" w:rsidP="007E7232">
      <w:pPr>
        <w:widowControl w:val="0"/>
        <w:jc w:val="left"/>
      </w:pPr>
      <w:r>
        <w:t>Introduced in the House on April 9, 2019</w:t>
      </w:r>
    </w:p>
    <w:p w:rsidR="007E7232" w:rsidRDefault="007E7232" w:rsidP="007E7232">
      <w:pPr>
        <w:widowControl w:val="0"/>
        <w:jc w:val="left"/>
      </w:pPr>
      <w:r>
        <w:t>Adopted by the House on April 9, 2019</w:t>
      </w:r>
    </w:p>
    <w:p w:rsidR="007E7232" w:rsidRDefault="007E7232" w:rsidP="007E7232">
      <w:pPr>
        <w:widowControl w:val="0"/>
        <w:jc w:val="left"/>
      </w:pPr>
    </w:p>
    <w:p w:rsidR="007E7232" w:rsidRDefault="007E7232" w:rsidP="007E7232">
      <w:pPr>
        <w:widowControl w:val="0"/>
        <w:jc w:val="left"/>
      </w:pPr>
      <w:r>
        <w:t xml:space="preserve">Summary: </w:t>
      </w:r>
      <w:r w:rsidR="0009599D">
        <w:t>Rescue Squad 11 of Landrum</w:t>
      </w:r>
    </w:p>
    <w:p w:rsidR="007E7232" w:rsidRDefault="007E7232" w:rsidP="007E7232">
      <w:pPr>
        <w:widowControl w:val="0"/>
        <w:jc w:val="left"/>
      </w:pPr>
    </w:p>
    <w:p w:rsidR="007E7232" w:rsidRDefault="007E7232" w:rsidP="007E7232">
      <w:pPr>
        <w:widowControl w:val="0"/>
        <w:jc w:val="left"/>
      </w:pPr>
    </w:p>
    <w:p w:rsidR="007E7232" w:rsidRDefault="007E7232" w:rsidP="007E72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232">
        <w:rPr>
          <w:b/>
        </w:rPr>
        <w:t>HISTORY OF LEGISLATIVE ACTIONS</w:t>
      </w:r>
    </w:p>
    <w:p w:rsidR="007E7232" w:rsidRDefault="007E7232" w:rsidP="007E72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7232" w:rsidRPr="007E7232" w:rsidRDefault="007E7232" w:rsidP="007E72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232">
        <w:rPr>
          <w:u w:val="single"/>
        </w:rPr>
        <w:tab/>
        <w:t>Date</w:t>
      </w:r>
      <w:r w:rsidRPr="007E7232">
        <w:rPr>
          <w:u w:val="single"/>
        </w:rPr>
        <w:tab/>
        <w:t>Body</w:t>
      </w:r>
      <w:r w:rsidRPr="007E7232">
        <w:rPr>
          <w:u w:val="single"/>
        </w:rPr>
        <w:tab/>
        <w:t>Action Description with journal page number</w:t>
      </w:r>
      <w:r w:rsidRPr="007E7232">
        <w:rPr>
          <w:u w:val="single"/>
        </w:rPr>
        <w:tab/>
      </w:r>
    </w:p>
    <w:p w:rsidR="009F66E1" w:rsidRDefault="009F66E1" w:rsidP="009F6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346CA4">
        <w:t>Introduced and adopted (</w:t>
      </w:r>
      <w:hyperlink r:id="rId7" w:history="1">
        <w:r w:rsidRPr="00346CA4">
          <w:rPr>
            <w:rStyle w:val="Hyperlink"/>
          </w:rPr>
          <w:t>House Journal</w:t>
        </w:r>
        <w:r w:rsidRPr="00346CA4">
          <w:rPr>
            <w:rStyle w:val="Hyperlink"/>
          </w:rPr>
          <w:noBreakHyphen/>
          <w:t>page 24</w:t>
        </w:r>
      </w:hyperlink>
      <w:r w:rsidRPr="00346CA4">
        <w:t>)</w:t>
      </w:r>
    </w:p>
    <w:p w:rsidR="009F66E1" w:rsidRDefault="009F66E1" w:rsidP="009F6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7232" w:rsidRDefault="007E7232" w:rsidP="007E72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E7232">
          <w:rPr>
            <w:rStyle w:val="Hyperlink"/>
          </w:rPr>
          <w:t>legislative information</w:t>
        </w:r>
      </w:hyperlink>
      <w:r>
        <w:t xml:space="preserve"> at the website</w:t>
      </w:r>
    </w:p>
    <w:p w:rsidR="007E7232" w:rsidRDefault="007E7232" w:rsidP="007E72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232" w:rsidRPr="007E7232" w:rsidRDefault="007E7232" w:rsidP="007E72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232" w:rsidRDefault="007E7232" w:rsidP="007E7232">
      <w:r w:rsidRPr="007E7232">
        <w:rPr>
          <w:b/>
        </w:rPr>
        <w:t>VERSIONS OF THIS BILL</w:t>
      </w:r>
    </w:p>
    <w:p w:rsidR="007E7232" w:rsidRDefault="007E7232" w:rsidP="007E7232"/>
    <w:p w:rsidR="007E7232" w:rsidRDefault="008C522E" w:rsidP="007E7232">
      <w:hyperlink r:id="rId9" w:history="1">
        <w:r w:rsidR="007E7232">
          <w:rPr>
            <w:rStyle w:val="Hyperlink"/>
          </w:rPr>
          <w:t>4/9/2019</w:t>
        </w:r>
      </w:hyperlink>
    </w:p>
    <w:p w:rsidR="007E7232" w:rsidRDefault="007E7232" w:rsidP="007E7232"/>
    <w:p w:rsidR="007E7232" w:rsidRDefault="007E7232" w:rsidP="007E7232">
      <w:pPr>
        <w:sectPr w:rsidR="007E7232" w:rsidSect="007E72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360E" w:rsidRDefault="005F36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3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09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RESCUE SQUAD 11 OF LANDRUM FOR A HALF CENTURY OF OUTSTANDING SERVICE TO THE CITIZENS OF LANDRUM AND TO CONGRATULATE THE MEMBERS OF THE SQUAD FOR BEING NAMED THE 2018 EMS SYSTEM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501A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501A">
        <w:t>the South Carolina House of Representatives is delighte</w:t>
      </w:r>
      <w:r w:rsidR="00E22701">
        <w:t xml:space="preserve">d to learn that the members of </w:t>
      </w:r>
      <w:r w:rsidR="0054501A">
        <w:t xml:space="preserve">Landrum Rescue Squad </w:t>
      </w:r>
      <w:r w:rsidR="006D2005">
        <w:t xml:space="preserve">11 </w:t>
      </w:r>
      <w:r w:rsidR="0054501A">
        <w:t xml:space="preserve">have been honored as the 2018 EMS System of the Year </w:t>
      </w:r>
      <w:r w:rsidR="00E22701">
        <w:t xml:space="preserve">in South Carolina </w:t>
      </w:r>
      <w:r w:rsidR="0054501A">
        <w:t>at an awards ceremony held in Myrtle Beach; and</w:t>
      </w:r>
    </w:p>
    <w:p w:rsidR="0054501A" w:rsidRDefault="00545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01A" w:rsidRDefault="00545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2FF1">
        <w:t>a volunteer EMS and specialized rescue provider, Rescue Squ</w:t>
      </w:r>
      <w:r w:rsidR="004D3C09">
        <w:t>ad 11 was formed in 1969 to serve</w:t>
      </w:r>
      <w:r w:rsidR="00B62FF1">
        <w:t xml:space="preserve"> </w:t>
      </w:r>
      <w:r w:rsidR="006D2005">
        <w:t>the Foothills of the Upstate and has operated for five decades without any county subsidy or any local, state, or federal tax dollars; and</w:t>
      </w:r>
    </w:p>
    <w:p w:rsidR="006D2005" w:rsidRDefault="006D2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005" w:rsidRDefault="006D2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Rescue Squad 11 is the only remaining rescue squad that is volunteer and works in conjunction with its partner agencies: Landrum Fire and Rescue, Spartanburg EMS, and Greenville County EMS; and</w:t>
      </w:r>
    </w:p>
    <w:p w:rsidR="006D2005" w:rsidRDefault="006D2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005" w:rsidRDefault="006D2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Rescue Squad 11 sacrifice their time and safety to provide service to their neighbors in the surrounding area all day long </w:t>
      </w:r>
      <w:r w:rsidR="00E22701">
        <w:t xml:space="preserve">and </w:t>
      </w:r>
      <w:r>
        <w:t>every day of the year</w:t>
      </w:r>
      <w:r w:rsidR="0067772B">
        <w:t>; and</w:t>
      </w:r>
    </w:p>
    <w:p w:rsidR="0067772B" w:rsidRDefault="0067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72B" w:rsidRDefault="0067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24C2" w:rsidRPr="007B3CD5">
        <w:rPr>
          <w:color w:val="000000" w:themeColor="text1"/>
          <w:u w:color="000000" w:themeColor="text1"/>
        </w:rPr>
        <w:t>intense</w:t>
      </w:r>
      <w:r w:rsidR="00C424C2">
        <w:rPr>
          <w:color w:val="000000" w:themeColor="text1"/>
          <w:u w:color="000000" w:themeColor="text1"/>
        </w:rPr>
        <w:t>ly</w:t>
      </w:r>
      <w:r w:rsidR="00C424C2" w:rsidRPr="007B3CD5">
        <w:rPr>
          <w:color w:val="000000" w:themeColor="text1"/>
          <w:u w:color="000000" w:themeColor="text1"/>
        </w:rPr>
        <w:t xml:space="preserve"> dedicat</w:t>
      </w:r>
      <w:r w:rsidR="00C424C2">
        <w:rPr>
          <w:color w:val="000000" w:themeColor="text1"/>
          <w:u w:color="000000" w:themeColor="text1"/>
        </w:rPr>
        <w:t>ed and</w:t>
      </w:r>
      <w:r w:rsidR="00C424C2" w:rsidRPr="007B3CD5">
        <w:rPr>
          <w:color w:val="000000" w:themeColor="text1"/>
          <w:u w:color="000000" w:themeColor="text1"/>
        </w:rPr>
        <w:t xml:space="preserve"> highly committed to quality patient care and continued education</w:t>
      </w:r>
      <w:r w:rsidR="00C424C2">
        <w:rPr>
          <w:color w:val="000000" w:themeColor="text1"/>
          <w:u w:color="000000" w:themeColor="text1"/>
        </w:rPr>
        <w:t xml:space="preserve">, the </w:t>
      </w:r>
      <w:r w:rsidR="00C424C2" w:rsidRPr="007B3CD5">
        <w:rPr>
          <w:color w:val="000000" w:themeColor="text1"/>
          <w:u w:color="000000" w:themeColor="text1"/>
        </w:rPr>
        <w:t>volunteer members</w:t>
      </w:r>
      <w:r w:rsidR="00C424C2">
        <w:rPr>
          <w:color w:val="000000" w:themeColor="text1"/>
          <w:u w:color="000000" w:themeColor="text1"/>
        </w:rPr>
        <w:t xml:space="preserve"> of </w:t>
      </w:r>
      <w:r w:rsidR="00C424C2">
        <w:t xml:space="preserve">Rescue Squad 11 have received </w:t>
      </w:r>
      <w:r>
        <w:t>numerous regional, state, and national paramedic competition awards</w:t>
      </w:r>
      <w:r w:rsidR="00C424C2">
        <w:t>,</w:t>
      </w:r>
      <w:r>
        <w:t xml:space="preserve"> includ</w:t>
      </w:r>
      <w:r w:rsidR="00C424C2">
        <w:t>ing</w:t>
      </w:r>
      <w:r>
        <w:t xml:space="preserve"> selection as EMS System of the Year in 1992, 2008, and 2015</w:t>
      </w:r>
      <w:r w:rsidR="00C424C2">
        <w:t>, as well as 2018; and</w:t>
      </w:r>
    </w:p>
    <w:p w:rsidR="0067772B" w:rsidRDefault="0067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72B" w:rsidRDefault="0067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Rescue Squad 11</w:t>
      </w:r>
      <w:r w:rsidR="00C424C2" w:rsidRPr="00C424C2">
        <w:t>’</w:t>
      </w:r>
      <w:r>
        <w:t>s Bruce Cogd</w:t>
      </w:r>
      <w:r w:rsidR="00A1181C">
        <w:t>e</w:t>
      </w:r>
      <w:r>
        <w:t>ll was honored as the 1989 EMT</w:t>
      </w:r>
      <w:r w:rsidR="00C424C2">
        <w:noBreakHyphen/>
      </w:r>
      <w:r>
        <w:t>Intermediate of the Year</w:t>
      </w:r>
      <w:r w:rsidR="00C424C2">
        <w:t>,</w:t>
      </w:r>
      <w:r>
        <w:t xml:space="preserve"> and colleague Ricky Howard was named the 2015 EMT of the Year; and</w:t>
      </w:r>
    </w:p>
    <w:p w:rsidR="0054501A" w:rsidRDefault="00545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92B" w:rsidRDefault="00C42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deeply appreciate</w:t>
      </w:r>
      <w:r w:rsidR="00E22701">
        <w:t>s</w:t>
      </w:r>
      <w:r>
        <w:t xml:space="preserve"> the </w:t>
      </w:r>
      <w:r w:rsidR="00E22701">
        <w:t>o</w:t>
      </w:r>
      <w:r>
        <w:t>ngoing commitment that the members of Rescue Squad 11 have provided to the Landrum community for fifty years and  congratulate them on their well</w:t>
      </w:r>
      <w:r>
        <w:noBreakHyphen/>
        <w:t>earned recognition as the 2018 EMS System of the Year</w:t>
      </w:r>
      <w:r w:rsidR="0033092B">
        <w:t>.  Now, therefore,</w:t>
      </w: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501A">
        <w:t xml:space="preserve"> the members of the South Carolina House of Representatives, by this resolution, recognize and honor Rescue </w:t>
      </w:r>
      <w:r w:rsidR="00B62FF1">
        <w:t xml:space="preserve">Squad </w:t>
      </w:r>
      <w:r w:rsidR="0054501A">
        <w:t xml:space="preserve">11 of Landrum for a half century of outstanding service to the citizens of Landrum and congratulate the </w:t>
      </w:r>
      <w:r w:rsidR="00B62FF1">
        <w:t xml:space="preserve"> members of the squad </w:t>
      </w:r>
      <w:r w:rsidR="0054501A">
        <w:t>for being named the 2018 EMS System of the Year.</w:t>
      </w: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92B" w:rsidRDefault="00330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62FF1">
        <w:t xml:space="preserve"> the members of Landrum Rescue Squad 11.</w:t>
      </w:r>
    </w:p>
    <w:p w:rsidR="00C02526" w:rsidRDefault="00C424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232" w:rsidRDefault="007E7232" w:rsidP="007E7232">
      <w:pPr>
        <w:suppressAutoHyphens/>
      </w:pPr>
    </w:p>
    <w:sectPr w:rsidR="007E7232" w:rsidSect="007E72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92B" w:rsidRDefault="0033092B" w:rsidP="009F0C77">
      <w:r>
        <w:separator/>
      </w:r>
    </w:p>
  </w:endnote>
  <w:endnote w:type="continuationSeparator" w:id="0">
    <w:p w:rsidR="0033092B" w:rsidRDefault="003309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A7E3AD-D1B6-40C2-9FF7-F7A360019647}"/>
    <w:embedBold r:id="rId2" w:fontKey="{37A741DE-F03C-4933-9731-A544491E0B9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9FAEF9B-D2B2-4591-ACAA-B41541E648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13A6B7-2E28-49B8-8246-03496E4A0A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8BC2BD-6F85-49B6-BE16-DB5752D31C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232" w:rsidRPr="005F360E" w:rsidRDefault="007E7232" w:rsidP="005F36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00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92B" w:rsidRDefault="0033092B" w:rsidP="009F0C77">
      <w:r>
        <w:separator/>
      </w:r>
    </w:p>
  </w:footnote>
  <w:footnote w:type="continuationSeparator" w:id="0">
    <w:p w:rsidR="0033092B" w:rsidRDefault="003309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3SD19"/>
    <w:docVar w:name="CoverBillType" w:val="r"/>
    <w:docVar w:name="DocPath" w:val="L:\Council\bills\GM\24173SD19.DOCX"/>
    <w:docVar w:name="dvBillNumber" w:val="44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092B"/>
    <w:rsid w:val="00011869"/>
    <w:rsid w:val="00015CD6"/>
    <w:rsid w:val="0009599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92B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C09"/>
    <w:rsid w:val="004E7D54"/>
    <w:rsid w:val="005273C6"/>
    <w:rsid w:val="00530A69"/>
    <w:rsid w:val="0054501A"/>
    <w:rsid w:val="00545593"/>
    <w:rsid w:val="00556EBF"/>
    <w:rsid w:val="00577C6C"/>
    <w:rsid w:val="005A62FE"/>
    <w:rsid w:val="005C2FE2"/>
    <w:rsid w:val="005E2BC9"/>
    <w:rsid w:val="005F360E"/>
    <w:rsid w:val="00605102"/>
    <w:rsid w:val="006215AA"/>
    <w:rsid w:val="0067772B"/>
    <w:rsid w:val="00683C64"/>
    <w:rsid w:val="006913C9"/>
    <w:rsid w:val="0069470D"/>
    <w:rsid w:val="006D2005"/>
    <w:rsid w:val="006D58AA"/>
    <w:rsid w:val="00734F00"/>
    <w:rsid w:val="00773C14"/>
    <w:rsid w:val="007A70AE"/>
    <w:rsid w:val="007E723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66E1"/>
    <w:rsid w:val="00A02543"/>
    <w:rsid w:val="00A1181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FF1"/>
    <w:rsid w:val="00BE3C22"/>
    <w:rsid w:val="00C02526"/>
    <w:rsid w:val="00C0345E"/>
    <w:rsid w:val="00C31C95"/>
    <w:rsid w:val="00C3483A"/>
    <w:rsid w:val="00C424C2"/>
    <w:rsid w:val="00C74E9D"/>
    <w:rsid w:val="00C826DD"/>
    <w:rsid w:val="00C82FD3"/>
    <w:rsid w:val="00C92819"/>
    <w:rsid w:val="00CC6B7B"/>
    <w:rsid w:val="00CD2089"/>
    <w:rsid w:val="00D600D0"/>
    <w:rsid w:val="00D73A67"/>
    <w:rsid w:val="00D970A9"/>
    <w:rsid w:val="00DF3845"/>
    <w:rsid w:val="00E22701"/>
    <w:rsid w:val="00E41911"/>
    <w:rsid w:val="00E44B57"/>
    <w:rsid w:val="00E92EEF"/>
    <w:rsid w:val="00EC0BC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DBBC15-15DC-45D7-A5EB-DA3F44F46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4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4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72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25_2019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24B4A-37DC-4F21-B1D0-A65C50BBA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4425: Rescue Squad 11 of Landrum - South Carolina Legislature Online</dc:title>
  <dc:creator>Gail Moore</dc:creator>
  <cp:lastModifiedBy>S Wilson</cp:lastModifiedBy>
  <cp:revision>2</cp:revision>
  <cp:lastPrinted>2019-04-04T18:09:00Z</cp:lastPrinted>
  <dcterms:created xsi:type="dcterms:W3CDTF">2020-03-09T21:29:00Z</dcterms:created>
  <dcterms:modified xsi:type="dcterms:W3CDTF">2020-03-09T21:29:00Z</dcterms:modified>
</cp:coreProperties>
</file>