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BB4" w:rsidRDefault="00723BB4" w:rsidP="00723BB4">
      <w:pPr>
        <w:widowControl w:val="0"/>
        <w:jc w:val="center"/>
      </w:pPr>
      <w:r w:rsidRPr="00723BB4">
        <w:rPr>
          <w:b/>
        </w:rPr>
        <w:t>South Carolina General Assembly</w:t>
      </w:r>
    </w:p>
    <w:p w:rsidR="00723BB4" w:rsidRDefault="00723BB4" w:rsidP="00723BB4">
      <w:pPr>
        <w:widowControl w:val="0"/>
        <w:jc w:val="center"/>
      </w:pPr>
      <w:r>
        <w:t>123rd Session, 2019-2020</w:t>
      </w:r>
    </w:p>
    <w:p w:rsidR="00723BB4" w:rsidRDefault="00723BB4" w:rsidP="00723BB4">
      <w:pPr>
        <w:widowControl w:val="0"/>
        <w:jc w:val="left"/>
      </w:pPr>
    </w:p>
    <w:p w:rsidR="00723BB4" w:rsidRDefault="00723BB4" w:rsidP="00723BB4">
      <w:pPr>
        <w:widowControl w:val="0"/>
        <w:jc w:val="left"/>
        <w:rPr>
          <w:b/>
        </w:rPr>
      </w:pPr>
      <w:r w:rsidRPr="00723BB4">
        <w:rPr>
          <w:b/>
        </w:rPr>
        <w:t>H. 4479</w:t>
      </w:r>
    </w:p>
    <w:p w:rsidR="00723BB4" w:rsidRDefault="00723BB4" w:rsidP="00723BB4">
      <w:pPr>
        <w:widowControl w:val="0"/>
        <w:jc w:val="left"/>
        <w:rPr>
          <w:b/>
        </w:rPr>
      </w:pPr>
    </w:p>
    <w:p w:rsidR="00723BB4" w:rsidRDefault="00723BB4" w:rsidP="00723BB4">
      <w:pPr>
        <w:widowControl w:val="0"/>
        <w:jc w:val="left"/>
      </w:pPr>
      <w:r w:rsidRPr="00723BB4">
        <w:rPr>
          <w:b/>
        </w:rPr>
        <w:t>STATUS INFORMATION</w:t>
      </w:r>
    </w:p>
    <w:p w:rsidR="00723BB4" w:rsidRDefault="00723BB4" w:rsidP="00723BB4">
      <w:pPr>
        <w:widowControl w:val="0"/>
        <w:jc w:val="left"/>
      </w:pPr>
    </w:p>
    <w:p w:rsidR="00723BB4" w:rsidRDefault="00723BB4" w:rsidP="00723BB4">
      <w:pPr>
        <w:widowControl w:val="0"/>
        <w:jc w:val="left"/>
      </w:pPr>
      <w:r>
        <w:t>House Resolution</w:t>
      </w:r>
    </w:p>
    <w:p w:rsidR="00723BB4" w:rsidRDefault="00F83B36" w:rsidP="00723BB4">
      <w:pPr>
        <w:widowControl w:val="0"/>
        <w:jc w:val="left"/>
      </w:pPr>
      <w:r>
        <w:t>Sponsors: Reps. West and Gagnon</w:t>
      </w:r>
    </w:p>
    <w:p w:rsidR="00723BB4" w:rsidRDefault="00723BB4" w:rsidP="00723BB4">
      <w:pPr>
        <w:widowControl w:val="0"/>
        <w:jc w:val="left"/>
      </w:pPr>
      <w:r>
        <w:t>Document Path: l:\council\bills\rm\1266sa19.docx</w:t>
      </w:r>
    </w:p>
    <w:p w:rsidR="00723BB4" w:rsidRDefault="00723BB4" w:rsidP="00723BB4">
      <w:pPr>
        <w:widowControl w:val="0"/>
        <w:jc w:val="left"/>
      </w:pPr>
    </w:p>
    <w:p w:rsidR="00723BB4" w:rsidRDefault="00723BB4" w:rsidP="00723BB4">
      <w:pPr>
        <w:widowControl w:val="0"/>
        <w:jc w:val="left"/>
      </w:pPr>
      <w:r>
        <w:t>Introduced in the House on April 25, 2019</w:t>
      </w:r>
    </w:p>
    <w:p w:rsidR="00723BB4" w:rsidRDefault="00723BB4" w:rsidP="00723BB4">
      <w:pPr>
        <w:widowControl w:val="0"/>
        <w:jc w:val="left"/>
      </w:pPr>
      <w:r>
        <w:t>Adopted by the House on April 25, 2019</w:t>
      </w:r>
    </w:p>
    <w:p w:rsidR="00723BB4" w:rsidRDefault="00723BB4" w:rsidP="00723BB4">
      <w:pPr>
        <w:widowControl w:val="0"/>
        <w:jc w:val="left"/>
      </w:pPr>
    </w:p>
    <w:p w:rsidR="00723BB4" w:rsidRDefault="00723BB4" w:rsidP="00723BB4">
      <w:pPr>
        <w:widowControl w:val="0"/>
        <w:jc w:val="left"/>
      </w:pPr>
      <w:r>
        <w:t xml:space="preserve">Summary: </w:t>
      </w:r>
      <w:r w:rsidR="004F394A">
        <w:t>Timken Company's Honea Path Plant</w:t>
      </w:r>
    </w:p>
    <w:p w:rsidR="00723BB4" w:rsidRDefault="00723BB4" w:rsidP="00723BB4">
      <w:pPr>
        <w:widowControl w:val="0"/>
        <w:jc w:val="left"/>
      </w:pPr>
    </w:p>
    <w:p w:rsidR="00723BB4" w:rsidRDefault="00723BB4" w:rsidP="00723BB4">
      <w:pPr>
        <w:widowControl w:val="0"/>
        <w:jc w:val="left"/>
      </w:pPr>
    </w:p>
    <w:p w:rsidR="00723BB4" w:rsidRDefault="00723BB4" w:rsidP="00723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3BB4">
        <w:rPr>
          <w:b/>
        </w:rPr>
        <w:t>HISTORY OF LEGISLATIVE ACTIONS</w:t>
      </w:r>
    </w:p>
    <w:p w:rsidR="00723BB4" w:rsidRDefault="00723BB4" w:rsidP="00723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3BB4" w:rsidRPr="00723BB4" w:rsidRDefault="00723BB4" w:rsidP="00723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3BB4">
        <w:rPr>
          <w:u w:val="single"/>
        </w:rPr>
        <w:tab/>
        <w:t>Date</w:t>
      </w:r>
      <w:r w:rsidRPr="00723BB4">
        <w:rPr>
          <w:u w:val="single"/>
        </w:rPr>
        <w:tab/>
        <w:t>Body</w:t>
      </w:r>
      <w:r w:rsidRPr="00723BB4">
        <w:rPr>
          <w:u w:val="single"/>
        </w:rPr>
        <w:tab/>
        <w:t>Action Description with journal page number</w:t>
      </w:r>
      <w:r w:rsidRPr="00723BB4">
        <w:rPr>
          <w:u w:val="single"/>
        </w:rPr>
        <w:tab/>
      </w:r>
    </w:p>
    <w:p w:rsidR="004C6F92" w:rsidRDefault="004C6F92" w:rsidP="004C6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C53149">
        <w:t>Introduced and adopted (</w:t>
      </w:r>
      <w:hyperlink r:id="rId7" w:history="1">
        <w:r w:rsidRPr="00C53149">
          <w:rPr>
            <w:rStyle w:val="Hyperlink"/>
          </w:rPr>
          <w:t>House Journal</w:t>
        </w:r>
        <w:r w:rsidRPr="00C53149">
          <w:rPr>
            <w:rStyle w:val="Hyperlink"/>
          </w:rPr>
          <w:noBreakHyphen/>
          <w:t>page 8</w:t>
        </w:r>
      </w:hyperlink>
      <w:r w:rsidRPr="00C53149">
        <w:t>)</w:t>
      </w:r>
    </w:p>
    <w:p w:rsidR="004C6F92" w:rsidRDefault="004C6F92" w:rsidP="004C6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3BB4" w:rsidRDefault="00723BB4" w:rsidP="00723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23BB4">
          <w:rPr>
            <w:rStyle w:val="Hyperlink"/>
          </w:rPr>
          <w:t>legislative information</w:t>
        </w:r>
      </w:hyperlink>
      <w:r>
        <w:t xml:space="preserve"> at the website</w:t>
      </w:r>
    </w:p>
    <w:p w:rsidR="00723BB4" w:rsidRDefault="00723BB4" w:rsidP="00723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BB4" w:rsidRPr="00723BB4" w:rsidRDefault="00723BB4" w:rsidP="00723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BB4" w:rsidRDefault="00723BB4" w:rsidP="00723BB4">
      <w:r w:rsidRPr="00723BB4">
        <w:rPr>
          <w:b/>
        </w:rPr>
        <w:t>VERSIONS OF THIS BILL</w:t>
      </w:r>
    </w:p>
    <w:p w:rsidR="00723BB4" w:rsidRDefault="00723BB4" w:rsidP="00723BB4"/>
    <w:p w:rsidR="00723BB4" w:rsidRDefault="00AD464B" w:rsidP="00723BB4">
      <w:hyperlink r:id="rId9" w:history="1">
        <w:r w:rsidR="00723BB4">
          <w:rPr>
            <w:rStyle w:val="Hyperlink"/>
          </w:rPr>
          <w:t>4/25/2019</w:t>
        </w:r>
      </w:hyperlink>
    </w:p>
    <w:p w:rsidR="00723BB4" w:rsidRDefault="00723BB4" w:rsidP="00723BB4"/>
    <w:p w:rsidR="00723BB4" w:rsidRDefault="00723BB4" w:rsidP="00723BB4">
      <w:pPr>
        <w:sectPr w:rsidR="00723BB4" w:rsidSect="00723B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12F3" w:rsidRDefault="006D1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1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4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TIMKEN COMPANY</w:t>
      </w:r>
      <w:r w:rsidRPr="00F4382E">
        <w:t>’</w:t>
      </w:r>
      <w:r>
        <w:t>S HONEA PATH PLANT AT THE CELEBRATION OF ITS FIFTIETH ANNIVERSARY, TO CONGRATULATE THE PLANT ON A HALF</w:t>
      </w:r>
      <w:r>
        <w:noBreakHyphen/>
        <w:t>CENTURY OF OUTSTANDING ENTREPRENEURIAL ENDEAVORS, AND TO EXTEND BEST WISHES FOR CONTINUED SUCCESS IN THE YEARS TO COME.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is pleased to learn that the Timken Company</w:t>
      </w:r>
      <w:r w:rsidRPr="00F4382E">
        <w:t>’</w:t>
      </w:r>
      <w:r>
        <w:t>s Honea Path plant is celebrating its half</w:t>
      </w:r>
      <w:r>
        <w:noBreakHyphen/>
        <w:t>century anniversary in 2019;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 designs a growing portfolio of engineered bearings and</w:t>
      </w:r>
      <w:r>
        <w:rPr>
          <w:color w:val="000000" w:themeColor="text1"/>
          <w:u w:color="000000" w:themeColor="text1"/>
        </w:rPr>
        <w:t xml:space="preserve"> power </w:t>
      </w:r>
      <w:r w:rsidRPr="0057655A">
        <w:rPr>
          <w:color w:val="000000" w:themeColor="text1"/>
          <w:u w:color="000000" w:themeColor="text1"/>
        </w:rPr>
        <w:t xml:space="preserve">transmission products. With more than a century of knowledge and innovation, </w:t>
      </w:r>
      <w:r>
        <w:rPr>
          <w:color w:val="000000" w:themeColor="text1"/>
          <w:u w:color="000000" w:themeColor="text1"/>
        </w:rPr>
        <w:t>the company</w:t>
      </w:r>
      <w:r w:rsidRPr="0057655A">
        <w:rPr>
          <w:color w:val="000000" w:themeColor="text1"/>
          <w:u w:color="000000" w:themeColor="text1"/>
        </w:rPr>
        <w:t xml:space="preserve"> continuously improve</w:t>
      </w:r>
      <w:r>
        <w:rPr>
          <w:color w:val="000000" w:themeColor="text1"/>
          <w:u w:color="000000" w:themeColor="text1"/>
        </w:rPr>
        <w:t>s</w:t>
      </w:r>
      <w:r w:rsidRPr="0057655A">
        <w:rPr>
          <w:color w:val="000000" w:themeColor="text1"/>
          <w:u w:color="000000" w:themeColor="text1"/>
        </w:rPr>
        <w:t xml:space="preserve"> the reliability and efficiency of global machinery and equipment to move the world forward. Timken posted $3.6 billion </w:t>
      </w:r>
      <w:r>
        <w:rPr>
          <w:color w:val="000000" w:themeColor="text1"/>
          <w:u w:color="000000" w:themeColor="text1"/>
        </w:rPr>
        <w:t xml:space="preserve">dollars </w:t>
      </w:r>
      <w:r w:rsidRPr="0057655A">
        <w:rPr>
          <w:color w:val="000000" w:themeColor="text1"/>
          <w:u w:color="000000" w:themeColor="text1"/>
        </w:rPr>
        <w:t xml:space="preserve">in sales in 2018 and employs </w:t>
      </w:r>
      <w:r>
        <w:rPr>
          <w:color w:val="000000" w:themeColor="text1"/>
          <w:u w:color="000000" w:themeColor="text1"/>
        </w:rPr>
        <w:t>over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eighteen thousand</w:t>
      </w:r>
      <w:r w:rsidRPr="0057655A">
        <w:rPr>
          <w:color w:val="000000" w:themeColor="text1"/>
          <w:u w:color="000000" w:themeColor="text1"/>
        </w:rPr>
        <w:t xml:space="preserve"> people globally, operating from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57655A">
        <w:rPr>
          <w:color w:val="000000" w:themeColor="text1"/>
          <w:u w:color="000000" w:themeColor="text1"/>
        </w:rPr>
        <w:t xml:space="preserve"> countries. </w:t>
      </w:r>
      <w:r>
        <w:rPr>
          <w:color w:val="000000" w:themeColor="text1"/>
          <w:u w:color="000000" w:themeColor="text1"/>
        </w:rPr>
        <w:t xml:space="preserve">This </w:t>
      </w:r>
      <w:r w:rsidRPr="0057655A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noBreakHyphen/>
      </w:r>
      <w:r w:rsidRPr="0057655A">
        <w:rPr>
          <w:color w:val="000000" w:themeColor="text1"/>
          <w:u w:color="000000" w:themeColor="text1"/>
        </w:rPr>
        <w:t>leading manufacturer of bearings and mechanical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power transmission products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continuously improv</w:t>
      </w:r>
      <w:r>
        <w:rPr>
          <w:color w:val="000000" w:themeColor="text1"/>
          <w:u w:color="000000" w:themeColor="text1"/>
        </w:rPr>
        <w:t>es</w:t>
      </w:r>
      <w:r w:rsidRPr="0057655A">
        <w:rPr>
          <w:color w:val="000000" w:themeColor="text1"/>
          <w:u w:color="000000" w:themeColor="text1"/>
        </w:rPr>
        <w:t xml:space="preserve"> its portfolio and related services to make global industries stronger</w:t>
      </w:r>
      <w:r>
        <w:rPr>
          <w:color w:val="000000" w:themeColor="text1"/>
          <w:u w:color="000000" w:themeColor="text1"/>
        </w:rPr>
        <w:t>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</w:t>
      </w:r>
      <w:r w:rsidRPr="00F4382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>s Honea Path bearing plant provides tapered roller bearings and has expertise in grinding, match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bearing assembly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engineered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surfaces technology. The Torrington Company built the plant in 1969 to produce precision pins and shafts</w:t>
      </w:r>
      <w:r>
        <w:rPr>
          <w:color w:val="000000" w:themeColor="text1"/>
          <w:u w:color="000000" w:themeColor="text1"/>
        </w:rPr>
        <w:t>, and t</w:t>
      </w:r>
      <w:r w:rsidRPr="0057655A">
        <w:rPr>
          <w:color w:val="000000" w:themeColor="text1"/>
          <w:u w:color="000000" w:themeColor="text1"/>
        </w:rPr>
        <w:t xml:space="preserve">he Timken </w:t>
      </w:r>
      <w:r>
        <w:rPr>
          <w:color w:val="000000" w:themeColor="text1"/>
          <w:u w:color="000000" w:themeColor="text1"/>
        </w:rPr>
        <w:t>C</w:t>
      </w:r>
      <w:r w:rsidRPr="0057655A">
        <w:rPr>
          <w:color w:val="000000" w:themeColor="text1"/>
          <w:u w:color="000000" w:themeColor="text1"/>
        </w:rPr>
        <w:t>ompany purchased th</w:t>
      </w:r>
      <w:r>
        <w:rPr>
          <w:color w:val="000000" w:themeColor="text1"/>
          <w:u w:color="000000" w:themeColor="text1"/>
        </w:rPr>
        <w:t>is</w:t>
      </w:r>
      <w:r w:rsidRPr="0057655A">
        <w:rPr>
          <w:color w:val="000000" w:themeColor="text1"/>
          <w:u w:color="000000" w:themeColor="text1"/>
        </w:rPr>
        <w:t xml:space="preserve"> facility in 2003.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Since then,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transformed into a diverse manufacturing operation </w:t>
      </w:r>
      <w:r>
        <w:rPr>
          <w:color w:val="000000" w:themeColor="text1"/>
          <w:u w:color="000000" w:themeColor="text1"/>
        </w:rPr>
        <w:t>that offers</w:t>
      </w:r>
      <w:r w:rsidRPr="0057655A">
        <w:rPr>
          <w:color w:val="000000" w:themeColor="text1"/>
          <w:u w:color="000000" w:themeColor="text1"/>
        </w:rPr>
        <w:t xml:space="preserve"> a range of products and services valued by customers located </w:t>
      </w:r>
      <w:r>
        <w:rPr>
          <w:color w:val="000000" w:themeColor="text1"/>
          <w:u w:color="000000" w:themeColor="text1"/>
        </w:rPr>
        <w:t>around</w:t>
      </w:r>
      <w:r w:rsidRPr="0057655A">
        <w:rPr>
          <w:color w:val="000000" w:themeColor="text1"/>
          <w:u w:color="000000" w:themeColor="text1"/>
        </w:rPr>
        <w:t xml:space="preserve"> the globe.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The company currently employs </w:t>
      </w:r>
      <w:r>
        <w:rPr>
          <w:color w:val="000000" w:themeColor="text1"/>
          <w:u w:color="000000" w:themeColor="text1"/>
        </w:rPr>
        <w:t>more than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</w:t>
      </w:r>
      <w:r w:rsidRPr="0057655A">
        <w:rPr>
          <w:color w:val="000000" w:themeColor="text1"/>
          <w:u w:color="000000" w:themeColor="text1"/>
        </w:rPr>
        <w:t xml:space="preserve"> associates</w:t>
      </w:r>
      <w:r>
        <w:rPr>
          <w:color w:val="000000" w:themeColor="text1"/>
          <w:u w:color="000000" w:themeColor="text1"/>
        </w:rPr>
        <w:t>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7655A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Timken Foundation and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>he Timken Company</w:t>
      </w:r>
      <w:r w:rsidRPr="00F4382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 xml:space="preserve">s charitable trust,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served </w:t>
      </w:r>
      <w:r>
        <w:rPr>
          <w:color w:val="000000" w:themeColor="text1"/>
          <w:u w:color="000000" w:themeColor="text1"/>
        </w:rPr>
        <w:t>its</w:t>
      </w:r>
      <w:r w:rsidRPr="0057655A">
        <w:rPr>
          <w:color w:val="000000" w:themeColor="text1"/>
          <w:u w:color="000000" w:themeColor="text1"/>
        </w:rPr>
        <w:t xml:space="preserve"> surrounding communities with charitable giving that has surpassed a million dollars over the past </w:t>
      </w:r>
      <w:r>
        <w:rPr>
          <w:color w:val="000000" w:themeColor="text1"/>
          <w:u w:color="000000" w:themeColor="text1"/>
        </w:rPr>
        <w:t xml:space="preserve">ten </w:t>
      </w:r>
      <w:r w:rsidRPr="0057655A">
        <w:rPr>
          <w:color w:val="000000" w:themeColor="text1"/>
          <w:u w:color="000000" w:themeColor="text1"/>
        </w:rPr>
        <w:t>years.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Locally, organizations such as Habitat for Humanity of Anderson County,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 xml:space="preserve">City of Belton,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City of Honea Path,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local fire departments,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Golden Harvest,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Anderson Museum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many other charities have partnered with the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>lant to better serve local communities</w:t>
      </w:r>
      <w:r>
        <w:rPr>
          <w:color w:val="000000" w:themeColor="text1"/>
          <w:u w:color="000000" w:themeColor="text1"/>
        </w:rPr>
        <w:t>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commemorate its fifty</w:t>
      </w:r>
      <w:r>
        <w:rPr>
          <w:color w:val="000000" w:themeColor="text1"/>
          <w:u w:color="000000" w:themeColor="text1"/>
        </w:rPr>
        <w:noBreakHyphen/>
        <w:t xml:space="preserve">year milestone, the plant </w:t>
      </w:r>
      <w:r w:rsidRPr="00EC2C70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host an anniversary celebration on June 8, 2019;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its contributions to the prosperity of the Palmetto State, the House is delighted to salute the Timken Company</w:t>
      </w:r>
      <w:r w:rsidRPr="00F4382E">
        <w:t>’</w:t>
      </w:r>
      <w:r>
        <w:t>s Honea Path plant on fifty years of excellence in serving the citizens of South Carolina and beyond. Now, therefore,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>
        <w:t>House of Representatives, by</w:t>
      </w:r>
      <w:r>
        <w:rPr>
          <w:color w:val="000000" w:themeColor="text1"/>
        </w:rPr>
        <w:t xml:space="preserve"> this resolution, </w:t>
      </w:r>
      <w:r>
        <w:t>honor the Timken Company</w:t>
      </w:r>
      <w:r w:rsidRPr="00F4382E">
        <w:t>’</w:t>
      </w:r>
      <w:r>
        <w:t>s Honea Path plant at the celebration of its fiftieth anniversary, congratulate the plant on a half</w:t>
      </w:r>
      <w:r>
        <w:noBreakHyphen/>
        <w:t>century of outstanding entrepreneurial endeavors, and extend best wishes for continued success in the years to come.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54C3" w:rsidRDefault="00F4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Timken Company</w:t>
      </w:r>
      <w:r w:rsidRPr="00F4382E">
        <w:t>’</w:t>
      </w:r>
      <w:r>
        <w:t>s Honea Path plant.</w:t>
      </w:r>
    </w:p>
    <w:p w:rsidR="009C3E8A" w:rsidRDefault="00F438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3BB4" w:rsidRDefault="00723BB4" w:rsidP="00723BB4">
      <w:pPr>
        <w:suppressAutoHyphens/>
      </w:pPr>
    </w:p>
    <w:sectPr w:rsidR="00723BB4" w:rsidSect="00723B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C3" w:rsidRDefault="00C354C3" w:rsidP="009F0C77">
      <w:r>
        <w:separator/>
      </w:r>
    </w:p>
  </w:endnote>
  <w:endnote w:type="continuationSeparator" w:id="0">
    <w:p w:rsidR="00C354C3" w:rsidRDefault="00C354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0A23FB-CFD0-4ED6-B4F1-F04CCDC7873A}"/>
    <w:embedBold r:id="rId2" w:fontKey="{5EB976FA-FFE3-4E4F-95ED-5F8971227D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E36F71-BD72-4A52-BD72-16767D3E71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47BB10-A0E3-46AD-A562-06AF889BCB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BB4" w:rsidRPr="006D12F3" w:rsidRDefault="00723BB4" w:rsidP="006D1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39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C3" w:rsidRDefault="00C354C3" w:rsidP="009F0C77">
      <w:r>
        <w:separator/>
      </w:r>
    </w:p>
  </w:footnote>
  <w:footnote w:type="continuationSeparator" w:id="0">
    <w:p w:rsidR="00C354C3" w:rsidRDefault="00C354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6SA19"/>
    <w:docVar w:name="CoverBillType" w:val="r"/>
    <w:docVar w:name="DocPath" w:val="L:\Council\bills\RM\1266SA19.DOCX"/>
    <w:docVar w:name="dvBillNumber" w:val="44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54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F92"/>
    <w:rsid w:val="004E7D54"/>
    <w:rsid w:val="004F394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2F3"/>
    <w:rsid w:val="006D58AA"/>
    <w:rsid w:val="00723BB4"/>
    <w:rsid w:val="00734F00"/>
    <w:rsid w:val="007A70AE"/>
    <w:rsid w:val="00816423"/>
    <w:rsid w:val="008165F9"/>
    <w:rsid w:val="008362E8"/>
    <w:rsid w:val="0085786E"/>
    <w:rsid w:val="008A1768"/>
    <w:rsid w:val="008A489F"/>
    <w:rsid w:val="008F0F33"/>
    <w:rsid w:val="008F4429"/>
    <w:rsid w:val="0094021A"/>
    <w:rsid w:val="009B44AF"/>
    <w:rsid w:val="009C3E8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54C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382E"/>
    <w:rsid w:val="00F50AE3"/>
    <w:rsid w:val="00F655B7"/>
    <w:rsid w:val="00F656BA"/>
    <w:rsid w:val="00F67CF1"/>
    <w:rsid w:val="00F728AA"/>
    <w:rsid w:val="00F83B3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9319E-0981-4690-B848-7F96FAFC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3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79_2019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01FA3-17F4-4E9B-BECD-8AA44F3B5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526</Words>
  <Characters>3002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4479: Timken Company's Honea Path Plant - South Carolina Legislature Online</dc:title>
  <dc:creator>Rebecca Turner</dc:creator>
  <cp:lastModifiedBy>S Volk</cp:lastModifiedBy>
  <cp:revision>2</cp:revision>
  <dcterms:created xsi:type="dcterms:W3CDTF">2019-04-26T19:20:00Z</dcterms:created>
  <dcterms:modified xsi:type="dcterms:W3CDTF">2019-04-26T19:20:00Z</dcterms:modified>
</cp:coreProperties>
</file>