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8DC" w:rsidRDefault="00FF48DC" w:rsidP="00FF48DC">
      <w:pPr>
        <w:widowControl w:val="0"/>
        <w:jc w:val="center"/>
      </w:pPr>
      <w:r w:rsidRPr="00FF48DC">
        <w:rPr>
          <w:b/>
        </w:rPr>
        <w:t>South Carolina General Assembly</w:t>
      </w:r>
    </w:p>
    <w:p w:rsidR="00FF48DC" w:rsidRDefault="00FF48DC" w:rsidP="00FF48DC">
      <w:pPr>
        <w:widowControl w:val="0"/>
        <w:jc w:val="center"/>
      </w:pPr>
      <w:r>
        <w:t>123rd Session, 2019-2020</w:t>
      </w:r>
    </w:p>
    <w:p w:rsidR="00FF48DC" w:rsidRDefault="00FF48DC" w:rsidP="00FF48DC">
      <w:pPr>
        <w:widowControl w:val="0"/>
        <w:jc w:val="left"/>
      </w:pPr>
    </w:p>
    <w:p w:rsidR="00FF48DC" w:rsidRDefault="00FF48DC" w:rsidP="00FF48DC">
      <w:pPr>
        <w:widowControl w:val="0"/>
        <w:jc w:val="left"/>
        <w:rPr>
          <w:b/>
        </w:rPr>
      </w:pPr>
      <w:r w:rsidRPr="00FF48DC">
        <w:rPr>
          <w:b/>
        </w:rPr>
        <w:t>H. 4611</w:t>
      </w:r>
    </w:p>
    <w:p w:rsidR="00FF48DC" w:rsidRDefault="00FF48DC" w:rsidP="00FF48DC">
      <w:pPr>
        <w:widowControl w:val="0"/>
        <w:jc w:val="left"/>
        <w:rPr>
          <w:b/>
        </w:rPr>
      </w:pPr>
    </w:p>
    <w:p w:rsidR="00FF48DC" w:rsidRDefault="00FF48DC" w:rsidP="00FF48DC">
      <w:pPr>
        <w:widowControl w:val="0"/>
        <w:jc w:val="left"/>
      </w:pPr>
      <w:r w:rsidRPr="00FF48DC">
        <w:rPr>
          <w:b/>
        </w:rPr>
        <w:t>STATUS INFORMATION</w:t>
      </w:r>
    </w:p>
    <w:p w:rsidR="00FF48DC" w:rsidRDefault="00FF48DC" w:rsidP="00FF48DC">
      <w:pPr>
        <w:widowControl w:val="0"/>
        <w:jc w:val="left"/>
      </w:pPr>
    </w:p>
    <w:p w:rsidR="00FF48DC" w:rsidRDefault="00FF48DC" w:rsidP="00FF48DC">
      <w:pPr>
        <w:widowControl w:val="0"/>
        <w:jc w:val="left"/>
      </w:pPr>
      <w:r>
        <w:t>House Resolution</w:t>
      </w:r>
    </w:p>
    <w:p w:rsidR="00FF48DC" w:rsidRDefault="00362615" w:rsidP="00FF48DC">
      <w:pPr>
        <w:widowControl w:val="0"/>
        <w:jc w:val="left"/>
      </w:pPr>
      <w:r>
        <w:t>Sponsors: Reps. Ballentine, Huggins, Alexander, Allison, Anderson, Atkinson, Bailey, Bales,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 and Yow</w:t>
      </w:r>
    </w:p>
    <w:p w:rsidR="00FF48DC" w:rsidRDefault="00FF48DC" w:rsidP="00FF48DC">
      <w:pPr>
        <w:widowControl w:val="0"/>
        <w:jc w:val="left"/>
      </w:pPr>
      <w:r>
        <w:t>Document Path: l:\council\bills\jn\3110cz19.docx</w:t>
      </w:r>
    </w:p>
    <w:p w:rsidR="00FF48DC" w:rsidRDefault="00FF48DC" w:rsidP="00FF48DC">
      <w:pPr>
        <w:widowControl w:val="0"/>
        <w:jc w:val="left"/>
      </w:pPr>
    </w:p>
    <w:p w:rsidR="00FF48DC" w:rsidRDefault="00FF48DC" w:rsidP="00FF48DC">
      <w:pPr>
        <w:widowControl w:val="0"/>
        <w:jc w:val="left"/>
      </w:pPr>
      <w:r>
        <w:t>Introduced in the House on May 20, 2019</w:t>
      </w:r>
    </w:p>
    <w:p w:rsidR="00FF48DC" w:rsidRDefault="00FF48DC" w:rsidP="00FF48DC">
      <w:pPr>
        <w:widowControl w:val="0"/>
        <w:jc w:val="left"/>
      </w:pPr>
      <w:r>
        <w:t>Adopted by the House on May 20, 2019</w:t>
      </w:r>
    </w:p>
    <w:p w:rsidR="00FF48DC" w:rsidRDefault="00FF48DC" w:rsidP="00FF48DC">
      <w:pPr>
        <w:widowControl w:val="0"/>
        <w:jc w:val="left"/>
      </w:pPr>
    </w:p>
    <w:p w:rsidR="00FF48DC" w:rsidRDefault="00FF48DC" w:rsidP="00FF48DC">
      <w:pPr>
        <w:widowControl w:val="0"/>
        <w:jc w:val="left"/>
      </w:pPr>
      <w:r>
        <w:t xml:space="preserve">Summary: </w:t>
      </w:r>
      <w:r w:rsidR="00AB70D4">
        <w:t>Dutch Fork High School Baseball Team</w:t>
      </w:r>
    </w:p>
    <w:p w:rsidR="00FF48DC" w:rsidRDefault="00FF48DC" w:rsidP="00FF48DC">
      <w:pPr>
        <w:widowControl w:val="0"/>
        <w:jc w:val="left"/>
      </w:pPr>
    </w:p>
    <w:p w:rsidR="00FF48DC" w:rsidRDefault="00FF48DC" w:rsidP="00FF48DC">
      <w:pPr>
        <w:widowControl w:val="0"/>
        <w:jc w:val="left"/>
      </w:pPr>
    </w:p>
    <w:p w:rsidR="00FF48DC" w:rsidRDefault="00FF48DC" w:rsidP="00FF48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48DC">
        <w:rPr>
          <w:b/>
        </w:rPr>
        <w:t>HISTORY OF LEGISLATIVE ACTIONS</w:t>
      </w:r>
    </w:p>
    <w:p w:rsidR="00FF48DC" w:rsidRDefault="00FF48DC" w:rsidP="00FF48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F48DC" w:rsidRPr="00FF48DC" w:rsidRDefault="00FF48DC" w:rsidP="00FF48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48DC">
        <w:rPr>
          <w:u w:val="single"/>
        </w:rPr>
        <w:tab/>
        <w:t>Date</w:t>
      </w:r>
      <w:r w:rsidRPr="00FF48DC">
        <w:rPr>
          <w:u w:val="single"/>
        </w:rPr>
        <w:tab/>
        <w:t>Body</w:t>
      </w:r>
      <w:r w:rsidRPr="00FF48DC">
        <w:rPr>
          <w:u w:val="single"/>
        </w:rPr>
        <w:tab/>
        <w:t>Action Description with journal page number</w:t>
      </w:r>
      <w:r w:rsidRPr="00FF48DC">
        <w:rPr>
          <w:u w:val="single"/>
        </w:rPr>
        <w:tab/>
      </w:r>
    </w:p>
    <w:p w:rsidR="00E7666E" w:rsidRDefault="00E7666E" w:rsidP="00E766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5/20/2019</w:t>
      </w:r>
      <w:r>
        <w:tab/>
        <w:t>House</w:t>
      </w:r>
      <w:r>
        <w:tab/>
      </w:r>
      <w:r w:rsidRPr="00E84CC8">
        <w:t>Introduced and adopted (</w:t>
      </w:r>
      <w:hyperlink r:id="rId7" w:history="1">
        <w:r w:rsidRPr="00E84CC8">
          <w:rPr>
            <w:rStyle w:val="Hyperlink"/>
          </w:rPr>
          <w:t>House Journal</w:t>
        </w:r>
        <w:r w:rsidRPr="00E84CC8">
          <w:rPr>
            <w:rStyle w:val="Hyperlink"/>
          </w:rPr>
          <w:noBreakHyphen/>
          <w:t>page 11</w:t>
        </w:r>
      </w:hyperlink>
      <w:r w:rsidRPr="00E84CC8">
        <w:t>)</w:t>
      </w:r>
    </w:p>
    <w:p w:rsidR="00E7666E" w:rsidRDefault="00E7666E" w:rsidP="00E766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F48DC" w:rsidRDefault="00FF48DC" w:rsidP="00FF48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F48DC">
          <w:rPr>
            <w:rStyle w:val="Hyperlink"/>
          </w:rPr>
          <w:t>legislative information</w:t>
        </w:r>
      </w:hyperlink>
      <w:r>
        <w:t xml:space="preserve"> at the website</w:t>
      </w:r>
    </w:p>
    <w:p w:rsidR="00FF48DC" w:rsidRDefault="00FF48DC" w:rsidP="00FF48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48DC" w:rsidRPr="00FF48DC" w:rsidRDefault="00FF48DC" w:rsidP="00FF48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48DC" w:rsidRDefault="00FF48DC" w:rsidP="00FF48DC">
      <w:r w:rsidRPr="00FF48DC">
        <w:rPr>
          <w:b/>
        </w:rPr>
        <w:t>VERSIONS OF THIS BILL</w:t>
      </w:r>
    </w:p>
    <w:p w:rsidR="00FF48DC" w:rsidRDefault="00FF48DC" w:rsidP="00FF48DC"/>
    <w:p w:rsidR="00FF48DC" w:rsidRDefault="008F00AC" w:rsidP="00FF48DC">
      <w:hyperlink r:id="rId9" w:history="1">
        <w:r w:rsidR="00FF48DC">
          <w:rPr>
            <w:rStyle w:val="Hyperlink"/>
          </w:rPr>
          <w:t>5/20/2019</w:t>
        </w:r>
      </w:hyperlink>
    </w:p>
    <w:p w:rsidR="00FF48DC" w:rsidRDefault="00FF48DC" w:rsidP="00FF48DC"/>
    <w:p w:rsidR="00FF48DC" w:rsidRDefault="00FF48DC" w:rsidP="00FF48DC">
      <w:pPr>
        <w:sectPr w:rsidR="00FF48DC" w:rsidSect="00FF48D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8234A" w:rsidRDefault="005823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2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095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08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THE DUTCH FORK HIGH SCHOOL BASEBALL TEAM FOR AN IMPRESSIVE SEASON AND CELEBRATE THE </w:t>
      </w:r>
      <w:r w:rsidR="005F78D6">
        <w:t xml:space="preserve">SILVER </w:t>
      </w:r>
      <w:r>
        <w:t>FOXES</w:t>
      </w:r>
      <w:r w:rsidR="00A7756B" w:rsidRPr="00A7756B">
        <w:t>’</w:t>
      </w:r>
      <w:r>
        <w:t xml:space="preserve"> CAPTURE OF THE 2019 CLASS AAAAA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5BD0" w:rsidRDefault="007E5BD0" w:rsidP="007E5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pleased to learn that the members of the Dutch Fork High School baseball team </w:t>
      </w:r>
      <w:r>
        <w:rPr>
          <w:color w:val="000000" w:themeColor="text1"/>
          <w:u w:color="000000" w:themeColor="text1"/>
        </w:rPr>
        <w:t xml:space="preserve">of Richland County </w:t>
      </w:r>
      <w:r>
        <w:t xml:space="preserve">took top honors at the state championship on </w:t>
      </w:r>
      <w:r>
        <w:rPr>
          <w:color w:val="000000" w:themeColor="text1"/>
          <w:u w:color="000000" w:themeColor="text1"/>
        </w:rPr>
        <w:t>Friday, May 17</w:t>
      </w:r>
      <w:r w:rsidRPr="00A521CF">
        <w:rPr>
          <w:color w:val="000000" w:themeColor="text1"/>
          <w:u w:color="000000" w:themeColor="text1"/>
        </w:rPr>
        <w:t>, 2019</w:t>
      </w:r>
      <w:r w:rsidR="00BE3E01">
        <w:rPr>
          <w:color w:val="000000" w:themeColor="text1"/>
          <w:u w:color="000000" w:themeColor="text1"/>
        </w:rPr>
        <w:t xml:space="preserve"> at the Columbia Fireflies</w:t>
      </w:r>
      <w:r w:rsidR="00A7756B" w:rsidRPr="00A7756B">
        <w:rPr>
          <w:color w:val="000000" w:themeColor="text1"/>
          <w:u w:color="000000" w:themeColor="text1"/>
        </w:rPr>
        <w:t>’</w:t>
      </w:r>
      <w:r w:rsidR="00BE3E01">
        <w:rPr>
          <w:color w:val="000000" w:themeColor="text1"/>
          <w:u w:color="000000" w:themeColor="text1"/>
        </w:rPr>
        <w:t xml:space="preserve"> Segra Park in Columbia</w:t>
      </w:r>
      <w:r>
        <w:t>; and</w:t>
      </w:r>
    </w:p>
    <w:p w:rsidR="00CB0825" w:rsidRDefault="00CB08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A4A" w:rsidRDefault="00BE3E01" w:rsidP="00582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to the cheers of their exuberant fans, the </w:t>
      </w:r>
      <w:r w:rsidR="00CE4A4A">
        <w:rPr>
          <w:color w:val="000000" w:themeColor="text1"/>
          <w:u w:color="000000" w:themeColor="text1"/>
        </w:rPr>
        <w:t>Dutch Fork</w:t>
      </w:r>
      <w:r>
        <w:rPr>
          <w:color w:val="000000" w:themeColor="text1"/>
          <w:u w:color="000000" w:themeColor="text1"/>
        </w:rPr>
        <w:t xml:space="preserve"> Silver Foxes</w:t>
      </w:r>
      <w:r>
        <w:t xml:space="preserve"> defeated the </w:t>
      </w:r>
      <w:r>
        <w:rPr>
          <w:color w:val="000000" w:themeColor="text1"/>
          <w:u w:color="000000" w:themeColor="text1"/>
        </w:rPr>
        <w:t>Blythewood Bengals 2</w:t>
      </w:r>
      <w:r w:rsidR="00A7756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 to win the program</w:t>
      </w:r>
      <w:r w:rsidR="00A7756B" w:rsidRPr="00A7756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state championship title</w:t>
      </w:r>
      <w:r w:rsidR="00CE4A4A">
        <w:rPr>
          <w:color w:val="000000" w:themeColor="text1"/>
          <w:u w:color="000000" w:themeColor="text1"/>
        </w:rPr>
        <w:t>; and</w:t>
      </w:r>
    </w:p>
    <w:p w:rsidR="00CE4A4A" w:rsidRDefault="00CE4A4A" w:rsidP="00582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3E01" w:rsidRDefault="00CE4A4A" w:rsidP="00582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playing in one of the toughest regions in the state, the Foxes finished third in their region. </w:t>
      </w:r>
      <w:r w:rsidR="00A7756B">
        <w:rPr>
          <w:color w:val="000000" w:themeColor="text1"/>
          <w:u w:color="000000" w:themeColor="text1"/>
        </w:rPr>
        <w:t>The team</w:t>
      </w:r>
      <w:r>
        <w:rPr>
          <w:color w:val="000000" w:themeColor="text1"/>
          <w:u w:color="000000" w:themeColor="text1"/>
        </w:rPr>
        <w:t xml:space="preserve"> went 6</w:t>
      </w:r>
      <w:r w:rsidR="00A7756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 in elimination games in the p</w:t>
      </w:r>
      <w:r w:rsidR="00A7756B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ayoffs and won the last two games of the series</w:t>
      </w:r>
      <w:r w:rsidR="00BE3E01">
        <w:t>; and</w:t>
      </w:r>
    </w:p>
    <w:p w:rsidR="007E5BD0" w:rsidRDefault="007E5B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5BD0" w:rsidRDefault="007E5BD0" w:rsidP="007E5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demonstrating </w:t>
      </w:r>
      <w:r w:rsidRPr="003765FE">
        <w:rPr>
          <w:color w:val="000000" w:themeColor="text1"/>
          <w:u w:color="000000" w:themeColor="text1"/>
        </w:rPr>
        <w:t>courage, drive</w:t>
      </w:r>
      <w:r>
        <w:rPr>
          <w:color w:val="000000" w:themeColor="text1"/>
          <w:u w:color="000000" w:themeColor="text1"/>
        </w:rPr>
        <w:t>,</w:t>
      </w:r>
      <w:r w:rsidRPr="003765FE">
        <w:rPr>
          <w:color w:val="000000" w:themeColor="text1"/>
          <w:u w:color="000000" w:themeColor="text1"/>
        </w:rPr>
        <w:t xml:space="preserve"> and pure heart</w:t>
      </w:r>
      <w:r>
        <w:rPr>
          <w:color w:val="000000" w:themeColor="text1"/>
          <w:u w:color="000000" w:themeColor="text1"/>
        </w:rPr>
        <w:t>, the Foxes turned in a marvelous performance of teamwork, keeping the excited crowd enthralled; and</w:t>
      </w:r>
    </w:p>
    <w:p w:rsidR="007E5BD0" w:rsidRDefault="007E5B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8D6" w:rsidRDefault="005F78D6" w:rsidP="005F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using his own considerable athletic training and skills, Coach Casey Waites and his skilled coaching staff </w:t>
      </w:r>
      <w:r w:rsidRPr="00513E83">
        <w:rPr>
          <w:color w:val="000000" w:themeColor="text1"/>
          <w:u w:color="000000" w:themeColor="text1"/>
        </w:rPr>
        <w:t xml:space="preserve">built his </w:t>
      </w:r>
      <w:r>
        <w:rPr>
          <w:color w:val="000000" w:themeColor="text1"/>
          <w:u w:color="000000" w:themeColor="text1"/>
        </w:rPr>
        <w:t>players</w:t>
      </w:r>
      <w:r w:rsidRPr="00513E83">
        <w:rPr>
          <w:color w:val="000000" w:themeColor="text1"/>
          <w:u w:color="000000" w:themeColor="text1"/>
        </w:rPr>
        <w:t xml:space="preserve"> into championship caliber and encouraged them not</w:t>
      </w:r>
      <w:r>
        <w:rPr>
          <w:color w:val="000000" w:themeColor="text1"/>
          <w:u w:color="000000" w:themeColor="text1"/>
        </w:rPr>
        <w:t xml:space="preserve"> to settle for second best; and</w:t>
      </w:r>
    </w:p>
    <w:p w:rsidR="00CB0825" w:rsidRDefault="00CB08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0825" w:rsidRPr="00D15B14" w:rsidRDefault="00CB0825" w:rsidP="00CB0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student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>
        <w:rPr>
          <w:color w:val="000000" w:themeColor="text1"/>
          <w:u w:color="000000" w:themeColor="text1"/>
        </w:rPr>
        <w:t>Dutch Fork H</w:t>
      </w:r>
      <w:r w:rsidRPr="00D15B14">
        <w:rPr>
          <w:color w:val="000000" w:themeColor="text1"/>
          <w:u w:color="000000" w:themeColor="text1"/>
        </w:rPr>
        <w:t xml:space="preserve">igh School baseball players have brought to their school and </w:t>
      </w:r>
      <w:r w:rsidRPr="00D15B14">
        <w:rPr>
          <w:color w:val="000000" w:themeColor="text1"/>
          <w:u w:color="000000" w:themeColor="text1"/>
        </w:rPr>
        <w:lastRenderedPageBreak/>
        <w:t>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60095E" w:rsidRDefault="006009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095E" w:rsidRDefault="006009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0095E" w:rsidRDefault="006009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095E" w:rsidRDefault="006009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B0825">
        <w:t xml:space="preserve"> the members of the South Carolina House of Representatives, by this resolution, congratulate the Dutch Fork High School baseball team for an impressive season and celebrate the </w:t>
      </w:r>
      <w:r w:rsidR="005F78D6">
        <w:t xml:space="preserve">Silver </w:t>
      </w:r>
      <w:r w:rsidR="00CB0825">
        <w:t>Foxes</w:t>
      </w:r>
      <w:r w:rsidR="00A7756B" w:rsidRPr="00A7756B">
        <w:t>’</w:t>
      </w:r>
      <w:r w:rsidR="00CB0825">
        <w:t xml:space="preserve"> capture of the 2019 Class AAAAA State Championship title.</w:t>
      </w:r>
    </w:p>
    <w:p w:rsidR="0060095E" w:rsidRDefault="006009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095E" w:rsidRDefault="006009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B0825">
        <w:t xml:space="preserve"> Dr. Gerald Gary, principal, and Coach Casey Waites.</w:t>
      </w:r>
    </w:p>
    <w:p w:rsidR="00795910" w:rsidRDefault="00A775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48DC" w:rsidRDefault="00FF48DC" w:rsidP="00FF48DC">
      <w:pPr>
        <w:suppressAutoHyphens/>
      </w:pPr>
    </w:p>
    <w:sectPr w:rsidR="00FF48DC" w:rsidSect="00FF48D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0825" w:rsidRDefault="00CB0825" w:rsidP="009F0C77">
      <w:r>
        <w:separator/>
      </w:r>
    </w:p>
  </w:endnote>
  <w:endnote w:type="continuationSeparator" w:id="0">
    <w:p w:rsidR="00CB0825" w:rsidRDefault="00CB08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34414F-BB4B-49BE-BE20-FF640E07D6B7}"/>
    <w:embedBold r:id="rId2" w:fontKey="{6BA2A007-0EAE-43E1-98A3-F1372420762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23309FE-9950-42F2-A511-27D29ADCC0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E570A52-CEB4-4DE5-B5D5-695D5354FC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183F996-003D-409B-926B-87BC1CB062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8DC" w:rsidRPr="0058234A" w:rsidRDefault="00FF48DC" w:rsidP="005823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6261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0825" w:rsidRDefault="00CB0825" w:rsidP="009F0C77">
      <w:r>
        <w:separator/>
      </w:r>
    </w:p>
  </w:footnote>
  <w:footnote w:type="continuationSeparator" w:id="0">
    <w:p w:rsidR="00CB0825" w:rsidRDefault="00CB08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10CZ19"/>
    <w:docVar w:name="CoverBillType" w:val="r"/>
    <w:docVar w:name="DocPath" w:val="L:\Council\bills\JN\3110CZ19.DOCX"/>
    <w:docVar w:name="dvBillNumber" w:val="4611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60095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2615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73EC"/>
    <w:rsid w:val="004D5460"/>
    <w:rsid w:val="004E7D54"/>
    <w:rsid w:val="005273C6"/>
    <w:rsid w:val="00530A69"/>
    <w:rsid w:val="00545593"/>
    <w:rsid w:val="00556EBF"/>
    <w:rsid w:val="00577C6C"/>
    <w:rsid w:val="0058234A"/>
    <w:rsid w:val="005A62FE"/>
    <w:rsid w:val="005C2FE2"/>
    <w:rsid w:val="005E2BC9"/>
    <w:rsid w:val="005F78D6"/>
    <w:rsid w:val="0060095E"/>
    <w:rsid w:val="00605102"/>
    <w:rsid w:val="0060626B"/>
    <w:rsid w:val="006215AA"/>
    <w:rsid w:val="006913C9"/>
    <w:rsid w:val="0069470D"/>
    <w:rsid w:val="006D58AA"/>
    <w:rsid w:val="00734F00"/>
    <w:rsid w:val="00795910"/>
    <w:rsid w:val="007A70AE"/>
    <w:rsid w:val="007E5BD0"/>
    <w:rsid w:val="008362E8"/>
    <w:rsid w:val="0085786E"/>
    <w:rsid w:val="0086523D"/>
    <w:rsid w:val="008A1768"/>
    <w:rsid w:val="008A489F"/>
    <w:rsid w:val="008F0F33"/>
    <w:rsid w:val="008F4429"/>
    <w:rsid w:val="00914411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756B"/>
    <w:rsid w:val="00A833AB"/>
    <w:rsid w:val="00A9741D"/>
    <w:rsid w:val="00AB70D4"/>
    <w:rsid w:val="00AC34A2"/>
    <w:rsid w:val="00AD1C9A"/>
    <w:rsid w:val="00AD4B17"/>
    <w:rsid w:val="00B412D4"/>
    <w:rsid w:val="00BE3C22"/>
    <w:rsid w:val="00BE3E01"/>
    <w:rsid w:val="00C0345E"/>
    <w:rsid w:val="00C31C95"/>
    <w:rsid w:val="00C3483A"/>
    <w:rsid w:val="00C74E9D"/>
    <w:rsid w:val="00C826DD"/>
    <w:rsid w:val="00C82FD3"/>
    <w:rsid w:val="00C92819"/>
    <w:rsid w:val="00CB0825"/>
    <w:rsid w:val="00CC6B7B"/>
    <w:rsid w:val="00CD2089"/>
    <w:rsid w:val="00CE4A4A"/>
    <w:rsid w:val="00D73A67"/>
    <w:rsid w:val="00D970A9"/>
    <w:rsid w:val="00DF3845"/>
    <w:rsid w:val="00E41911"/>
    <w:rsid w:val="00E44B57"/>
    <w:rsid w:val="00E7666E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48DC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AE7A4D-E044-4861-B14D-F014FD3F6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75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56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F48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1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611_201905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45B04-16B3-4786-867D-D00F811B0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566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4611: Dutch Fork High School Baseball Team - South Carolina Legislature Online</dc:title>
  <dc:creator>Julie Newboult</dc:creator>
  <cp:lastModifiedBy>S Wilson</cp:lastModifiedBy>
  <cp:revision>2</cp:revision>
  <cp:lastPrinted>2019-05-20T13:44:00Z</cp:lastPrinted>
  <dcterms:created xsi:type="dcterms:W3CDTF">2020-03-09T22:09:00Z</dcterms:created>
  <dcterms:modified xsi:type="dcterms:W3CDTF">2020-03-09T22:09:00Z</dcterms:modified>
</cp:coreProperties>
</file>