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6CF8" w:rsidRDefault="002A6CF8" w:rsidP="002A6CF8">
      <w:pPr>
        <w:widowControl w:val="0"/>
        <w:jc w:val="center"/>
      </w:pPr>
      <w:r w:rsidRPr="002A6CF8">
        <w:rPr>
          <w:b/>
        </w:rPr>
        <w:t>South Carolina General Assembly</w:t>
      </w:r>
    </w:p>
    <w:p w:rsidR="002A6CF8" w:rsidRDefault="002A6CF8" w:rsidP="002A6CF8">
      <w:pPr>
        <w:widowControl w:val="0"/>
        <w:jc w:val="center"/>
      </w:pPr>
      <w:r>
        <w:t>123rd Session, 2019-2020</w:t>
      </w:r>
    </w:p>
    <w:p w:rsidR="002A6CF8" w:rsidRDefault="002A6CF8" w:rsidP="002A6CF8">
      <w:pPr>
        <w:widowControl w:val="0"/>
        <w:jc w:val="left"/>
      </w:pPr>
    </w:p>
    <w:p w:rsidR="002A6CF8" w:rsidRDefault="002A6CF8" w:rsidP="002A6CF8">
      <w:pPr>
        <w:widowControl w:val="0"/>
        <w:jc w:val="left"/>
        <w:rPr>
          <w:b/>
        </w:rPr>
      </w:pPr>
      <w:r w:rsidRPr="002A6CF8">
        <w:rPr>
          <w:b/>
        </w:rPr>
        <w:t>H. 4612</w:t>
      </w:r>
    </w:p>
    <w:p w:rsidR="002A6CF8" w:rsidRDefault="002A6CF8" w:rsidP="002A6CF8">
      <w:pPr>
        <w:widowControl w:val="0"/>
        <w:jc w:val="left"/>
        <w:rPr>
          <w:b/>
        </w:rPr>
      </w:pPr>
    </w:p>
    <w:p w:rsidR="002A6CF8" w:rsidRDefault="002A6CF8" w:rsidP="002A6CF8">
      <w:pPr>
        <w:widowControl w:val="0"/>
        <w:jc w:val="left"/>
      </w:pPr>
      <w:r w:rsidRPr="002A6CF8">
        <w:rPr>
          <w:b/>
        </w:rPr>
        <w:t>STATUS INFORMATION</w:t>
      </w:r>
    </w:p>
    <w:p w:rsidR="002A6CF8" w:rsidRDefault="002A6CF8" w:rsidP="002A6CF8">
      <w:pPr>
        <w:widowControl w:val="0"/>
        <w:jc w:val="left"/>
      </w:pPr>
    </w:p>
    <w:p w:rsidR="002A6CF8" w:rsidRDefault="002A6CF8" w:rsidP="002A6CF8">
      <w:pPr>
        <w:widowControl w:val="0"/>
        <w:jc w:val="left"/>
      </w:pPr>
      <w:r>
        <w:t>House Resolution</w:t>
      </w:r>
    </w:p>
    <w:p w:rsidR="002A6CF8" w:rsidRDefault="00731B80" w:rsidP="002A6CF8">
      <w:pPr>
        <w:widowControl w:val="0"/>
        <w:jc w:val="left"/>
      </w:pPr>
      <w:r>
        <w:t>Sponsors: Reps. G.R. Smith, Trantham, Willis,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Sottile, Spires, Stavrinakis, Stringer, Tallon, Taylor, Thayer, Thigpen, Toole, Weeks, West, Wheeler, White, Whitmire, R. Williams, S. Williams, Wooten and Yow</w:t>
      </w:r>
    </w:p>
    <w:p w:rsidR="002A6CF8" w:rsidRDefault="002A6CF8" w:rsidP="002A6CF8">
      <w:pPr>
        <w:widowControl w:val="0"/>
        <w:jc w:val="left"/>
      </w:pPr>
      <w:r>
        <w:t>Document Path: l:\council\bills\gm\24236sd19.docx</w:t>
      </w:r>
    </w:p>
    <w:p w:rsidR="002A6CF8" w:rsidRDefault="002A6CF8" w:rsidP="002A6CF8">
      <w:pPr>
        <w:widowControl w:val="0"/>
        <w:jc w:val="left"/>
      </w:pPr>
    </w:p>
    <w:p w:rsidR="002A6CF8" w:rsidRDefault="002A6CF8" w:rsidP="002A6CF8">
      <w:pPr>
        <w:widowControl w:val="0"/>
        <w:jc w:val="left"/>
      </w:pPr>
      <w:r>
        <w:t>Introduced in the House on May 20, 2019</w:t>
      </w:r>
    </w:p>
    <w:p w:rsidR="002A6CF8" w:rsidRDefault="002A6CF8" w:rsidP="002A6CF8">
      <w:pPr>
        <w:widowControl w:val="0"/>
        <w:jc w:val="left"/>
      </w:pPr>
      <w:r>
        <w:t>Adopted by the House on May 20, 2019</w:t>
      </w:r>
    </w:p>
    <w:p w:rsidR="002A6CF8" w:rsidRDefault="002A6CF8" w:rsidP="002A6CF8">
      <w:pPr>
        <w:widowControl w:val="0"/>
        <w:jc w:val="left"/>
      </w:pPr>
    </w:p>
    <w:p w:rsidR="002A6CF8" w:rsidRDefault="002A6CF8" w:rsidP="002A6CF8">
      <w:pPr>
        <w:widowControl w:val="0"/>
        <w:jc w:val="left"/>
      </w:pPr>
      <w:r>
        <w:t xml:space="preserve">Summary: </w:t>
      </w:r>
      <w:r w:rsidR="005933F6">
        <w:t>Hillcrest High School Girls Varsity Track Team</w:t>
      </w:r>
    </w:p>
    <w:p w:rsidR="002A6CF8" w:rsidRDefault="002A6CF8" w:rsidP="002A6CF8">
      <w:pPr>
        <w:widowControl w:val="0"/>
        <w:jc w:val="left"/>
      </w:pPr>
    </w:p>
    <w:p w:rsidR="002A6CF8" w:rsidRDefault="002A6CF8" w:rsidP="002A6CF8">
      <w:pPr>
        <w:widowControl w:val="0"/>
        <w:jc w:val="left"/>
      </w:pPr>
    </w:p>
    <w:p w:rsidR="002A6CF8" w:rsidRDefault="002A6CF8" w:rsidP="002A6CF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A6CF8">
        <w:rPr>
          <w:b/>
        </w:rPr>
        <w:t>HISTORY OF LEGISLATIVE ACTIONS</w:t>
      </w:r>
    </w:p>
    <w:p w:rsidR="002A6CF8" w:rsidRDefault="002A6CF8" w:rsidP="002A6CF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A6CF8" w:rsidRPr="002A6CF8" w:rsidRDefault="002A6CF8" w:rsidP="002A6CF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A6CF8">
        <w:rPr>
          <w:u w:val="single"/>
        </w:rPr>
        <w:tab/>
        <w:t>Date</w:t>
      </w:r>
      <w:r w:rsidRPr="002A6CF8">
        <w:rPr>
          <w:u w:val="single"/>
        </w:rPr>
        <w:tab/>
        <w:t>Body</w:t>
      </w:r>
      <w:r w:rsidRPr="002A6CF8">
        <w:rPr>
          <w:u w:val="single"/>
        </w:rPr>
        <w:tab/>
        <w:t>Action Description with journal page number</w:t>
      </w:r>
      <w:r w:rsidRPr="002A6CF8">
        <w:rPr>
          <w:u w:val="single"/>
        </w:rPr>
        <w:tab/>
      </w:r>
    </w:p>
    <w:p w:rsidR="00857EA4" w:rsidRDefault="00857EA4" w:rsidP="00857E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5/20/2019</w:t>
      </w:r>
      <w:r>
        <w:tab/>
        <w:t>House</w:t>
      </w:r>
      <w:r>
        <w:tab/>
      </w:r>
      <w:r w:rsidRPr="00F007AE">
        <w:t>Introduced and adopted (</w:t>
      </w:r>
      <w:hyperlink r:id="rId7" w:history="1">
        <w:r w:rsidRPr="00F007AE">
          <w:rPr>
            <w:rStyle w:val="Hyperlink"/>
          </w:rPr>
          <w:t>House Journal</w:t>
        </w:r>
        <w:r w:rsidRPr="00F007AE">
          <w:rPr>
            <w:rStyle w:val="Hyperlink"/>
          </w:rPr>
          <w:noBreakHyphen/>
          <w:t>page 12</w:t>
        </w:r>
      </w:hyperlink>
      <w:r w:rsidRPr="00F007AE">
        <w:t>)</w:t>
      </w:r>
    </w:p>
    <w:p w:rsidR="00857EA4" w:rsidRDefault="00857EA4" w:rsidP="00857E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A6CF8" w:rsidRDefault="002A6CF8" w:rsidP="002A6C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2A6CF8">
          <w:rPr>
            <w:rStyle w:val="Hyperlink"/>
          </w:rPr>
          <w:t>legislative information</w:t>
        </w:r>
      </w:hyperlink>
      <w:r>
        <w:t xml:space="preserve"> at the website</w:t>
      </w:r>
    </w:p>
    <w:p w:rsidR="002A6CF8" w:rsidRDefault="002A6CF8" w:rsidP="002A6C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A6CF8" w:rsidRPr="002A6CF8" w:rsidRDefault="002A6CF8" w:rsidP="002A6C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A6CF8" w:rsidRDefault="002A6CF8" w:rsidP="002A6CF8">
      <w:r w:rsidRPr="002A6CF8">
        <w:rPr>
          <w:b/>
        </w:rPr>
        <w:t>VERSIONS OF THIS BILL</w:t>
      </w:r>
    </w:p>
    <w:p w:rsidR="002A6CF8" w:rsidRDefault="002A6CF8" w:rsidP="002A6CF8"/>
    <w:p w:rsidR="002A6CF8" w:rsidRDefault="001F33B2" w:rsidP="002A6CF8">
      <w:hyperlink r:id="rId9" w:history="1">
        <w:r w:rsidR="002A6CF8">
          <w:rPr>
            <w:rStyle w:val="Hyperlink"/>
          </w:rPr>
          <w:t>5/20/2019</w:t>
        </w:r>
      </w:hyperlink>
    </w:p>
    <w:p w:rsidR="002A6CF8" w:rsidRDefault="002A6CF8" w:rsidP="002A6CF8"/>
    <w:p w:rsidR="002A6CF8" w:rsidRDefault="002A6CF8" w:rsidP="002A6CF8">
      <w:pPr>
        <w:sectPr w:rsidR="002A6CF8" w:rsidSect="002A6CF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A1F01" w:rsidRDefault="009A1F01" w:rsidP="00460B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0B38" w:rsidRDefault="00460B38" w:rsidP="00460B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0B38" w:rsidRDefault="00460B38" w:rsidP="00460B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0B38" w:rsidRDefault="00460B38" w:rsidP="00460B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0B38" w:rsidRDefault="00460B38" w:rsidP="00460B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0B38" w:rsidRDefault="00460B38" w:rsidP="00460B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0B38" w:rsidRDefault="00460B38" w:rsidP="00460B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0B38" w:rsidRDefault="00460B38" w:rsidP="00460B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A1F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420A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B06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="005532D8">
        <w:rPr>
          <w:color w:val="000000" w:themeColor="text1"/>
          <w:u w:color="000000" w:themeColor="text1"/>
        </w:rPr>
        <w:t xml:space="preserve">CONGRATULATE </w:t>
      </w:r>
      <w:r>
        <w:rPr>
          <w:color w:val="000000" w:themeColor="text1"/>
          <w:u w:color="000000" w:themeColor="text1"/>
        </w:rPr>
        <w:t>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HILLCREST HIGH SCHOOL GIRLS VARSITY TRACK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REMARKABLE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2019 </w:t>
      </w:r>
      <w:r w:rsidR="0049587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B06D7" w:rsidRDefault="005420A5" w:rsidP="009A1F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B06D7">
        <w:t xml:space="preserve">the South Carolina House of Representatives is pleased to learn that the members of the </w:t>
      </w:r>
      <w:r w:rsidR="003B06D7">
        <w:rPr>
          <w:color w:val="000000" w:themeColor="text1"/>
          <w:u w:color="000000" w:themeColor="text1"/>
        </w:rPr>
        <w:t xml:space="preserve">Hillcrest High School track </w:t>
      </w:r>
      <w:r w:rsidR="003B06D7">
        <w:t xml:space="preserve">team </w:t>
      </w:r>
      <w:r w:rsidR="003B06D7">
        <w:rPr>
          <w:color w:val="000000" w:themeColor="text1"/>
          <w:u w:color="000000" w:themeColor="text1"/>
        </w:rPr>
        <w:t xml:space="preserve">of </w:t>
      </w:r>
      <w:r w:rsidR="0049587F">
        <w:rPr>
          <w:color w:val="000000" w:themeColor="text1"/>
          <w:u w:color="000000" w:themeColor="text1"/>
        </w:rPr>
        <w:t>Greenville</w:t>
      </w:r>
      <w:r w:rsidR="003B06D7">
        <w:rPr>
          <w:color w:val="000000" w:themeColor="text1"/>
          <w:u w:color="000000" w:themeColor="text1"/>
        </w:rPr>
        <w:t xml:space="preserve"> County </w:t>
      </w:r>
      <w:r w:rsidR="003B06D7">
        <w:t xml:space="preserve">took home the state title from the state </w:t>
      </w:r>
      <w:r w:rsidR="0049587F">
        <w:t>meet</w:t>
      </w:r>
      <w:r w:rsidR="003B06D7">
        <w:t xml:space="preserve"> held at </w:t>
      </w:r>
      <w:r w:rsidR="008248F6" w:rsidRPr="000A1FFA">
        <w:rPr>
          <w:color w:val="000000" w:themeColor="text1"/>
          <w:u w:color="000000" w:themeColor="text1"/>
        </w:rPr>
        <w:t>Spring Valley High School</w:t>
      </w:r>
      <w:r w:rsidR="008248F6">
        <w:rPr>
          <w:color w:val="000000" w:themeColor="text1"/>
          <w:u w:color="000000" w:themeColor="text1"/>
        </w:rPr>
        <w:t xml:space="preserve"> </w:t>
      </w:r>
      <w:r w:rsidR="003B06D7">
        <w:t xml:space="preserve">in </w:t>
      </w:r>
      <w:r w:rsidR="008248F6">
        <w:t>Columbia</w:t>
      </w:r>
      <w:r w:rsidR="003B06D7">
        <w:t xml:space="preserve"> on </w:t>
      </w:r>
      <w:r w:rsidR="008248F6">
        <w:t>Friday and Saturday, May 11 and 12, 2019</w:t>
      </w:r>
      <w:r w:rsidR="003B06D7">
        <w:t>; and</w:t>
      </w:r>
    </w:p>
    <w:p w:rsidR="003B06D7" w:rsidRDefault="003B06D7" w:rsidP="009A1F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B06D7" w:rsidRDefault="003B06D7" w:rsidP="009A1F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delight of their </w:t>
      </w:r>
      <w:r w:rsidR="008248F6">
        <w:t xml:space="preserve">enthusiastic </w:t>
      </w:r>
      <w:r>
        <w:t xml:space="preserve">fans, the Hillcrest Lady Rams defeated a fine, competitive field of comers, besting their nearest rival, </w:t>
      </w:r>
      <w:r w:rsidRPr="000A1FFA">
        <w:rPr>
          <w:color w:val="000000" w:themeColor="text1"/>
          <w:u w:color="000000" w:themeColor="text1"/>
        </w:rPr>
        <w:t>Nation Ford</w:t>
      </w:r>
      <w:r w:rsidR="007C4ADA">
        <w:rPr>
          <w:color w:val="000000" w:themeColor="text1"/>
          <w:u w:color="000000" w:themeColor="text1"/>
        </w:rPr>
        <w:t xml:space="preserve"> High School</w:t>
      </w:r>
      <w:r>
        <w:rPr>
          <w:color w:val="000000" w:themeColor="text1"/>
          <w:u w:color="000000" w:themeColor="text1"/>
        </w:rPr>
        <w:t>, by 16 points</w:t>
      </w:r>
      <w:r w:rsidR="008248F6">
        <w:rPr>
          <w:color w:val="000000" w:themeColor="text1"/>
          <w:u w:color="000000" w:themeColor="text1"/>
        </w:rPr>
        <w:t xml:space="preserve">, while setting </w:t>
      </w:r>
      <w:r w:rsidR="008248F6" w:rsidRPr="000A1FFA">
        <w:rPr>
          <w:color w:val="000000" w:themeColor="text1"/>
          <w:u w:color="000000" w:themeColor="text1"/>
        </w:rPr>
        <w:t>new state records in the 100</w:t>
      </w:r>
      <w:r w:rsidR="005532D8">
        <w:rPr>
          <w:color w:val="000000" w:themeColor="text1"/>
          <w:u w:color="000000" w:themeColor="text1"/>
        </w:rPr>
        <w:noBreakHyphen/>
      </w:r>
      <w:r w:rsidR="008248F6" w:rsidRPr="000A1FFA">
        <w:rPr>
          <w:color w:val="000000" w:themeColor="text1"/>
          <w:u w:color="000000" w:themeColor="text1"/>
        </w:rPr>
        <w:t>, 400</w:t>
      </w:r>
      <w:r w:rsidR="005532D8">
        <w:rPr>
          <w:color w:val="000000" w:themeColor="text1"/>
          <w:u w:color="000000" w:themeColor="text1"/>
        </w:rPr>
        <w:noBreakHyphen/>
      </w:r>
      <w:r w:rsidR="008248F6">
        <w:rPr>
          <w:color w:val="000000" w:themeColor="text1"/>
          <w:u w:color="000000" w:themeColor="text1"/>
        </w:rPr>
        <w:t>,</w:t>
      </w:r>
      <w:r w:rsidR="008248F6" w:rsidRPr="000A1FFA">
        <w:rPr>
          <w:color w:val="000000" w:themeColor="text1"/>
          <w:u w:color="000000" w:themeColor="text1"/>
        </w:rPr>
        <w:t xml:space="preserve"> and 800</w:t>
      </w:r>
      <w:r w:rsidR="005532D8">
        <w:rPr>
          <w:color w:val="000000" w:themeColor="text1"/>
          <w:u w:color="000000" w:themeColor="text1"/>
        </w:rPr>
        <w:noBreakHyphen/>
      </w:r>
      <w:r w:rsidR="008248F6" w:rsidRPr="000A1FFA">
        <w:rPr>
          <w:color w:val="000000" w:themeColor="text1"/>
          <w:u w:color="000000" w:themeColor="text1"/>
        </w:rPr>
        <w:t>meter relays</w:t>
      </w:r>
      <w:r>
        <w:t>; and</w:t>
      </w:r>
    </w:p>
    <w:p w:rsidR="008248F6" w:rsidRPr="000A1FFA" w:rsidRDefault="008248F6" w:rsidP="008248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06D7" w:rsidRPr="000A1FFA" w:rsidRDefault="008248F6" w:rsidP="003B06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B06D7" w:rsidRPr="000A1FFA">
        <w:rPr>
          <w:color w:val="000000" w:themeColor="text1"/>
          <w:u w:color="000000" w:themeColor="text1"/>
        </w:rPr>
        <w:t xml:space="preserve">Camille Egbula </w:t>
      </w:r>
      <w:r>
        <w:rPr>
          <w:color w:val="000000" w:themeColor="text1"/>
          <w:u w:color="000000" w:themeColor="text1"/>
        </w:rPr>
        <w:t xml:space="preserve">contributed to the Hillcrest victory </w:t>
      </w:r>
      <w:r w:rsidR="003B06D7" w:rsidRPr="000A1FFA">
        <w:rPr>
          <w:color w:val="000000" w:themeColor="text1"/>
          <w:u w:color="000000" w:themeColor="text1"/>
        </w:rPr>
        <w:t>with an individual championship in the 800</w:t>
      </w:r>
      <w:r w:rsidR="005532D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meter run, and</w:t>
      </w:r>
      <w:r w:rsidR="003B06D7" w:rsidRPr="000A1FF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="003B06D7" w:rsidRPr="000A1FFA">
        <w:rPr>
          <w:color w:val="000000" w:themeColor="text1"/>
          <w:u w:color="000000" w:themeColor="text1"/>
        </w:rPr>
        <w:t xml:space="preserve">eammate Zariere Dumas </w:t>
      </w:r>
      <w:r>
        <w:rPr>
          <w:color w:val="000000" w:themeColor="text1"/>
          <w:u w:color="000000" w:themeColor="text1"/>
        </w:rPr>
        <w:t>post</w:t>
      </w:r>
      <w:r w:rsidR="003B06D7" w:rsidRPr="000A1FFA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>gold</w:t>
      </w:r>
      <w:r w:rsidR="005532D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medal</w:t>
      </w:r>
      <w:r w:rsidR="003B06D7" w:rsidRPr="000A1FFA">
        <w:rPr>
          <w:color w:val="000000" w:themeColor="text1"/>
          <w:u w:color="000000" w:themeColor="text1"/>
        </w:rPr>
        <w:t xml:space="preserve"> time </w:t>
      </w:r>
      <w:r>
        <w:rPr>
          <w:color w:val="000000" w:themeColor="text1"/>
          <w:u w:color="000000" w:themeColor="text1"/>
        </w:rPr>
        <w:t xml:space="preserve">in the </w:t>
      </w:r>
      <w:r w:rsidR="003B06D7" w:rsidRPr="000A1FFA">
        <w:rPr>
          <w:color w:val="000000" w:themeColor="text1"/>
          <w:u w:color="000000" w:themeColor="text1"/>
        </w:rPr>
        <w:t>400</w:t>
      </w:r>
      <w:r w:rsidR="005532D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meter dash; and</w:t>
      </w:r>
    </w:p>
    <w:p w:rsidR="003B06D7" w:rsidRDefault="003B06D7" w:rsidP="003B06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69BA" w:rsidRDefault="008069BA" w:rsidP="009A1F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2017, the Hillcrest team placed third at the state track meet, and with many returning members they placed second in 2018.  </w:t>
      </w:r>
      <w:r w:rsidRPr="000A1FFA">
        <w:rPr>
          <w:color w:val="000000" w:themeColor="text1"/>
          <w:u w:color="000000" w:themeColor="text1"/>
        </w:rPr>
        <w:t>With the majority of the team returning</w:t>
      </w:r>
      <w:r>
        <w:rPr>
          <w:color w:val="000000" w:themeColor="text1"/>
          <w:u w:color="000000" w:themeColor="text1"/>
        </w:rPr>
        <w:t xml:space="preserve"> for the 2020 season, the Lady Rams may well prove to be a force with which the competing teams will have to reckon; and</w:t>
      </w:r>
    </w:p>
    <w:p w:rsidR="008069BA" w:rsidRDefault="008069BA" w:rsidP="008069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06D7" w:rsidRDefault="003B06D7" w:rsidP="009A1F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speed, precision, and diversity, Head Coach </w:t>
      </w:r>
      <w:r w:rsidR="008248F6" w:rsidRPr="000A1FFA">
        <w:rPr>
          <w:color w:val="000000" w:themeColor="text1"/>
          <w:u w:color="000000" w:themeColor="text1"/>
        </w:rPr>
        <w:t>Adrique Howard</w:t>
      </w:r>
      <w:r w:rsidR="008248F6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 w:rsidR="008248F6">
        <w:rPr>
          <w:color w:val="000000" w:themeColor="text1"/>
          <w:u w:color="000000" w:themeColor="text1"/>
        </w:rPr>
        <w:t>Hillcrest</w:t>
      </w:r>
      <w:r w:rsidR="005532D8" w:rsidRPr="005532D8">
        <w:rPr>
          <w:color w:val="000000" w:themeColor="text1"/>
          <w:u w:color="000000" w:themeColor="text1"/>
        </w:rPr>
        <w:t>’</w:t>
      </w:r>
      <w:r w:rsidR="008248F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skilled coaching staff maximized their own </w:t>
      </w:r>
      <w:r w:rsidR="008248F6">
        <w:rPr>
          <w:color w:val="000000" w:themeColor="text1"/>
          <w:u w:color="000000" w:themeColor="text1"/>
        </w:rPr>
        <w:t xml:space="preserve">experience and passion </w:t>
      </w:r>
      <w:r>
        <w:rPr>
          <w:color w:val="000000" w:themeColor="text1"/>
          <w:u w:color="000000" w:themeColor="text1"/>
        </w:rPr>
        <w:t>to produce a championship</w:t>
      </w:r>
      <w:r w:rsidR="005532D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teach these athletes </w:t>
      </w:r>
      <w:r w:rsidR="008248F6">
        <w:rPr>
          <w:color w:val="000000" w:themeColor="text1"/>
          <w:u w:color="000000" w:themeColor="text1"/>
        </w:rPr>
        <w:t xml:space="preserve">valuable </w:t>
      </w:r>
      <w:r>
        <w:rPr>
          <w:color w:val="000000" w:themeColor="text1"/>
          <w:u w:color="000000" w:themeColor="text1"/>
        </w:rPr>
        <w:t xml:space="preserve">lessons </w:t>
      </w:r>
      <w:r w:rsidR="008248F6">
        <w:rPr>
          <w:color w:val="000000" w:themeColor="text1"/>
          <w:u w:color="000000" w:themeColor="text1"/>
        </w:rPr>
        <w:t>on the track of life</w:t>
      </w:r>
      <w:r>
        <w:rPr>
          <w:color w:val="000000" w:themeColor="text1"/>
          <w:u w:color="000000" w:themeColor="text1"/>
        </w:rPr>
        <w:t>; and</w:t>
      </w:r>
    </w:p>
    <w:p w:rsidR="003B06D7" w:rsidRDefault="003B06D7" w:rsidP="009A1F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20A5" w:rsidRDefault="003B06D7" w:rsidP="003B06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248F6">
        <w:rPr>
          <w:color w:val="000000" w:themeColor="text1"/>
          <w:u w:color="000000" w:themeColor="text1"/>
        </w:rPr>
        <w:t>appreciating</w:t>
      </w:r>
      <w:r>
        <w:rPr>
          <w:color w:val="000000" w:themeColor="text1"/>
          <w:u w:color="000000" w:themeColor="text1"/>
        </w:rPr>
        <w:t xml:space="preserve">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Hillcrest track </w:t>
      </w:r>
      <w:r w:rsidR="007C4ADA">
        <w:rPr>
          <w:color w:val="000000" w:themeColor="text1"/>
          <w:u w:color="000000" w:themeColor="text1"/>
        </w:rPr>
        <w:t xml:space="preserve">team </w:t>
      </w:r>
      <w:r>
        <w:rPr>
          <w:color w:val="000000" w:themeColor="text1"/>
          <w:u w:color="000000" w:themeColor="text1"/>
        </w:rPr>
        <w:t>members have brought to their school and their community,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South Carolina House of Representatives looks </w:t>
      </w:r>
      <w:r w:rsidR="007C4ADA">
        <w:rPr>
          <w:color w:val="000000" w:themeColor="text1"/>
          <w:u w:color="000000" w:themeColor="text1"/>
        </w:rPr>
        <w:t xml:space="preserve">forward </w:t>
      </w:r>
      <w:r>
        <w:rPr>
          <w:color w:val="000000" w:themeColor="text1"/>
          <w:u w:color="000000" w:themeColor="text1"/>
        </w:rPr>
        <w:t>to hear</w:t>
      </w:r>
      <w:r w:rsidR="007C4ADA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of their continued accomplishments in the days ahead</w:t>
      </w:r>
      <w:r w:rsidR="005420A5">
        <w:t>.  Now, therefore,</w:t>
      </w:r>
    </w:p>
    <w:p w:rsidR="005420A5" w:rsidRDefault="005420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20A5" w:rsidRDefault="005420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420A5" w:rsidRDefault="005420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06D7" w:rsidRDefault="005420A5" w:rsidP="003B06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B06D7">
        <w:t xml:space="preserve"> the members of the South Carolina House of Repres</w:t>
      </w:r>
      <w:r w:rsidR="005532D8">
        <w:t xml:space="preserve">entatives, by this resolution, </w:t>
      </w:r>
      <w:r w:rsidR="005532D8">
        <w:rPr>
          <w:color w:val="000000" w:themeColor="text1"/>
          <w:u w:color="000000" w:themeColor="text1"/>
        </w:rPr>
        <w:t xml:space="preserve">congratulate </w:t>
      </w:r>
      <w:r w:rsidR="003B06D7">
        <w:rPr>
          <w:color w:val="000000" w:themeColor="text1"/>
          <w:u w:color="000000" w:themeColor="text1"/>
        </w:rPr>
        <w:t xml:space="preserve">the Hillcrest High School girls varsity track </w:t>
      </w:r>
      <w:r w:rsidR="003B06D7" w:rsidRPr="00E542AE">
        <w:rPr>
          <w:color w:val="000000" w:themeColor="text1"/>
          <w:u w:color="000000" w:themeColor="text1"/>
        </w:rPr>
        <w:t>team</w:t>
      </w:r>
      <w:r w:rsidR="003B06D7">
        <w:rPr>
          <w:color w:val="000000" w:themeColor="text1"/>
          <w:u w:color="000000" w:themeColor="text1"/>
        </w:rPr>
        <w:t>, coaches, and school officials</w:t>
      </w:r>
      <w:r w:rsidR="003B06D7" w:rsidRPr="00E542AE">
        <w:rPr>
          <w:color w:val="000000" w:themeColor="text1"/>
          <w:u w:color="000000" w:themeColor="text1"/>
        </w:rPr>
        <w:t xml:space="preserve"> for </w:t>
      </w:r>
      <w:r w:rsidR="003B06D7">
        <w:rPr>
          <w:color w:val="000000" w:themeColor="text1"/>
          <w:u w:color="000000" w:themeColor="text1"/>
        </w:rPr>
        <w:t>a</w:t>
      </w:r>
      <w:r w:rsidR="003B06D7" w:rsidRPr="00E542AE">
        <w:rPr>
          <w:color w:val="000000" w:themeColor="text1"/>
          <w:u w:color="000000" w:themeColor="text1"/>
        </w:rPr>
        <w:t xml:space="preserve"> </w:t>
      </w:r>
      <w:r w:rsidR="003B06D7">
        <w:rPr>
          <w:color w:val="000000" w:themeColor="text1"/>
          <w:u w:color="000000" w:themeColor="text1"/>
        </w:rPr>
        <w:t>remarkable</w:t>
      </w:r>
      <w:r w:rsidR="003B06D7" w:rsidRPr="00E542AE">
        <w:rPr>
          <w:color w:val="000000" w:themeColor="text1"/>
          <w:u w:color="000000" w:themeColor="text1"/>
        </w:rPr>
        <w:t xml:space="preserve"> season </w:t>
      </w:r>
      <w:r w:rsidR="005532D8">
        <w:rPr>
          <w:color w:val="000000" w:themeColor="text1"/>
          <w:u w:color="000000" w:themeColor="text1"/>
        </w:rPr>
        <w:t>and</w:t>
      </w:r>
      <w:r w:rsidR="003B06D7">
        <w:rPr>
          <w:color w:val="000000" w:themeColor="text1"/>
          <w:u w:color="000000" w:themeColor="text1"/>
        </w:rPr>
        <w:t xml:space="preserve"> for winnin</w:t>
      </w:r>
      <w:r w:rsidR="003B06D7" w:rsidRPr="00E542AE">
        <w:rPr>
          <w:color w:val="000000" w:themeColor="text1"/>
          <w:u w:color="000000" w:themeColor="text1"/>
        </w:rPr>
        <w:t xml:space="preserve">g the </w:t>
      </w:r>
      <w:r w:rsidR="003B06D7">
        <w:rPr>
          <w:color w:val="000000" w:themeColor="text1"/>
          <w:u w:color="000000" w:themeColor="text1"/>
        </w:rPr>
        <w:t xml:space="preserve">2019 South Carolina </w:t>
      </w:r>
      <w:r w:rsidR="003B06D7" w:rsidRPr="00E542AE">
        <w:rPr>
          <w:color w:val="000000" w:themeColor="text1"/>
          <w:u w:color="000000" w:themeColor="text1"/>
        </w:rPr>
        <w:t>Class</w:t>
      </w:r>
      <w:r w:rsidR="003B06D7">
        <w:rPr>
          <w:color w:val="000000" w:themeColor="text1"/>
          <w:u w:color="000000" w:themeColor="text1"/>
        </w:rPr>
        <w:t xml:space="preserve"> AAAAA </w:t>
      </w:r>
      <w:r w:rsidR="003B06D7" w:rsidRPr="00E542AE">
        <w:rPr>
          <w:color w:val="000000" w:themeColor="text1"/>
          <w:u w:color="000000" w:themeColor="text1"/>
        </w:rPr>
        <w:t xml:space="preserve">State Championship </w:t>
      </w:r>
      <w:r w:rsidR="003B06D7">
        <w:rPr>
          <w:color w:val="000000" w:themeColor="text1"/>
          <w:u w:color="000000" w:themeColor="text1"/>
        </w:rPr>
        <w:t>t</w:t>
      </w:r>
      <w:r w:rsidR="003B06D7" w:rsidRPr="00E542AE">
        <w:rPr>
          <w:color w:val="000000" w:themeColor="text1"/>
          <w:u w:color="000000" w:themeColor="text1"/>
        </w:rPr>
        <w:t>itle.</w:t>
      </w:r>
    </w:p>
    <w:p w:rsidR="003B06D7" w:rsidRDefault="003B06D7" w:rsidP="003B06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20A5" w:rsidRDefault="003B06D7" w:rsidP="003B06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8069BA">
        <w:t xml:space="preserve">Dr. G. Bryan Skipper, </w:t>
      </w:r>
      <w:r>
        <w:t>Principal</w:t>
      </w:r>
      <w:r w:rsidR="008069BA">
        <w:t xml:space="preserve"> of Hillcrest High School</w:t>
      </w:r>
      <w:r w:rsidR="007C4ADA">
        <w:t>,</w:t>
      </w:r>
      <w:r>
        <w:t xml:space="preserve"> and Coach </w:t>
      </w:r>
      <w:r w:rsidR="008248F6" w:rsidRPr="000A1FFA">
        <w:rPr>
          <w:color w:val="000000" w:themeColor="text1"/>
          <w:u w:color="000000" w:themeColor="text1"/>
        </w:rPr>
        <w:t>Adrique Howard</w:t>
      </w:r>
      <w:r>
        <w:t>.</w:t>
      </w:r>
    </w:p>
    <w:p w:rsidR="007D3D5B" w:rsidRDefault="005532D8" w:rsidP="00B03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A6CF8" w:rsidRDefault="002A6CF8" w:rsidP="002A6CF8">
      <w:pPr>
        <w:suppressAutoHyphens/>
      </w:pPr>
    </w:p>
    <w:sectPr w:rsidR="002A6CF8" w:rsidSect="002A6CF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20A5" w:rsidRDefault="005420A5" w:rsidP="009F0C77">
      <w:r>
        <w:separator/>
      </w:r>
    </w:p>
  </w:endnote>
  <w:endnote w:type="continuationSeparator" w:id="0">
    <w:p w:rsidR="005420A5" w:rsidRDefault="005420A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B6FA381-6823-4233-B5F3-64377500AC98}"/>
    <w:embedBold r:id="rId2" w:fontKey="{4A274567-8ECE-4FDB-B37D-8BBF65F11D1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B15DB0D-1F73-44E9-8DA3-35E088FA291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C6158EA-8FF5-45C6-BDD6-D9C32D8D944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B731071-9F10-4951-A106-017946A54E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6CF8" w:rsidRPr="009A1F01" w:rsidRDefault="002A6CF8" w:rsidP="009A1F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31B8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20A5" w:rsidRDefault="005420A5" w:rsidP="009F0C77">
      <w:r>
        <w:separator/>
      </w:r>
    </w:p>
  </w:footnote>
  <w:footnote w:type="continuationSeparator" w:id="0">
    <w:p w:rsidR="005420A5" w:rsidRDefault="005420A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36SD19"/>
    <w:docVar w:name="CoverBillType" w:val="r"/>
    <w:docVar w:name="DocPath" w:val="L:\Council\bills\GM\24236SD19.DOCX"/>
    <w:docVar w:name="dvBillNumber" w:val="461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420A5"/>
    <w:rsid w:val="00011869"/>
    <w:rsid w:val="00015CD6"/>
    <w:rsid w:val="000C69B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2270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A6CF8"/>
    <w:rsid w:val="002E5912"/>
    <w:rsid w:val="00301B21"/>
    <w:rsid w:val="00325348"/>
    <w:rsid w:val="0032732C"/>
    <w:rsid w:val="00336AD0"/>
    <w:rsid w:val="0037079A"/>
    <w:rsid w:val="003B06D7"/>
    <w:rsid w:val="003C4DAB"/>
    <w:rsid w:val="003D01E8"/>
    <w:rsid w:val="003E5288"/>
    <w:rsid w:val="003E643C"/>
    <w:rsid w:val="003F6D79"/>
    <w:rsid w:val="0041760A"/>
    <w:rsid w:val="00417C01"/>
    <w:rsid w:val="004403BD"/>
    <w:rsid w:val="00460B38"/>
    <w:rsid w:val="00461441"/>
    <w:rsid w:val="004809EE"/>
    <w:rsid w:val="0049587F"/>
    <w:rsid w:val="004C5764"/>
    <w:rsid w:val="004E7D54"/>
    <w:rsid w:val="005273C6"/>
    <w:rsid w:val="00530A69"/>
    <w:rsid w:val="005420A5"/>
    <w:rsid w:val="00545593"/>
    <w:rsid w:val="005532D8"/>
    <w:rsid w:val="00556EBF"/>
    <w:rsid w:val="00577C6C"/>
    <w:rsid w:val="005933F6"/>
    <w:rsid w:val="005A62FE"/>
    <w:rsid w:val="005C2FE2"/>
    <w:rsid w:val="005C4670"/>
    <w:rsid w:val="005E2BC9"/>
    <w:rsid w:val="00605102"/>
    <w:rsid w:val="006215AA"/>
    <w:rsid w:val="006913C9"/>
    <w:rsid w:val="0069470D"/>
    <w:rsid w:val="006D58AA"/>
    <w:rsid w:val="00731B80"/>
    <w:rsid w:val="00734F00"/>
    <w:rsid w:val="007A70AE"/>
    <w:rsid w:val="007C4ADA"/>
    <w:rsid w:val="007D3D5B"/>
    <w:rsid w:val="008069BA"/>
    <w:rsid w:val="008248F6"/>
    <w:rsid w:val="008362E8"/>
    <w:rsid w:val="0085786E"/>
    <w:rsid w:val="00857EA4"/>
    <w:rsid w:val="008A1768"/>
    <w:rsid w:val="008A489F"/>
    <w:rsid w:val="008F0F33"/>
    <w:rsid w:val="008F4429"/>
    <w:rsid w:val="0094021A"/>
    <w:rsid w:val="009A1F01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3778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0496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75F53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E6CD2BA-3650-43B4-B057-4FB76BE7D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69B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69B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A6CF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12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52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612_201905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125384-AA2C-4551-8B1C-034862DFF5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622</Words>
  <Characters>3550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4612: Hillcrest High School Girls Varsity Track Team - South Carolina Legislature Online</dc:title>
  <dc:creator>Gail Moore</dc:creator>
  <cp:lastModifiedBy>S Wilson</cp:lastModifiedBy>
  <cp:revision>2</cp:revision>
  <cp:lastPrinted>2019-05-15T18:44:00Z</cp:lastPrinted>
  <dcterms:created xsi:type="dcterms:W3CDTF">2020-03-09T22:10:00Z</dcterms:created>
  <dcterms:modified xsi:type="dcterms:W3CDTF">2020-03-09T22:10:00Z</dcterms:modified>
</cp:coreProperties>
</file>