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074" w:rsidRDefault="00CD6074" w:rsidP="00CD6074">
      <w:pPr>
        <w:widowControl w:val="0"/>
        <w:jc w:val="center"/>
      </w:pPr>
      <w:r w:rsidRPr="00CD6074">
        <w:rPr>
          <w:b/>
        </w:rPr>
        <w:t>South Carolina General Assembly</w:t>
      </w:r>
    </w:p>
    <w:p w:rsidR="00CD6074" w:rsidRDefault="00CD6074" w:rsidP="00CD6074">
      <w:pPr>
        <w:widowControl w:val="0"/>
        <w:jc w:val="center"/>
      </w:pPr>
      <w:r>
        <w:t>123rd Session, 2019-2020</w:t>
      </w:r>
    </w:p>
    <w:p w:rsidR="00CD6074" w:rsidRDefault="00CD6074" w:rsidP="00CD6074">
      <w:pPr>
        <w:widowControl w:val="0"/>
        <w:jc w:val="left"/>
      </w:pPr>
    </w:p>
    <w:p w:rsidR="00CD6074" w:rsidRDefault="00CD6074" w:rsidP="00CD6074">
      <w:pPr>
        <w:widowControl w:val="0"/>
        <w:jc w:val="left"/>
        <w:rPr>
          <w:b/>
        </w:rPr>
      </w:pPr>
      <w:r w:rsidRPr="00CD6074">
        <w:rPr>
          <w:b/>
        </w:rPr>
        <w:t>H. 4635</w:t>
      </w:r>
    </w:p>
    <w:p w:rsidR="00CD6074" w:rsidRDefault="00CD6074" w:rsidP="00CD6074">
      <w:pPr>
        <w:widowControl w:val="0"/>
        <w:jc w:val="left"/>
        <w:rPr>
          <w:b/>
        </w:rPr>
      </w:pPr>
    </w:p>
    <w:p w:rsidR="00CD6074" w:rsidRDefault="00CD6074" w:rsidP="00CD6074">
      <w:pPr>
        <w:widowControl w:val="0"/>
        <w:jc w:val="left"/>
      </w:pPr>
      <w:r w:rsidRPr="00CD6074">
        <w:rPr>
          <w:b/>
        </w:rPr>
        <w:t>STATUS INFORMATION</w:t>
      </w:r>
    </w:p>
    <w:p w:rsidR="00CD6074" w:rsidRDefault="00CD6074" w:rsidP="00CD6074">
      <w:pPr>
        <w:widowControl w:val="0"/>
        <w:jc w:val="left"/>
      </w:pPr>
    </w:p>
    <w:p w:rsidR="00CD6074" w:rsidRDefault="00CD6074" w:rsidP="00CD6074">
      <w:pPr>
        <w:widowControl w:val="0"/>
        <w:jc w:val="left"/>
      </w:pPr>
      <w:r>
        <w:t>House Resolution</w:t>
      </w:r>
    </w:p>
    <w:p w:rsidR="00CD6074" w:rsidRDefault="00CD6074" w:rsidP="00CD6074">
      <w:pPr>
        <w:widowControl w:val="0"/>
        <w:jc w:val="left"/>
      </w:pPr>
      <w:r>
        <w:t>Sponsors: Reps. G.M. Smith and Weeks</w:t>
      </w:r>
    </w:p>
    <w:p w:rsidR="00CD6074" w:rsidRDefault="00CD6074" w:rsidP="00CD6074">
      <w:pPr>
        <w:widowControl w:val="0"/>
        <w:jc w:val="left"/>
      </w:pPr>
      <w:r>
        <w:t>Document Path: l:\council\bills\jn\3117cz19.docx</w:t>
      </w:r>
    </w:p>
    <w:p w:rsidR="00CD6074" w:rsidRDefault="00CD6074" w:rsidP="00CD6074">
      <w:pPr>
        <w:widowControl w:val="0"/>
        <w:jc w:val="left"/>
      </w:pPr>
    </w:p>
    <w:p w:rsidR="00CD6074" w:rsidRDefault="00CD6074" w:rsidP="00CD6074">
      <w:pPr>
        <w:widowControl w:val="0"/>
        <w:jc w:val="left"/>
      </w:pPr>
      <w:r>
        <w:t>Introduced in the House on June 25, 2019</w:t>
      </w:r>
    </w:p>
    <w:p w:rsidR="00CD6074" w:rsidRDefault="00CD6074" w:rsidP="00CD6074">
      <w:pPr>
        <w:widowControl w:val="0"/>
        <w:jc w:val="left"/>
      </w:pPr>
      <w:r>
        <w:t>Adopted by the House on June 25, 2019</w:t>
      </w:r>
    </w:p>
    <w:p w:rsidR="00CD6074" w:rsidRDefault="00CD6074" w:rsidP="00CD6074">
      <w:pPr>
        <w:widowControl w:val="0"/>
        <w:jc w:val="left"/>
      </w:pPr>
    </w:p>
    <w:p w:rsidR="00CD6074" w:rsidRDefault="00CD6074" w:rsidP="00CD6074">
      <w:pPr>
        <w:widowControl w:val="0"/>
        <w:jc w:val="left"/>
      </w:pPr>
      <w:r>
        <w:t xml:space="preserve">Summary: </w:t>
      </w:r>
      <w:r w:rsidR="00DF545B">
        <w:t>Dr. Norris L. Williams</w:t>
      </w:r>
    </w:p>
    <w:p w:rsidR="00CD6074" w:rsidRDefault="00CD6074" w:rsidP="00CD6074">
      <w:pPr>
        <w:widowControl w:val="0"/>
        <w:jc w:val="left"/>
      </w:pPr>
    </w:p>
    <w:p w:rsidR="00CD6074" w:rsidRDefault="00CD6074" w:rsidP="00CD6074">
      <w:pPr>
        <w:widowControl w:val="0"/>
        <w:jc w:val="left"/>
      </w:pPr>
    </w:p>
    <w:p w:rsidR="00CD6074" w:rsidRDefault="00CD6074" w:rsidP="00CD6074">
      <w:pPr>
        <w:widowControl w:val="0"/>
        <w:tabs>
          <w:tab w:val="center" w:pos="590"/>
          <w:tab w:val="center" w:pos="1440"/>
          <w:tab w:val="left" w:pos="1872"/>
          <w:tab w:val="left" w:pos="9187"/>
        </w:tabs>
        <w:jc w:val="left"/>
      </w:pPr>
      <w:r w:rsidRPr="00CD6074">
        <w:rPr>
          <w:b/>
        </w:rPr>
        <w:t>HISTORY OF LEGISLATIVE ACTIONS</w:t>
      </w:r>
    </w:p>
    <w:p w:rsidR="00CD6074" w:rsidRDefault="00CD6074" w:rsidP="00CD6074">
      <w:pPr>
        <w:widowControl w:val="0"/>
        <w:tabs>
          <w:tab w:val="center" w:pos="590"/>
          <w:tab w:val="center" w:pos="1440"/>
          <w:tab w:val="left" w:pos="1872"/>
          <w:tab w:val="left" w:pos="9187"/>
        </w:tabs>
        <w:jc w:val="left"/>
      </w:pPr>
    </w:p>
    <w:p w:rsidR="00CD6074" w:rsidRPr="00CD6074" w:rsidRDefault="00CD6074" w:rsidP="00CD6074">
      <w:pPr>
        <w:widowControl w:val="0"/>
        <w:tabs>
          <w:tab w:val="center" w:pos="590"/>
          <w:tab w:val="center" w:pos="1440"/>
          <w:tab w:val="left" w:pos="1872"/>
          <w:tab w:val="left" w:pos="9187"/>
        </w:tabs>
        <w:jc w:val="left"/>
      </w:pPr>
      <w:r w:rsidRPr="00CD6074">
        <w:rPr>
          <w:u w:val="single"/>
        </w:rPr>
        <w:tab/>
        <w:t>Date</w:t>
      </w:r>
      <w:r w:rsidRPr="00CD6074">
        <w:rPr>
          <w:u w:val="single"/>
        </w:rPr>
        <w:tab/>
        <w:t>Body</w:t>
      </w:r>
      <w:r w:rsidRPr="00CD6074">
        <w:rPr>
          <w:u w:val="single"/>
        </w:rPr>
        <w:tab/>
        <w:t>Action Description with journal page number</w:t>
      </w:r>
      <w:r w:rsidRPr="00CD6074">
        <w:rPr>
          <w:u w:val="single"/>
        </w:rPr>
        <w:tab/>
      </w:r>
    </w:p>
    <w:p w:rsidR="00924B26" w:rsidRDefault="00924B26" w:rsidP="00924B26">
      <w:pPr>
        <w:widowControl w:val="0"/>
        <w:tabs>
          <w:tab w:val="right" w:pos="1008"/>
          <w:tab w:val="left" w:pos="1152"/>
          <w:tab w:val="left" w:pos="1872"/>
          <w:tab w:val="left" w:pos="9187"/>
        </w:tabs>
        <w:ind w:left="2088" w:hanging="2088"/>
      </w:pPr>
      <w:r>
        <w:tab/>
        <w:t>6/25/2019</w:t>
      </w:r>
      <w:r>
        <w:tab/>
        <w:t>House</w:t>
      </w:r>
      <w:r>
        <w:tab/>
      </w:r>
      <w:r w:rsidRPr="002D6FB5">
        <w:t>Introduced and adopted (</w:t>
      </w:r>
      <w:hyperlink r:id="rId7" w:history="1">
        <w:r w:rsidRPr="002D6FB5">
          <w:rPr>
            <w:rStyle w:val="Hyperlink"/>
          </w:rPr>
          <w:t>House Journal</w:t>
        </w:r>
        <w:r w:rsidRPr="002D6FB5">
          <w:rPr>
            <w:rStyle w:val="Hyperlink"/>
          </w:rPr>
          <w:noBreakHyphen/>
          <w:t>page 2</w:t>
        </w:r>
      </w:hyperlink>
      <w:r w:rsidRPr="002D6FB5">
        <w:t>)</w:t>
      </w:r>
    </w:p>
    <w:p w:rsidR="00924B26" w:rsidRDefault="00924B26" w:rsidP="00924B26">
      <w:pPr>
        <w:widowControl w:val="0"/>
        <w:tabs>
          <w:tab w:val="right" w:pos="1008"/>
          <w:tab w:val="left" w:pos="1152"/>
          <w:tab w:val="left" w:pos="1872"/>
          <w:tab w:val="left" w:pos="9187"/>
        </w:tabs>
        <w:ind w:left="2088" w:hanging="2088"/>
      </w:pPr>
    </w:p>
    <w:p w:rsidR="00CD6074" w:rsidRDefault="00CD6074" w:rsidP="00CD607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D6074">
          <w:rPr>
            <w:rStyle w:val="Hyperlink"/>
          </w:rPr>
          <w:t>legislative information</w:t>
        </w:r>
      </w:hyperlink>
      <w:r>
        <w:t xml:space="preserve"> at the website</w:t>
      </w:r>
    </w:p>
    <w:p w:rsidR="00CD6074" w:rsidRDefault="00CD6074" w:rsidP="00CD6074">
      <w:pPr>
        <w:widowControl w:val="0"/>
        <w:tabs>
          <w:tab w:val="right" w:pos="1008"/>
          <w:tab w:val="left" w:pos="1152"/>
          <w:tab w:val="left" w:pos="1872"/>
          <w:tab w:val="left" w:pos="9187"/>
        </w:tabs>
        <w:ind w:left="2088" w:hanging="2088"/>
        <w:jc w:val="left"/>
      </w:pPr>
    </w:p>
    <w:p w:rsidR="00CD6074" w:rsidRPr="00CD6074" w:rsidRDefault="00CD6074" w:rsidP="00CD6074">
      <w:pPr>
        <w:widowControl w:val="0"/>
        <w:tabs>
          <w:tab w:val="right" w:pos="1008"/>
          <w:tab w:val="left" w:pos="1152"/>
          <w:tab w:val="left" w:pos="1872"/>
          <w:tab w:val="left" w:pos="9187"/>
        </w:tabs>
        <w:ind w:left="2088" w:hanging="2088"/>
        <w:jc w:val="left"/>
      </w:pPr>
    </w:p>
    <w:p w:rsidR="00CD6074" w:rsidRDefault="00CD6074" w:rsidP="00CD6074">
      <w:r w:rsidRPr="00CD6074">
        <w:rPr>
          <w:b/>
        </w:rPr>
        <w:t>VERSIONS OF THIS BILL</w:t>
      </w:r>
    </w:p>
    <w:p w:rsidR="00CD6074" w:rsidRDefault="00CD6074" w:rsidP="00CD6074"/>
    <w:p w:rsidR="00CD6074" w:rsidRDefault="00575140" w:rsidP="00CD6074">
      <w:hyperlink r:id="rId9" w:history="1">
        <w:r w:rsidR="00CD6074">
          <w:rPr>
            <w:rStyle w:val="Hyperlink"/>
          </w:rPr>
          <w:t>6/25/2019</w:t>
        </w:r>
      </w:hyperlink>
    </w:p>
    <w:p w:rsidR="00CD6074" w:rsidRDefault="00CD6074" w:rsidP="00CD6074"/>
    <w:p w:rsidR="00CD6074" w:rsidRDefault="00CD6074" w:rsidP="00CD6074">
      <w:pPr>
        <w:sectPr w:rsidR="00CD6074" w:rsidSect="00CD6074">
          <w:pgSz w:w="12240" w:h="15840" w:code="1"/>
          <w:pgMar w:top="1080" w:right="1440" w:bottom="1080" w:left="1440" w:header="720" w:footer="720" w:gutter="0"/>
          <w:cols w:space="720"/>
          <w:noEndnote/>
          <w:docGrid w:linePitch="360"/>
        </w:sectPr>
      </w:pPr>
    </w:p>
    <w:p w:rsidR="00BB656D" w:rsidRDefault="00BB65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263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CONGRATULATE DR. NORRIS L. WILLIAMS, ASSISTANT SUPERINTENDENT OF SCHOOL EXCELLENCE AND LEADERSHIP FOR THE SUMTER SCHOOL DISTRICT, FOR HIS YEARS OF OUTSTANDING SERVICE THERE AND TO WISH HIM CONTINUED SUCCESS AS HE LEAVES SUMTER COUNTY TO BECOME THE PRINCIPAL OF THE BLUE EAGLE ACADEMY IN THE CLOVER SCHOOL DISTRICT. </w:t>
      </w:r>
      <w:bookmarkStart w:id="4" w:name="titleend"/>
      <w:bookmarkEnd w:id="4"/>
    </w:p>
    <w:p w:rsidR="001F0484" w:rsidRDefault="001F04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Dr. Norris L. Williams will assume his duties as principal of the Blue Eagle Academy in Clover after two years of service to the Sumter School District; and </w:t>
      </w: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 prepare for his career in education, Dr. Williams completed studies and graduated from South Carolina State University with honors, Winthrop University, and Converse College. He completed his doctoral studies at Gardner Webb University; and </w:t>
      </w: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before moving to Sumter to serve as the Assistant Superintendent of School Excellence and Leadership, he served as the principal of Dutchman Creek Middle School in Rock Hill for eleven years and has held several executive offices for the State of South Carolina. He has been honored as the South Carolina Principal of the Year and the Administrator of the Year for the South Carolina Music Association; and </w:t>
      </w: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enjoys traveling, reading, watching movies, working in his yard, and spending time with his beloved wife Serena Williams and their two sons, Norris and Noble; and</w:t>
      </w: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grateful for his creative leadership style and ability to create strong academic and social support systems for students that will surely be missed in Sumter County, the House of Representatives is pleased that he will continue his service as an educator in the Palmetto State and wish him well as he brings his talents and expertise to the Clover School District and provides those students with multiple opportunities to find their strengths and passions. Now, therefore, </w:t>
      </w: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is resolved by the House of Representatives:</w:t>
      </w: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Dr. Norris L. Williams, Assistant Superintendent of School Excellence and Leadership for the Sumter School District, be congratulated for his years of outstanding service there and wished continued success as he leaves Sumter County to become the principal of the Blue Eagle Academy in the Clover School District.</w:t>
      </w: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484" w:rsidRDefault="001F0484" w:rsidP="00BB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Dr. Norris L. Williams. </w:t>
      </w:r>
    </w:p>
    <w:p w:rsidR="00D44167" w:rsidRDefault="001F04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6074" w:rsidRDefault="00CD6074" w:rsidP="00CD6074">
      <w:pPr>
        <w:suppressAutoHyphens/>
      </w:pPr>
    </w:p>
    <w:sectPr w:rsidR="00CD6074" w:rsidSect="00CD60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631" w:rsidRDefault="00E92631" w:rsidP="009F0C77">
      <w:r>
        <w:separator/>
      </w:r>
    </w:p>
  </w:endnote>
  <w:endnote w:type="continuationSeparator" w:id="0">
    <w:p w:rsidR="00E92631" w:rsidRDefault="00E926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935742-6838-4182-B61E-47BF024D6B12}"/>
    <w:embedBold r:id="rId2" w:fontKey="{59B41F47-0B68-4C24-80AE-D2651A5DAD79}"/>
  </w:font>
  <w:font w:name="Calibri">
    <w:panose1 w:val="020F0502020204030204"/>
    <w:charset w:val="00"/>
    <w:family w:val="swiss"/>
    <w:pitch w:val="variable"/>
    <w:sig w:usb0="E00002FF" w:usb1="4000ACFF" w:usb2="00000001" w:usb3="00000000" w:csb0="0000019F" w:csb1="00000000"/>
    <w:embedRegular r:id="rId3" w:fontKey="{93A98EB1-2368-4837-BC40-07CBEA6D3698}"/>
  </w:font>
  <w:font w:name="Segoe UI">
    <w:panose1 w:val="020B0502040204020203"/>
    <w:charset w:val="00"/>
    <w:family w:val="swiss"/>
    <w:pitch w:val="variable"/>
    <w:sig w:usb0="E10022FF" w:usb1="C000E47F" w:usb2="00000029" w:usb3="00000000" w:csb0="000001DF" w:csb1="00000000"/>
    <w:embedRegular r:id="rId4" w:fontKey="{A14301FE-D8EC-4E19-B97B-B58EB6103C75}"/>
  </w:font>
  <w:font w:name="Cambria">
    <w:panose1 w:val="02040503050406030204"/>
    <w:charset w:val="00"/>
    <w:family w:val="roman"/>
    <w:pitch w:val="variable"/>
    <w:sig w:usb0="E00002FF" w:usb1="400004FF" w:usb2="00000000" w:usb3="00000000" w:csb0="0000019F" w:csb1="00000000"/>
    <w:embedRegular r:id="rId5" w:fontKey="{C0EAD7E2-0A2E-4D7B-90BB-95A586CFFA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074" w:rsidRPr="00BB656D" w:rsidRDefault="00CD6074" w:rsidP="00BB656D">
    <w:pPr>
      <w:pStyle w:val="Footer"/>
      <w:tabs>
        <w:tab w:val="clear" w:pos="4680"/>
        <w:tab w:val="clear" w:pos="9360"/>
        <w:tab w:val="center" w:pos="2995"/>
      </w:tabs>
      <w:spacing w:before="120"/>
    </w:pPr>
    <w:r>
      <w:t>[4635]</w:t>
    </w:r>
    <w:r>
      <w:tab/>
    </w:r>
    <w:r>
      <w:fldChar w:fldCharType="begin"/>
    </w:r>
    <w:r>
      <w:instrText xml:space="preserve"> PAGE  \* MERGEFORMAT </w:instrText>
    </w:r>
    <w:r>
      <w:fldChar w:fldCharType="separate"/>
    </w:r>
    <w:r w:rsidR="00DF54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631" w:rsidRDefault="00E92631" w:rsidP="009F0C77">
      <w:r>
        <w:separator/>
      </w:r>
    </w:p>
  </w:footnote>
  <w:footnote w:type="continuationSeparator" w:id="0">
    <w:p w:rsidR="00E92631" w:rsidRDefault="00E926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7CZ19"/>
    <w:docVar w:name="CoverBillType" w:val="r"/>
    <w:docVar w:name="DocPath" w:val="L:\Council\bills\JN\3117CZ19.DOCX"/>
    <w:docVar w:name="dvBillNumber" w:val="4635"/>
    <w:docVar w:name="dvBillNumberPrefix" w:val="H. "/>
    <w:docVar w:name="dvOriginalBody" w:val="House"/>
    <w:docVar w:name="dvSteno" w:val="JN"/>
    <w:docVar w:name="NameofBody" w:val="h"/>
    <w:docVar w:name="vGroup2" w:val="Council"/>
  </w:docVars>
  <w:rsids>
    <w:rsidRoot w:val="00E92631"/>
    <w:rsid w:val="00011869"/>
    <w:rsid w:val="00015CD6"/>
    <w:rsid w:val="00057453"/>
    <w:rsid w:val="000C6657"/>
    <w:rsid w:val="000E0100"/>
    <w:rsid w:val="000E1785"/>
    <w:rsid w:val="000F40FA"/>
    <w:rsid w:val="001035F1"/>
    <w:rsid w:val="0010776B"/>
    <w:rsid w:val="00133E66"/>
    <w:rsid w:val="001435A3"/>
    <w:rsid w:val="00146ED3"/>
    <w:rsid w:val="00151044"/>
    <w:rsid w:val="001D08F2"/>
    <w:rsid w:val="001D3A58"/>
    <w:rsid w:val="001D525B"/>
    <w:rsid w:val="001D7F4F"/>
    <w:rsid w:val="001F0484"/>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297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24B26"/>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656D"/>
    <w:rsid w:val="00BE3C22"/>
    <w:rsid w:val="00C0345E"/>
    <w:rsid w:val="00C31C95"/>
    <w:rsid w:val="00C3483A"/>
    <w:rsid w:val="00C74E9D"/>
    <w:rsid w:val="00C826DD"/>
    <w:rsid w:val="00C82FD3"/>
    <w:rsid w:val="00C92819"/>
    <w:rsid w:val="00CC6B7B"/>
    <w:rsid w:val="00CD2089"/>
    <w:rsid w:val="00CD6074"/>
    <w:rsid w:val="00D44167"/>
    <w:rsid w:val="00D73A67"/>
    <w:rsid w:val="00D970A9"/>
    <w:rsid w:val="00DF3845"/>
    <w:rsid w:val="00DF545B"/>
    <w:rsid w:val="00E41911"/>
    <w:rsid w:val="00E44B57"/>
    <w:rsid w:val="00E9263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6C378A-3076-4092-85E6-D0A9E7A9A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04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484"/>
    <w:rPr>
      <w:rFonts w:ascii="Segoe UI" w:eastAsia="Times New Roman" w:hAnsi="Segoe UI" w:cs="Segoe UI"/>
      <w:sz w:val="18"/>
      <w:szCs w:val="18"/>
    </w:rPr>
  </w:style>
  <w:style w:type="character" w:styleId="Hyperlink">
    <w:name w:val="Hyperlink"/>
    <w:basedOn w:val="DefaultParagraphFont"/>
    <w:uiPriority w:val="99"/>
    <w:unhideWhenUsed/>
    <w:rsid w:val="00CD60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35&amp;session=123&amp;summary=B" TargetMode="External"/><Relationship Id="rId3" Type="http://schemas.openxmlformats.org/officeDocument/2006/relationships/settings" Target="settings.xml"/><Relationship Id="rId7" Type="http://schemas.openxmlformats.org/officeDocument/2006/relationships/hyperlink" Target="file:///h:\hj\201906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635_201906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051ED-5607-4876-B5CD-C0952BFA2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D62A1630.dotm</Template>
  <TotalTime>0</TotalTime>
  <Pages>3</Pages>
  <Words>444</Words>
  <Characters>2391</Characters>
  <Application>Microsoft Office Word</Application>
  <DocSecurity>0</DocSecurity>
  <Lines>91</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4635: Dr. Norris L. Williams - South Carolina Legislature Online</dc:title>
  <dc:creator>Julie Newboult</dc:creator>
  <cp:lastModifiedBy>S Volk</cp:lastModifiedBy>
  <cp:revision>2</cp:revision>
  <cp:lastPrinted>2019-06-10T19:51:00Z</cp:lastPrinted>
  <dcterms:created xsi:type="dcterms:W3CDTF">2019-06-27T15:15:00Z</dcterms:created>
  <dcterms:modified xsi:type="dcterms:W3CDTF">2019-06-27T15:15:00Z</dcterms:modified>
</cp:coreProperties>
</file>