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029" w:rsidRDefault="00FD0029" w:rsidP="00FD0029">
      <w:pPr>
        <w:widowControl w:val="0"/>
        <w:jc w:val="center"/>
      </w:pPr>
      <w:r w:rsidRPr="00FD0029">
        <w:rPr>
          <w:b/>
        </w:rPr>
        <w:t>South Carolina General Assembly</w:t>
      </w:r>
    </w:p>
    <w:p w:rsidR="00FD0029" w:rsidRDefault="00FD0029" w:rsidP="00FD0029">
      <w:pPr>
        <w:widowControl w:val="0"/>
        <w:jc w:val="center"/>
      </w:pPr>
      <w:r>
        <w:t>123rd Session, 2019-2020</w:t>
      </w:r>
    </w:p>
    <w:p w:rsidR="00FD0029" w:rsidRDefault="00FD0029" w:rsidP="00FD0029">
      <w:pPr>
        <w:widowControl w:val="0"/>
        <w:jc w:val="left"/>
      </w:pPr>
    </w:p>
    <w:p w:rsidR="00FD0029" w:rsidRDefault="00FD0029" w:rsidP="00FD0029">
      <w:pPr>
        <w:widowControl w:val="0"/>
        <w:jc w:val="left"/>
        <w:rPr>
          <w:b/>
        </w:rPr>
      </w:pPr>
      <w:r w:rsidRPr="00FD0029">
        <w:rPr>
          <w:b/>
        </w:rPr>
        <w:t>H. 4717</w:t>
      </w:r>
    </w:p>
    <w:p w:rsidR="00FD0029" w:rsidRDefault="00FD0029" w:rsidP="00FD0029">
      <w:pPr>
        <w:widowControl w:val="0"/>
        <w:jc w:val="left"/>
        <w:rPr>
          <w:b/>
        </w:rPr>
      </w:pPr>
    </w:p>
    <w:p w:rsidR="00FD0029" w:rsidRDefault="00FD0029" w:rsidP="00FD0029">
      <w:pPr>
        <w:widowControl w:val="0"/>
        <w:jc w:val="left"/>
      </w:pPr>
      <w:r w:rsidRPr="00FD0029">
        <w:rPr>
          <w:b/>
        </w:rPr>
        <w:t>STATUS INFORMATION</w:t>
      </w:r>
    </w:p>
    <w:p w:rsidR="00FD0029" w:rsidRDefault="00FD0029" w:rsidP="00FD0029">
      <w:pPr>
        <w:widowControl w:val="0"/>
        <w:jc w:val="left"/>
      </w:pPr>
    </w:p>
    <w:p w:rsidR="00FD0029" w:rsidRDefault="00FD0029" w:rsidP="00FD0029">
      <w:pPr>
        <w:widowControl w:val="0"/>
        <w:jc w:val="left"/>
      </w:pPr>
      <w:r>
        <w:t>General Bill</w:t>
      </w:r>
    </w:p>
    <w:p w:rsidR="00FD0029" w:rsidRDefault="00EC4327" w:rsidP="00FD0029">
      <w:pPr>
        <w:widowControl w:val="0"/>
        <w:jc w:val="left"/>
      </w:pPr>
      <w:r>
        <w:t>Sponsors: Reps. Matthews, Clyburn, B. Newton, Brawley, Pendarvis, Cobb</w:t>
      </w:r>
      <w:r>
        <w:noBreakHyphen/>
        <w:t>Hunter and Wheeler</w:t>
      </w:r>
    </w:p>
    <w:p w:rsidR="00FD0029" w:rsidRDefault="00FD0029" w:rsidP="00FD0029">
      <w:pPr>
        <w:widowControl w:val="0"/>
        <w:jc w:val="left"/>
      </w:pPr>
      <w:r>
        <w:t>Document Path: l:\council\bills\cc\15608vr20.docx</w:t>
      </w:r>
    </w:p>
    <w:p w:rsidR="00325762" w:rsidRDefault="00325762" w:rsidP="00FD0029">
      <w:pPr>
        <w:widowControl w:val="0"/>
        <w:jc w:val="left"/>
      </w:pPr>
      <w:r>
        <w:t>Companion/Similar bill(s): 943</w:t>
      </w:r>
    </w:p>
    <w:p w:rsidR="00FD0029" w:rsidRDefault="00FD0029" w:rsidP="00FD0029">
      <w:pPr>
        <w:widowControl w:val="0"/>
        <w:jc w:val="left"/>
      </w:pPr>
    </w:p>
    <w:p w:rsidR="00156C37" w:rsidRDefault="00156C37" w:rsidP="00FD0029">
      <w:pPr>
        <w:widowControl w:val="0"/>
        <w:jc w:val="left"/>
      </w:pPr>
      <w:r>
        <w:t>Introduced in the House on January 14, 2020</w:t>
      </w:r>
    </w:p>
    <w:p w:rsidR="00156C37" w:rsidRDefault="00156C37" w:rsidP="00FD0029">
      <w:pPr>
        <w:widowControl w:val="0"/>
        <w:jc w:val="left"/>
      </w:pPr>
      <w:r>
        <w:t>Currently residing in the House</w:t>
      </w:r>
    </w:p>
    <w:p w:rsidR="00156C37" w:rsidRDefault="00156C37" w:rsidP="00FD0029">
      <w:pPr>
        <w:widowControl w:val="0"/>
        <w:jc w:val="left"/>
      </w:pPr>
    </w:p>
    <w:p w:rsidR="00FD0029" w:rsidRDefault="00FC7F0A" w:rsidP="00FD0029">
      <w:pPr>
        <w:widowControl w:val="0"/>
        <w:jc w:val="left"/>
      </w:pPr>
      <w:r>
        <w:t>Summary: Female Health and Wellness Act</w:t>
      </w:r>
    </w:p>
    <w:p w:rsidR="00FD0029" w:rsidRDefault="00FD0029" w:rsidP="00FD0029">
      <w:pPr>
        <w:widowControl w:val="0"/>
        <w:jc w:val="left"/>
      </w:pPr>
    </w:p>
    <w:p w:rsidR="00FD0029" w:rsidRDefault="00FD0029" w:rsidP="00FD0029">
      <w:pPr>
        <w:widowControl w:val="0"/>
        <w:jc w:val="left"/>
      </w:pPr>
    </w:p>
    <w:p w:rsidR="00FD0029" w:rsidRDefault="00FD0029" w:rsidP="00FD0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0029">
        <w:rPr>
          <w:b/>
        </w:rPr>
        <w:t>HISTORY OF LEGISLATIVE ACTIONS</w:t>
      </w:r>
    </w:p>
    <w:p w:rsidR="00FD0029" w:rsidRDefault="00FD0029" w:rsidP="00FD0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D0029" w:rsidRPr="00FD0029" w:rsidRDefault="00FD0029" w:rsidP="00FD00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0029">
        <w:rPr>
          <w:u w:val="single"/>
        </w:rPr>
        <w:tab/>
        <w:t>Date</w:t>
      </w:r>
      <w:r w:rsidRPr="00FD0029">
        <w:rPr>
          <w:u w:val="single"/>
        </w:rPr>
        <w:tab/>
        <w:t>Body</w:t>
      </w:r>
      <w:r w:rsidRPr="00FD0029">
        <w:rPr>
          <w:u w:val="single"/>
        </w:rPr>
        <w:tab/>
        <w:t>Action Description with journal page number</w:t>
      </w:r>
      <w:r w:rsidRPr="00FD0029">
        <w:rPr>
          <w:u w:val="single"/>
        </w:rPr>
        <w:tab/>
      </w:r>
    </w:p>
    <w:p w:rsidR="00156C37" w:rsidRDefault="00156C37" w:rsidP="00156C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>Prefiled</w:t>
      </w:r>
    </w:p>
    <w:p w:rsidR="00156C37" w:rsidRDefault="00156C37" w:rsidP="00156C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 xml:space="preserve">Referred to Committee on </w:t>
      </w:r>
      <w:r w:rsidRPr="009B3F5C">
        <w:rPr>
          <w:b/>
        </w:rPr>
        <w:t>Ways and Means</w:t>
      </w:r>
    </w:p>
    <w:p w:rsidR="00156C37" w:rsidRDefault="00156C37" w:rsidP="00156C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9B3F5C">
          <w:rPr>
            <w:rStyle w:val="Hyperlink"/>
          </w:rPr>
          <w:t>House Journal</w:t>
        </w:r>
        <w:r w:rsidRPr="009B3F5C">
          <w:rPr>
            <w:rStyle w:val="Hyperlink"/>
          </w:rPr>
          <w:noBreakHyphen/>
          <w:t>page 76</w:t>
        </w:r>
      </w:hyperlink>
      <w:r>
        <w:t>)</w:t>
      </w:r>
    </w:p>
    <w:p w:rsidR="00156C37" w:rsidRDefault="00156C37" w:rsidP="00156C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9B3F5C">
        <w:rPr>
          <w:b/>
        </w:rPr>
        <w:t>Ways and Means</w:t>
      </w:r>
      <w:r>
        <w:t xml:space="preserve"> (</w:t>
      </w:r>
      <w:hyperlink r:id="rId8" w:history="1">
        <w:r w:rsidRPr="009B3F5C">
          <w:rPr>
            <w:rStyle w:val="Hyperlink"/>
          </w:rPr>
          <w:t>House Journal</w:t>
        </w:r>
        <w:r w:rsidRPr="009B3F5C">
          <w:rPr>
            <w:rStyle w:val="Hyperlink"/>
          </w:rPr>
          <w:noBreakHyphen/>
          <w:t>page 76</w:t>
        </w:r>
      </w:hyperlink>
      <w:r>
        <w:t>)</w:t>
      </w:r>
    </w:p>
    <w:p w:rsidR="00156C37" w:rsidRDefault="00156C37" w:rsidP="00156C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Member(s) request name added as sponsor: Cobb</w:t>
      </w:r>
      <w:r>
        <w:noBreakHyphen/>
        <w:t>Hunter, Wheeler</w:t>
      </w:r>
    </w:p>
    <w:p w:rsidR="00156C37" w:rsidRDefault="00156C37" w:rsidP="00156C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5/12/2020</w:t>
      </w:r>
      <w:r>
        <w:tab/>
        <w:t>House</w:t>
      </w:r>
      <w:r>
        <w:tab/>
        <w:t xml:space="preserve">Recalled from Committee on </w:t>
      </w:r>
      <w:r w:rsidRPr="009B3F5C">
        <w:rPr>
          <w:b/>
        </w:rPr>
        <w:t>Ways and Means</w:t>
      </w:r>
    </w:p>
    <w:p w:rsidR="00156C37" w:rsidRDefault="00156C37" w:rsidP="00156C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D0029" w:rsidRDefault="00FD0029" w:rsidP="00FD00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D0029">
          <w:rPr>
            <w:rStyle w:val="Hyperlink"/>
          </w:rPr>
          <w:t>legislative information</w:t>
        </w:r>
      </w:hyperlink>
      <w:r>
        <w:t xml:space="preserve"> at the website</w:t>
      </w:r>
    </w:p>
    <w:p w:rsidR="00FD0029" w:rsidRDefault="00FD0029" w:rsidP="00FD00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0029" w:rsidRPr="00FD0029" w:rsidRDefault="00FD0029" w:rsidP="00FD00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0029" w:rsidRDefault="00FD0029" w:rsidP="00FD0029">
      <w:pPr>
        <w:widowControl w:val="0"/>
        <w:jc w:val="left"/>
      </w:pPr>
      <w:r w:rsidRPr="00FD0029">
        <w:rPr>
          <w:b/>
        </w:rPr>
        <w:t>VERSIONS OF THIS BILL</w:t>
      </w:r>
    </w:p>
    <w:p w:rsidR="00FD0029" w:rsidRDefault="00FD0029" w:rsidP="00FD0029">
      <w:pPr>
        <w:widowControl w:val="0"/>
        <w:jc w:val="left"/>
      </w:pPr>
    </w:p>
    <w:p w:rsidR="00FD0029" w:rsidRDefault="00F50193" w:rsidP="00FD0029">
      <w:pPr>
        <w:widowControl w:val="0"/>
        <w:jc w:val="left"/>
      </w:pPr>
      <w:hyperlink r:id="rId10" w:history="1">
        <w:r w:rsidR="00FD0029">
          <w:rPr>
            <w:rStyle w:val="Hyperlink"/>
          </w:rPr>
          <w:t>11/20/2019</w:t>
        </w:r>
      </w:hyperlink>
    </w:p>
    <w:p w:rsidR="00FD0029" w:rsidRDefault="00F50193" w:rsidP="00FD0029">
      <w:hyperlink r:id="rId11" w:history="1">
        <w:r w:rsidRPr="00F50193">
          <w:rPr>
            <w:rStyle w:val="Hyperlink"/>
          </w:rPr>
          <w:t>5/12/2020</w:t>
        </w:r>
      </w:hyperlink>
    </w:p>
    <w:p w:rsidR="00F50193" w:rsidRDefault="00F50193" w:rsidP="00FD0029"/>
    <w:p w:rsidR="00FD0029" w:rsidRDefault="00FD0029" w:rsidP="00FD0029">
      <w:pPr>
        <w:sectPr w:rsidR="00FD0029" w:rsidSect="00FD00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0193" w:rsidRDefault="00F50193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:rsidR="00F50193" w:rsidRDefault="00F50193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12, 2020</w:t>
      </w:r>
    </w:p>
    <w:p w:rsidR="00F50193" w:rsidRDefault="00F50193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193" w:rsidRPr="001D317A" w:rsidRDefault="00F50193" w:rsidP="001D317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4717</w:t>
      </w:r>
    </w:p>
    <w:p w:rsidR="00F50193" w:rsidRDefault="00F50193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193" w:rsidRDefault="00F50193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Matthews, Clyburn, B. Newton, Brawley, Pendarvis, Cobb</w:t>
      </w:r>
      <w:r>
        <w:noBreakHyphen/>
        <w:t>Hunter and Wheeler</w:t>
      </w:r>
    </w:p>
    <w:p w:rsidR="00F50193" w:rsidRDefault="00F50193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193" w:rsidRDefault="00F50193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5/12/20--H.</w:t>
      </w:r>
    </w:p>
    <w:p w:rsidR="00F50193" w:rsidRDefault="00F50193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14, 2020.</w:t>
      </w:r>
    </w:p>
    <w:p w:rsidR="00F50193" w:rsidRPr="001D317A" w:rsidRDefault="00F50193" w:rsidP="001D3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50193" w:rsidRDefault="00F50193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193" w:rsidRDefault="00F50193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50193" w:rsidSect="001D317A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50193" w:rsidRDefault="00F50193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193" w:rsidRDefault="00F50193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193" w:rsidRDefault="00F50193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193" w:rsidRDefault="00F50193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193" w:rsidRDefault="00F50193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193" w:rsidRDefault="00F50193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193" w:rsidRDefault="00F50193" w:rsidP="00CB50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193" w:rsidRDefault="00F501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193" w:rsidRPr="00325348" w:rsidRDefault="00F50193" w:rsidP="00912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F50193" w:rsidRDefault="00F5019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193" w:rsidRDefault="00F50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DF11A7">
        <w:rPr>
          <w:color w:val="000000" w:themeColor="text1"/>
          <w:u w:color="000000" w:themeColor="text1"/>
        </w:rPr>
        <w:t xml:space="preserve">TO AMEND THE CODE OF LAWS OF SOUTH CAROLINA, 1976, TO ENACT THE </w:t>
      </w:r>
      <w:r>
        <w:rPr>
          <w:color w:val="000000" w:themeColor="text1"/>
          <w:u w:color="000000" w:themeColor="text1"/>
        </w:rPr>
        <w:t>“</w:t>
      </w:r>
      <w:r w:rsidRPr="00DF11A7">
        <w:rPr>
          <w:color w:val="000000" w:themeColor="text1"/>
          <w:u w:color="000000" w:themeColor="text1"/>
        </w:rPr>
        <w:t>FEMALE HEALTH AND WELLNESS ACT</w:t>
      </w:r>
      <w:r>
        <w:rPr>
          <w:color w:val="000000" w:themeColor="text1"/>
          <w:u w:color="000000" w:themeColor="text1"/>
        </w:rPr>
        <w:t>”</w:t>
      </w:r>
      <w:r w:rsidRPr="00DF11A7">
        <w:rPr>
          <w:color w:val="000000" w:themeColor="text1"/>
          <w:u w:color="000000" w:themeColor="text1"/>
        </w:rPr>
        <w:t xml:space="preserve"> BY ADDING CHAPTER 139 TO TITLE 44 SO AS TO DEFINE </w:t>
      </w:r>
      <w:r>
        <w:rPr>
          <w:color w:val="000000" w:themeColor="text1"/>
          <w:u w:color="000000" w:themeColor="text1"/>
        </w:rPr>
        <w:t>“</w:t>
      </w:r>
      <w:r w:rsidRPr="00DF11A7">
        <w:rPr>
          <w:color w:val="000000" w:themeColor="text1"/>
          <w:u w:color="000000" w:themeColor="text1"/>
        </w:rPr>
        <w:t>FEMININE HYGIENE PRODUCTS</w:t>
      </w:r>
      <w:r>
        <w:rPr>
          <w:color w:val="000000" w:themeColor="text1"/>
          <w:u w:color="000000" w:themeColor="text1"/>
        </w:rPr>
        <w:t>”</w:t>
      </w:r>
      <w:r w:rsidRPr="00DF11A7">
        <w:rPr>
          <w:color w:val="000000" w:themeColor="text1"/>
          <w:u w:color="000000" w:themeColor="text1"/>
        </w:rPr>
        <w:t xml:space="preserve"> AND TO PROVIDE THAT THE SALE OF FEMININE HYGIENE PRODUCTS ARE EXEMPT FROM SALES TAXES.</w:t>
      </w:r>
    </w:p>
    <w:p w:rsidR="00F50193" w:rsidRDefault="00F50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50193" w:rsidRDefault="00F50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50193" w:rsidRDefault="00F501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193" w:rsidRDefault="00F50193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DF11A7">
        <w:rPr>
          <w:color w:val="000000" w:themeColor="text1"/>
          <w:u w:color="000000" w:themeColor="text1"/>
        </w:rPr>
        <w:t xml:space="preserve">This act may be cited as the </w:t>
      </w:r>
      <w:r>
        <w:rPr>
          <w:color w:val="000000" w:themeColor="text1"/>
          <w:u w:color="000000" w:themeColor="text1"/>
        </w:rPr>
        <w:t>“Female Health and Wellness Act”.</w:t>
      </w:r>
    </w:p>
    <w:p w:rsidR="00F50193" w:rsidRPr="00DF11A7" w:rsidRDefault="00F50193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0193" w:rsidRPr="00DF11A7" w:rsidRDefault="00F50193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>SECTION 2.</w:t>
      </w:r>
      <w:r w:rsidRPr="00DF11A7">
        <w:rPr>
          <w:color w:val="000000" w:themeColor="text1"/>
          <w:u w:color="000000" w:themeColor="text1"/>
        </w:rPr>
        <w:tab/>
        <w:t>Title 44 of the 1976 Code is amended by adding:</w:t>
      </w:r>
    </w:p>
    <w:p w:rsidR="00F50193" w:rsidRPr="00DF11A7" w:rsidRDefault="00F50193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0193" w:rsidRPr="00DF11A7" w:rsidRDefault="00F50193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“CHAPTER</w:t>
      </w:r>
      <w:r w:rsidRPr="00DF11A7">
        <w:rPr>
          <w:color w:val="000000" w:themeColor="text1"/>
          <w:u w:color="000000" w:themeColor="text1"/>
        </w:rPr>
        <w:t xml:space="preserve"> 139</w:t>
      </w:r>
    </w:p>
    <w:p w:rsidR="00F50193" w:rsidRPr="00DF11A7" w:rsidRDefault="00F50193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F50193" w:rsidRPr="00DF11A7" w:rsidRDefault="00F50193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 xml:space="preserve">Female Health and Wellness </w:t>
      </w:r>
    </w:p>
    <w:p w:rsidR="00F50193" w:rsidRPr="00DF11A7" w:rsidRDefault="00F50193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0193" w:rsidRPr="00DF11A7" w:rsidRDefault="00F50193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ab/>
        <w:t>Section 44</w:t>
      </w:r>
      <w:r>
        <w:rPr>
          <w:color w:val="000000" w:themeColor="text1"/>
          <w:u w:color="000000" w:themeColor="text1"/>
        </w:rPr>
        <w:noBreakHyphen/>
      </w:r>
      <w:r w:rsidRPr="00DF11A7">
        <w:rPr>
          <w:color w:val="000000" w:themeColor="text1"/>
          <w:u w:color="000000" w:themeColor="text1"/>
        </w:rPr>
        <w:t>139</w:t>
      </w:r>
      <w:r>
        <w:rPr>
          <w:color w:val="000000" w:themeColor="text1"/>
          <w:u w:color="000000" w:themeColor="text1"/>
        </w:rPr>
        <w:noBreakHyphen/>
      </w:r>
      <w:r w:rsidRPr="00DF11A7">
        <w:rPr>
          <w:color w:val="000000" w:themeColor="text1"/>
          <w:u w:color="000000" w:themeColor="text1"/>
        </w:rPr>
        <w:t>10.</w:t>
      </w:r>
      <w:r w:rsidRPr="00DF11A7">
        <w:rPr>
          <w:color w:val="000000" w:themeColor="text1"/>
          <w:u w:color="000000" w:themeColor="text1"/>
        </w:rPr>
        <w:tab/>
        <w:t>(A)</w:t>
      </w:r>
      <w:r w:rsidRPr="00DF11A7">
        <w:rPr>
          <w:color w:val="000000" w:themeColor="text1"/>
          <w:u w:color="000000" w:themeColor="text1"/>
        </w:rPr>
        <w:tab/>
        <w:t xml:space="preserve">For purposes of this section, </w:t>
      </w:r>
      <w:r w:rsidRPr="00EA546C">
        <w:rPr>
          <w:color w:val="000000" w:themeColor="text1"/>
          <w:u w:color="000000" w:themeColor="text1"/>
        </w:rPr>
        <w:t>‘</w:t>
      </w:r>
      <w:r w:rsidRPr="00DF11A7">
        <w:rPr>
          <w:color w:val="000000" w:themeColor="text1"/>
          <w:u w:color="000000" w:themeColor="text1"/>
        </w:rPr>
        <w:t>feminine hygiene products</w:t>
      </w:r>
      <w:r w:rsidRPr="00EA546C">
        <w:rPr>
          <w:color w:val="000000" w:themeColor="text1"/>
          <w:u w:color="000000" w:themeColor="text1"/>
        </w:rPr>
        <w:t>’</w:t>
      </w:r>
      <w:r w:rsidRPr="00DF11A7">
        <w:rPr>
          <w:color w:val="000000" w:themeColor="text1"/>
          <w:u w:color="000000" w:themeColor="text1"/>
        </w:rPr>
        <w:t xml:space="preserve"> means tampons, sanitary napkins, and other similar personal care items for use in conne</w:t>
      </w:r>
      <w:r>
        <w:rPr>
          <w:color w:val="000000" w:themeColor="text1"/>
          <w:u w:color="000000" w:themeColor="text1"/>
        </w:rPr>
        <w:t>ction with the menstrual cycle.</w:t>
      </w:r>
    </w:p>
    <w:p w:rsidR="00F50193" w:rsidRPr="00DF11A7" w:rsidRDefault="00F50193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ab/>
        <w:t>(B)</w:t>
      </w:r>
      <w:r w:rsidRPr="00DF11A7">
        <w:rPr>
          <w:color w:val="000000" w:themeColor="text1"/>
          <w:u w:color="000000" w:themeColor="text1"/>
        </w:rPr>
        <w:tab/>
        <w:t>Notwithstanding any other provision of law, the sale of feminine hygiene products are exempt from all state and local sales and use taxes.”</w:t>
      </w:r>
    </w:p>
    <w:p w:rsidR="00F50193" w:rsidRPr="00DF11A7" w:rsidRDefault="00F50193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0193" w:rsidRDefault="00F50193" w:rsidP="00F81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F11A7">
        <w:rPr>
          <w:color w:val="000000" w:themeColor="text1"/>
          <w:u w:color="000000" w:themeColor="text1"/>
        </w:rPr>
        <w:t>SECTION</w:t>
      </w:r>
      <w:r w:rsidRPr="00DF11A7">
        <w:rPr>
          <w:color w:val="000000" w:themeColor="text1"/>
          <w:u w:color="000000" w:themeColor="text1"/>
        </w:rPr>
        <w:tab/>
        <w:t>3.</w:t>
      </w:r>
      <w:r w:rsidRPr="00DF11A7">
        <w:rPr>
          <w:color w:val="000000" w:themeColor="text1"/>
          <w:u w:color="000000" w:themeColor="text1"/>
        </w:rPr>
        <w:tab/>
        <w:t>This act takes effect July 1, 2020.</w:t>
      </w:r>
    </w:p>
    <w:p w:rsidR="00F50193" w:rsidRDefault="00F50193" w:rsidP="00F6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D0029" w:rsidRDefault="00FD0029" w:rsidP="00F5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_GoBack"/>
      <w:bookmarkEnd w:id="4"/>
    </w:p>
    <w:sectPr w:rsidR="00FD0029" w:rsidSect="001D317A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CA7" w:rsidRDefault="00437CA7" w:rsidP="009F0C77">
      <w:r>
        <w:separator/>
      </w:r>
    </w:p>
  </w:endnote>
  <w:endnote w:type="continuationSeparator" w:id="0">
    <w:p w:rsidR="00437CA7" w:rsidRDefault="00437C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98ACA2-B50F-418D-B176-C696186DDEB2}"/>
    <w:embedBold r:id="rId2" w:fontKey="{201DF31D-891A-4893-AE11-60D91FA893B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CA03A59-6F76-43E0-BA03-AA6E2EA346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99C98C4-7D46-4B79-BA0A-1BF68DA726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DD1280-595D-47D0-91E1-5B8D0F8225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0193" w:rsidRPr="00912C5C" w:rsidRDefault="00F50193" w:rsidP="00912C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[4717-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17A" w:rsidRPr="00912C5C" w:rsidRDefault="00F50193" w:rsidP="00912C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CA7" w:rsidRDefault="00437CA7" w:rsidP="009F0C77">
      <w:r>
        <w:separator/>
      </w:r>
    </w:p>
  </w:footnote>
  <w:footnote w:type="continuationSeparator" w:id="0">
    <w:p w:rsidR="00437CA7" w:rsidRDefault="00437C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08VR20"/>
    <w:docVar w:name="CoverBillType" w:val="b"/>
    <w:docVar w:name="DocPath" w:val="L:\Council\bills\CC\15608VR20.DOCX"/>
    <w:docVar w:name="dvBillNumber" w:val="4717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437CA7"/>
    <w:rsid w:val="00011869"/>
    <w:rsid w:val="00015CD6"/>
    <w:rsid w:val="000230AC"/>
    <w:rsid w:val="00071E81"/>
    <w:rsid w:val="000E0100"/>
    <w:rsid w:val="000E1785"/>
    <w:rsid w:val="000F40FA"/>
    <w:rsid w:val="0010227F"/>
    <w:rsid w:val="001035F1"/>
    <w:rsid w:val="0010776B"/>
    <w:rsid w:val="00133E66"/>
    <w:rsid w:val="001435A3"/>
    <w:rsid w:val="00146ED3"/>
    <w:rsid w:val="00151044"/>
    <w:rsid w:val="00156C37"/>
    <w:rsid w:val="00163344"/>
    <w:rsid w:val="001C25E4"/>
    <w:rsid w:val="001D08F2"/>
    <w:rsid w:val="001D2347"/>
    <w:rsid w:val="001D3A58"/>
    <w:rsid w:val="001D525B"/>
    <w:rsid w:val="001D7F4F"/>
    <w:rsid w:val="001F0713"/>
    <w:rsid w:val="00205238"/>
    <w:rsid w:val="002321B6"/>
    <w:rsid w:val="00232912"/>
    <w:rsid w:val="00250967"/>
    <w:rsid w:val="002543C8"/>
    <w:rsid w:val="0025541D"/>
    <w:rsid w:val="00284AAE"/>
    <w:rsid w:val="002E5912"/>
    <w:rsid w:val="002E6153"/>
    <w:rsid w:val="00301B21"/>
    <w:rsid w:val="00325348"/>
    <w:rsid w:val="00325762"/>
    <w:rsid w:val="0032732C"/>
    <w:rsid w:val="00336AD0"/>
    <w:rsid w:val="00341471"/>
    <w:rsid w:val="0037079A"/>
    <w:rsid w:val="003B1CF1"/>
    <w:rsid w:val="003C4DAB"/>
    <w:rsid w:val="003D01E8"/>
    <w:rsid w:val="003E5288"/>
    <w:rsid w:val="003F6D79"/>
    <w:rsid w:val="0041760A"/>
    <w:rsid w:val="00417C01"/>
    <w:rsid w:val="00437CA7"/>
    <w:rsid w:val="004403BD"/>
    <w:rsid w:val="00461441"/>
    <w:rsid w:val="004809EE"/>
    <w:rsid w:val="004E7D54"/>
    <w:rsid w:val="005273C6"/>
    <w:rsid w:val="00530A69"/>
    <w:rsid w:val="00545593"/>
    <w:rsid w:val="00545BCA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5A74"/>
    <w:rsid w:val="008362E8"/>
    <w:rsid w:val="0085786E"/>
    <w:rsid w:val="008A1768"/>
    <w:rsid w:val="008A489F"/>
    <w:rsid w:val="008E4D22"/>
    <w:rsid w:val="008F0F33"/>
    <w:rsid w:val="008F4429"/>
    <w:rsid w:val="00912C5C"/>
    <w:rsid w:val="0094021A"/>
    <w:rsid w:val="009A640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182"/>
    <w:rsid w:val="00B20B44"/>
    <w:rsid w:val="00B412D4"/>
    <w:rsid w:val="00BD23F1"/>
    <w:rsid w:val="00BD6E5C"/>
    <w:rsid w:val="00BE3C22"/>
    <w:rsid w:val="00BE48CC"/>
    <w:rsid w:val="00BE6085"/>
    <w:rsid w:val="00C0345E"/>
    <w:rsid w:val="00C31C95"/>
    <w:rsid w:val="00C3483A"/>
    <w:rsid w:val="00C74E9D"/>
    <w:rsid w:val="00C826DD"/>
    <w:rsid w:val="00C82FD3"/>
    <w:rsid w:val="00C90701"/>
    <w:rsid w:val="00C92819"/>
    <w:rsid w:val="00CA4E5C"/>
    <w:rsid w:val="00CB50DF"/>
    <w:rsid w:val="00CC6B7B"/>
    <w:rsid w:val="00CD2089"/>
    <w:rsid w:val="00D23094"/>
    <w:rsid w:val="00D73A67"/>
    <w:rsid w:val="00D970A9"/>
    <w:rsid w:val="00DF3845"/>
    <w:rsid w:val="00E41911"/>
    <w:rsid w:val="00E44B57"/>
    <w:rsid w:val="00E92EEF"/>
    <w:rsid w:val="00EA546C"/>
    <w:rsid w:val="00EC4327"/>
    <w:rsid w:val="00EF2368"/>
    <w:rsid w:val="00F24442"/>
    <w:rsid w:val="00F37A65"/>
    <w:rsid w:val="00F47939"/>
    <w:rsid w:val="00F50193"/>
    <w:rsid w:val="00F50AE3"/>
    <w:rsid w:val="00F655B7"/>
    <w:rsid w:val="00F656BA"/>
    <w:rsid w:val="00F66324"/>
    <w:rsid w:val="00F67CF1"/>
    <w:rsid w:val="00F728AA"/>
    <w:rsid w:val="00F81EB7"/>
    <w:rsid w:val="00F840F0"/>
    <w:rsid w:val="00F86585"/>
    <w:rsid w:val="00FB0D0D"/>
    <w:rsid w:val="00FB43B4"/>
    <w:rsid w:val="00FB6B0B"/>
    <w:rsid w:val="00FC7F0A"/>
    <w:rsid w:val="00FD002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D368E5-76C4-4F19-91D8-DDD7B2864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E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E5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00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9-20\4717_20200512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9-20\4717_20191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17&amp;session=123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42EB7-176F-4E0F-8FC1-6C96FF034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BBC71387</Template>
  <TotalTime>0</TotalTime>
  <Pages>3</Pages>
  <Words>409</Words>
  <Characters>2001</Characters>
  <Application>Microsoft Office Word</Application>
  <DocSecurity>0</DocSecurity>
  <Lines>117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4717: Subject not yet available - South Carolina Legislature Online</dc:title>
  <dc:creator>Chris Charlton</dc:creator>
  <cp:lastModifiedBy>Lavarres Lynch</cp:lastModifiedBy>
  <cp:revision>2</cp:revision>
  <cp:lastPrinted>2019-11-08T15:04:00Z</cp:lastPrinted>
  <dcterms:created xsi:type="dcterms:W3CDTF">2020-05-12T23:55:00Z</dcterms:created>
  <dcterms:modified xsi:type="dcterms:W3CDTF">2020-05-12T23:55:00Z</dcterms:modified>
</cp:coreProperties>
</file>