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1A5" w:rsidRDefault="00EB61A5" w:rsidP="00EB61A5">
      <w:pPr>
        <w:widowControl w:val="0"/>
        <w:jc w:val="center"/>
      </w:pPr>
      <w:r w:rsidRPr="00EB61A5">
        <w:rPr>
          <w:b/>
        </w:rPr>
        <w:t>South Carolina General Assembly</w:t>
      </w:r>
    </w:p>
    <w:p w:rsidR="00EB61A5" w:rsidRDefault="00EB61A5" w:rsidP="00EB61A5">
      <w:pPr>
        <w:widowControl w:val="0"/>
        <w:jc w:val="center"/>
      </w:pPr>
      <w:r>
        <w:t>123rd Session, 2019-2020</w:t>
      </w:r>
    </w:p>
    <w:p w:rsidR="00EB61A5" w:rsidRDefault="00EB61A5" w:rsidP="00EB61A5">
      <w:pPr>
        <w:widowControl w:val="0"/>
        <w:jc w:val="left"/>
      </w:pPr>
    </w:p>
    <w:p w:rsidR="00EB61A5" w:rsidRDefault="00EB61A5" w:rsidP="00EB61A5">
      <w:pPr>
        <w:widowControl w:val="0"/>
        <w:jc w:val="left"/>
        <w:rPr>
          <w:b/>
        </w:rPr>
      </w:pPr>
      <w:r w:rsidRPr="00EB61A5">
        <w:rPr>
          <w:b/>
        </w:rPr>
        <w:t>H. 4886</w:t>
      </w:r>
    </w:p>
    <w:p w:rsidR="00EB61A5" w:rsidRDefault="00EB61A5" w:rsidP="00EB61A5">
      <w:pPr>
        <w:widowControl w:val="0"/>
        <w:jc w:val="left"/>
        <w:rPr>
          <w:b/>
        </w:rPr>
      </w:pPr>
    </w:p>
    <w:p w:rsidR="00EB61A5" w:rsidRDefault="00EB61A5" w:rsidP="00EB61A5">
      <w:pPr>
        <w:widowControl w:val="0"/>
        <w:jc w:val="left"/>
      </w:pPr>
      <w:r w:rsidRPr="00EB61A5">
        <w:rPr>
          <w:b/>
        </w:rPr>
        <w:t>STATUS INFORMATION</w:t>
      </w:r>
    </w:p>
    <w:p w:rsidR="00EB61A5" w:rsidRDefault="00EB61A5" w:rsidP="00EB61A5">
      <w:pPr>
        <w:widowControl w:val="0"/>
        <w:jc w:val="left"/>
      </w:pPr>
    </w:p>
    <w:p w:rsidR="00EB61A5" w:rsidRDefault="00EB61A5" w:rsidP="00EB61A5">
      <w:pPr>
        <w:widowControl w:val="0"/>
        <w:jc w:val="left"/>
      </w:pPr>
      <w:r>
        <w:t>House Resolution</w:t>
      </w:r>
    </w:p>
    <w:p w:rsidR="00EB61A5" w:rsidRDefault="00EB61A5" w:rsidP="00EB61A5">
      <w:pPr>
        <w:widowControl w:val="0"/>
        <w:jc w:val="left"/>
      </w:pPr>
      <w:r>
        <w:t>Sponsors: Reps. Fry,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B61A5" w:rsidRDefault="00EB61A5" w:rsidP="00EB61A5">
      <w:pPr>
        <w:widowControl w:val="0"/>
        <w:jc w:val="left"/>
      </w:pPr>
      <w:r>
        <w:t>Document Path: l:\council\bills\sm\20014sa20.docx</w:t>
      </w:r>
    </w:p>
    <w:p w:rsidR="00EB61A5" w:rsidRDefault="00EB61A5" w:rsidP="00EB61A5">
      <w:pPr>
        <w:widowControl w:val="0"/>
        <w:jc w:val="left"/>
      </w:pPr>
    </w:p>
    <w:p w:rsidR="00EB61A5" w:rsidRDefault="00EB61A5" w:rsidP="00EB61A5">
      <w:pPr>
        <w:widowControl w:val="0"/>
        <w:jc w:val="left"/>
      </w:pPr>
      <w:r>
        <w:t>Introduced in the House on January 15, 2020</w:t>
      </w:r>
    </w:p>
    <w:p w:rsidR="00EB61A5" w:rsidRDefault="00EB61A5" w:rsidP="00EB61A5">
      <w:pPr>
        <w:widowControl w:val="0"/>
        <w:jc w:val="left"/>
      </w:pPr>
      <w:r>
        <w:t>Adopted by the House on January 15, 2020</w:t>
      </w:r>
    </w:p>
    <w:p w:rsidR="00EB61A5" w:rsidRDefault="00EB61A5" w:rsidP="00EB61A5">
      <w:pPr>
        <w:widowControl w:val="0"/>
        <w:jc w:val="left"/>
      </w:pPr>
    </w:p>
    <w:p w:rsidR="00EB61A5" w:rsidRDefault="00781369" w:rsidP="00EB61A5">
      <w:pPr>
        <w:widowControl w:val="0"/>
        <w:jc w:val="left"/>
      </w:pPr>
      <w:r>
        <w:t>Summary: Honorable Mark L. Johnson</w:t>
      </w:r>
    </w:p>
    <w:p w:rsidR="00EB61A5" w:rsidRDefault="00EB61A5" w:rsidP="00EB61A5">
      <w:pPr>
        <w:widowControl w:val="0"/>
        <w:jc w:val="left"/>
      </w:pPr>
    </w:p>
    <w:p w:rsidR="00EB61A5" w:rsidRDefault="00EB61A5" w:rsidP="00EB61A5">
      <w:pPr>
        <w:widowControl w:val="0"/>
        <w:jc w:val="left"/>
      </w:pPr>
    </w:p>
    <w:p w:rsidR="00EB61A5" w:rsidRDefault="00EB61A5" w:rsidP="00EB61A5">
      <w:pPr>
        <w:widowControl w:val="0"/>
        <w:tabs>
          <w:tab w:val="center" w:pos="590"/>
          <w:tab w:val="center" w:pos="1440"/>
          <w:tab w:val="left" w:pos="1872"/>
          <w:tab w:val="left" w:pos="9187"/>
        </w:tabs>
        <w:jc w:val="left"/>
      </w:pPr>
      <w:r w:rsidRPr="00EB61A5">
        <w:rPr>
          <w:b/>
        </w:rPr>
        <w:t>HISTORY OF LEGISLATIVE ACTIONS</w:t>
      </w:r>
    </w:p>
    <w:p w:rsidR="00EB61A5" w:rsidRDefault="00EB61A5" w:rsidP="00EB61A5">
      <w:pPr>
        <w:widowControl w:val="0"/>
        <w:tabs>
          <w:tab w:val="center" w:pos="590"/>
          <w:tab w:val="center" w:pos="1440"/>
          <w:tab w:val="left" w:pos="1872"/>
          <w:tab w:val="left" w:pos="9187"/>
        </w:tabs>
        <w:jc w:val="left"/>
      </w:pPr>
    </w:p>
    <w:p w:rsidR="00EB61A5" w:rsidRPr="00EB61A5" w:rsidRDefault="00EB61A5" w:rsidP="00EB61A5">
      <w:pPr>
        <w:widowControl w:val="0"/>
        <w:tabs>
          <w:tab w:val="center" w:pos="590"/>
          <w:tab w:val="center" w:pos="1440"/>
          <w:tab w:val="left" w:pos="1872"/>
          <w:tab w:val="left" w:pos="9187"/>
        </w:tabs>
        <w:jc w:val="left"/>
      </w:pPr>
      <w:r w:rsidRPr="00EB61A5">
        <w:rPr>
          <w:u w:val="single"/>
        </w:rPr>
        <w:tab/>
        <w:t>Date</w:t>
      </w:r>
      <w:r w:rsidRPr="00EB61A5">
        <w:rPr>
          <w:u w:val="single"/>
        </w:rPr>
        <w:tab/>
        <w:t>Body</w:t>
      </w:r>
      <w:r w:rsidRPr="00EB61A5">
        <w:rPr>
          <w:u w:val="single"/>
        </w:rPr>
        <w:tab/>
        <w:t>Action Description with journal page number</w:t>
      </w:r>
      <w:r w:rsidRPr="00EB61A5">
        <w:rPr>
          <w:u w:val="single"/>
        </w:rPr>
        <w:tab/>
      </w:r>
    </w:p>
    <w:p w:rsidR="00347505" w:rsidRDefault="00347505" w:rsidP="00347505">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5D5CA9">
          <w:rPr>
            <w:rStyle w:val="Hyperlink"/>
          </w:rPr>
          <w:t>House Journal</w:t>
        </w:r>
        <w:r w:rsidRPr="005D5CA9">
          <w:rPr>
            <w:rStyle w:val="Hyperlink"/>
          </w:rPr>
          <w:noBreakHyphen/>
          <w:t>page 35</w:t>
        </w:r>
      </w:hyperlink>
      <w:r>
        <w:t>)</w:t>
      </w:r>
    </w:p>
    <w:p w:rsidR="00347505" w:rsidRDefault="00347505" w:rsidP="00347505">
      <w:pPr>
        <w:widowControl w:val="0"/>
        <w:tabs>
          <w:tab w:val="right" w:pos="1008"/>
          <w:tab w:val="left" w:pos="1152"/>
          <w:tab w:val="left" w:pos="1872"/>
          <w:tab w:val="left" w:pos="9187"/>
        </w:tabs>
        <w:ind w:left="2088" w:hanging="2088"/>
      </w:pPr>
    </w:p>
    <w:p w:rsidR="00EB61A5" w:rsidRDefault="00EB61A5" w:rsidP="00EB61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61A5">
          <w:rPr>
            <w:rStyle w:val="Hyperlink"/>
          </w:rPr>
          <w:t>legislative information</w:t>
        </w:r>
      </w:hyperlink>
      <w:r>
        <w:t xml:space="preserve"> at the website</w:t>
      </w:r>
    </w:p>
    <w:p w:rsidR="00EB61A5" w:rsidRDefault="00EB61A5" w:rsidP="00EB61A5">
      <w:pPr>
        <w:widowControl w:val="0"/>
        <w:tabs>
          <w:tab w:val="right" w:pos="1008"/>
          <w:tab w:val="left" w:pos="1152"/>
          <w:tab w:val="left" w:pos="1872"/>
          <w:tab w:val="left" w:pos="9187"/>
        </w:tabs>
        <w:ind w:left="2088" w:hanging="2088"/>
        <w:jc w:val="left"/>
      </w:pPr>
    </w:p>
    <w:p w:rsidR="00EB61A5" w:rsidRPr="00EB61A5" w:rsidRDefault="00EB61A5" w:rsidP="00EB61A5">
      <w:pPr>
        <w:widowControl w:val="0"/>
        <w:tabs>
          <w:tab w:val="right" w:pos="1008"/>
          <w:tab w:val="left" w:pos="1152"/>
          <w:tab w:val="left" w:pos="1872"/>
          <w:tab w:val="left" w:pos="9187"/>
        </w:tabs>
        <w:ind w:left="2088" w:hanging="2088"/>
        <w:jc w:val="left"/>
      </w:pPr>
    </w:p>
    <w:p w:rsidR="00EB61A5" w:rsidRDefault="00EB61A5" w:rsidP="00EB61A5">
      <w:r w:rsidRPr="00EB61A5">
        <w:rPr>
          <w:b/>
        </w:rPr>
        <w:t>VERSIONS OF THIS BILL</w:t>
      </w:r>
    </w:p>
    <w:p w:rsidR="00EB61A5" w:rsidRDefault="00EB61A5" w:rsidP="00EB61A5"/>
    <w:p w:rsidR="00EB61A5" w:rsidRDefault="000355AA" w:rsidP="00EB61A5">
      <w:hyperlink r:id="rId9" w:history="1">
        <w:r w:rsidR="00EB61A5">
          <w:rPr>
            <w:rStyle w:val="Hyperlink"/>
          </w:rPr>
          <w:t>1/15/2020</w:t>
        </w:r>
      </w:hyperlink>
    </w:p>
    <w:p w:rsidR="00EB61A5" w:rsidRDefault="00EB61A5" w:rsidP="00EB61A5"/>
    <w:p w:rsidR="00EB61A5" w:rsidRDefault="00EB61A5" w:rsidP="00EB61A5">
      <w:pPr>
        <w:sectPr w:rsidR="00EB61A5" w:rsidSect="00EB61A5">
          <w:pgSz w:w="12240" w:h="15840" w:code="1"/>
          <w:pgMar w:top="1080" w:right="1440" w:bottom="1080" w:left="1440" w:header="720" w:footer="720" w:gutter="0"/>
          <w:cols w:space="720"/>
          <w:noEndnote/>
          <w:docGrid w:linePitch="360"/>
        </w:sectPr>
      </w:pPr>
    </w:p>
    <w:p w:rsidR="00A4391C" w:rsidRDefault="00A4391C"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582" w:rsidRDefault="008C4582"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C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w:t>
      </w:r>
      <w:r w:rsidR="00AC04D8">
        <w:t xml:space="preserve"> MARK</w:t>
      </w:r>
      <w:r w:rsidR="005A0588">
        <w:t xml:space="preserve"> L.</w:t>
      </w:r>
      <w:r w:rsidR="00AC04D8">
        <w:t xml:space="preserve"> JOHNSON </w:t>
      </w:r>
      <w:r w:rsidR="000C4C1E">
        <w:t>FOR</w:t>
      </w:r>
      <w:r w:rsidR="00AC04D8">
        <w:t xml:space="preserve"> </w:t>
      </w:r>
      <w:r w:rsidR="000C4C1E">
        <w:t xml:space="preserve">HIS </w:t>
      </w:r>
      <w:r w:rsidR="00AC04D8">
        <w:t>OUTSTANDING SERVICE</w:t>
      </w:r>
      <w:r>
        <w:t xml:space="preserve"> AS A MEMBER OF THE</w:t>
      </w:r>
      <w:r w:rsidR="000C4C1E">
        <w:t xml:space="preserve"> SURFSIDE </w:t>
      </w:r>
      <w:r>
        <w:t xml:space="preserve">BEACH </w:t>
      </w:r>
      <w:r w:rsidR="000C4C1E">
        <w:t>TOWN COUNCIL</w:t>
      </w:r>
      <w:r w:rsidR="00AC04D8">
        <w:t xml:space="preserve"> AND TO WISH HIM CONTINU</w:t>
      </w:r>
      <w:r w:rsidR="005C1A01">
        <w:t>ED</w:t>
      </w:r>
      <w:r w:rsidR="00AC04D8">
        <w:t xml:space="preserve"> SUCCESS AND </w:t>
      </w:r>
      <w:r>
        <w:t>FULFILLMENT</w:t>
      </w:r>
      <w:r w:rsidR="00AC04D8">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4D8" w:rsidRDefault="00AC0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155D3">
        <w:t xml:space="preserve"> is it fitting that the members of the House of Representatives of the State of South Carolina should pause in their deliberations to express their gratitude to </w:t>
      </w:r>
      <w:r w:rsidR="005A0588">
        <w:t xml:space="preserve">Councilman </w:t>
      </w:r>
      <w:r w:rsidR="002155D3">
        <w:t>Mark Johnson for his significant contributions to Surfside, South Carolina; and</w:t>
      </w:r>
    </w:p>
    <w:p w:rsidR="002155D3" w:rsidRDefault="00215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D8" w:rsidRDefault="000C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778E4">
        <w:t xml:space="preserve"> for eleven years, the Town of Surfside Beach has enjoyed the benefit of the commitment, experience, and leadership of the Honorable Mark Johnson, who will soon step down from his duties as council member</w:t>
      </w:r>
      <w:r w:rsidR="005A0588">
        <w:t xml:space="preserve"> in </w:t>
      </w:r>
      <w:r w:rsidR="0069163A">
        <w:t>December</w:t>
      </w:r>
      <w:r w:rsidR="005A0588">
        <w:t xml:space="preserve"> 2019</w:t>
      </w:r>
      <w:r w:rsidR="005778E4">
        <w:t>; and</w:t>
      </w:r>
      <w:r>
        <w:t xml:space="preserve"> </w:t>
      </w: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163A">
        <w:t>before</w:t>
      </w:r>
      <w:r>
        <w:t xml:space="preserve"> his move to Surfside Beach, Mr. Johnson graduated from Fer</w:t>
      </w:r>
      <w:r w:rsidR="0069163A">
        <w:t>r</w:t>
      </w:r>
      <w:r>
        <w:t>um College in 1981, in Fer</w:t>
      </w:r>
      <w:r w:rsidR="0069163A">
        <w:t>r</w:t>
      </w:r>
      <w:r>
        <w:t>um</w:t>
      </w:r>
      <w:r w:rsidR="005C1A01">
        <w:t>,</w:t>
      </w:r>
      <w:r>
        <w:t xml:space="preserve"> Virginia. Although originally from Tazewell, Virginia, </w:t>
      </w:r>
      <w:r w:rsidR="00D309ED">
        <w:t>he has resided in Surfside for many years; and</w:t>
      </w:r>
      <w:r>
        <w:t xml:space="preserve"> </w:t>
      </w:r>
    </w:p>
    <w:p w:rsidR="005778E4" w:rsidRDefault="00577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8C" w:rsidRDefault="00577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Johnson</w:t>
      </w:r>
      <w:r w:rsidR="00437232" w:rsidRPr="00437232">
        <w:t>’</w:t>
      </w:r>
      <w:r>
        <w:t>s term of service on town council included service on the Surfside Beach Town Council Infrastructure subcommittee</w:t>
      </w:r>
      <w:r w:rsidR="008B725B">
        <w:t>, while also pursuing a full-</w:t>
      </w:r>
      <w:r w:rsidR="00F9728C">
        <w:t xml:space="preserve">time </w:t>
      </w:r>
      <w:r w:rsidR="00303931">
        <w:t xml:space="preserve">career </w:t>
      </w:r>
      <w:r w:rsidR="005A0588">
        <w:t>with</w:t>
      </w:r>
      <w:r w:rsidR="00303931">
        <w:t xml:space="preserve"> Carrie Johnson Insurance; and</w:t>
      </w: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8E4"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005778E4">
        <w:t xml:space="preserve">uring </w:t>
      </w:r>
      <w:r>
        <w:t>Mr. Johnson</w:t>
      </w:r>
      <w:r w:rsidR="00437232" w:rsidRPr="00437232">
        <w:t>’</w:t>
      </w:r>
      <w:r>
        <w:t>s eleven year</w:t>
      </w:r>
      <w:r w:rsidR="005778E4">
        <w:t xml:space="preserve"> tenure, the council served in the town</w:t>
      </w:r>
      <w:r w:rsidR="00437232" w:rsidRPr="00437232">
        <w:t>’</w:t>
      </w:r>
      <w:r w:rsidR="005778E4">
        <w:t>s best interest by continuing to allow tents on the beach to encourage and support its family beach reputation</w:t>
      </w:r>
      <w:r w:rsidR="003864AE">
        <w:t>. Additionally, Mr. Johnson and the council advanced progress</w:t>
      </w:r>
      <w:r w:rsidR="005778E4">
        <w:t xml:space="preserve"> </w:t>
      </w:r>
      <w:r w:rsidR="003864AE">
        <w:t xml:space="preserve">on </w:t>
      </w:r>
      <w:r w:rsidR="005778E4">
        <w:t>the underground wiring project on Ocean Boulevard</w:t>
      </w:r>
      <w:r w:rsidR="00437232">
        <w:t xml:space="preserve"> and </w:t>
      </w:r>
      <w:r w:rsidR="005A0588">
        <w:t xml:space="preserve">contributed </w:t>
      </w:r>
      <w:r>
        <w:t xml:space="preserve">to the improvement of the </w:t>
      </w:r>
      <w:r w:rsidR="005C1A01">
        <w:t>3rd</w:t>
      </w:r>
      <w:r>
        <w:t xml:space="preserve"> Avenue South Promenade and the </w:t>
      </w:r>
      <w:r>
        <w:lastRenderedPageBreak/>
        <w:t xml:space="preserve">purchase of historical property on </w:t>
      </w:r>
      <w:r w:rsidR="005C1A01">
        <w:t>3rd</w:t>
      </w:r>
      <w:r>
        <w:t xml:space="preserve"> Avenue and Willow Drive, known as the Ark Plantation Site</w:t>
      </w:r>
      <w:r w:rsidR="005A0588">
        <w:t>; and</w:t>
      </w: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28C" w:rsidRDefault="00F97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w:t>
      </w:r>
      <w:r w:rsidR="005A0588">
        <w:t>Mr. Johnson</w:t>
      </w:r>
      <w:r w:rsidR="00437232" w:rsidRPr="00437232">
        <w:t>’</w:t>
      </w:r>
      <w:r w:rsidR="005A0588">
        <w:t>s</w:t>
      </w:r>
      <w:r>
        <w:t xml:space="preserve"> term, the council negotiated with FEMA to garner almost ten million dollars in funds to rebuild the town</w:t>
      </w:r>
      <w:r w:rsidR="00437232" w:rsidRPr="00437232">
        <w:t>’</w:t>
      </w:r>
      <w:r>
        <w:t>s fishing pier that was destroyed by Hurricane Matthew</w:t>
      </w:r>
      <w:r w:rsidR="005A0588">
        <w:t xml:space="preserve"> in 2016</w:t>
      </w:r>
      <w:r>
        <w:t xml:space="preserve">. </w:t>
      </w:r>
      <w:r w:rsidR="005A0588">
        <w:t xml:space="preserve">In addition, </w:t>
      </w:r>
      <w:r w:rsidR="005C1A01">
        <w:t xml:space="preserve">Mr. Johnson </w:t>
      </w:r>
      <w:r w:rsidR="005A0588">
        <w:t xml:space="preserve">worked closely with </w:t>
      </w:r>
      <w:r>
        <w:t>the South Carolina Department of Transportation durin</w:t>
      </w:r>
      <w:r w:rsidR="005A0588">
        <w:t>g the ongoing repaving project to improve the town</w:t>
      </w:r>
      <w:r w:rsidR="00437232" w:rsidRPr="00437232">
        <w:t>’</w:t>
      </w:r>
      <w:r w:rsidR="005A0588">
        <w:t>s infrastructure along Highway 17 Business; and</w:t>
      </w:r>
    </w:p>
    <w:p w:rsidR="00AC04D8" w:rsidRDefault="00AC0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3F7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01E0">
        <w:t xml:space="preserve">the House shows </w:t>
      </w:r>
      <w:r w:rsidR="005A0588">
        <w:t>appreciation f</w:t>
      </w:r>
      <w:r w:rsidR="005C1A01">
        <w:t>or</w:t>
      </w:r>
      <w:r w:rsidR="005A0588">
        <w:t xml:space="preserve"> the legacy of consistent excellence and dedication which Mark Johnson has bestowed on the people of South Carolina, most particularly those of Surfside Beach, and takes great pleasure in wishing him all the best in the days ahead.</w:t>
      </w:r>
      <w:r w:rsidR="00AC04D8">
        <w:t xml:space="preserve"> </w:t>
      </w:r>
      <w:r w:rsidR="00D74C26">
        <w:t>Now, therefore,</w:t>
      </w: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04D8">
        <w:t xml:space="preserve"> the members of the South Carolina House of Representatives, by this resolution, recognize and </w:t>
      </w:r>
      <w:r w:rsidR="0081396B">
        <w:t>commend the honorable</w:t>
      </w:r>
      <w:r w:rsidR="00AC04D8">
        <w:t xml:space="preserve"> Mark </w:t>
      </w:r>
      <w:r w:rsidR="005A0588">
        <w:t xml:space="preserve">L. </w:t>
      </w:r>
      <w:r w:rsidR="00AC04D8">
        <w:t xml:space="preserve">Johnson </w:t>
      </w:r>
      <w:r w:rsidR="000C4C1E">
        <w:t xml:space="preserve">for his outstanding service </w:t>
      </w:r>
      <w:r w:rsidR="0081396B">
        <w:t xml:space="preserve">as a member of the </w:t>
      </w:r>
      <w:r w:rsidR="000C4C1E">
        <w:t xml:space="preserve">Surfside Town Council and </w:t>
      </w:r>
      <w:r w:rsidR="00AC04D8">
        <w:t xml:space="preserve">wish him </w:t>
      </w:r>
      <w:r w:rsidR="005C1A01">
        <w:t>continued</w:t>
      </w:r>
      <w:r w:rsidR="00AC04D8">
        <w:t xml:space="preserve"> success and </w:t>
      </w:r>
      <w:r w:rsidR="0081396B">
        <w:t>fulfillment</w:t>
      </w:r>
      <w:r w:rsidR="00AC04D8">
        <w:t xml:space="preserve"> in all his future endeavors.</w:t>
      </w: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C26" w:rsidRDefault="00D74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C04D8">
        <w:t xml:space="preserve"> Mark</w:t>
      </w:r>
      <w:r w:rsidR="005A0588">
        <w:t xml:space="preserve"> L.</w:t>
      </w:r>
      <w:r w:rsidR="00AC04D8">
        <w:t xml:space="preserve"> Johnson.</w:t>
      </w:r>
    </w:p>
    <w:p w:rsidR="00052887" w:rsidRDefault="004372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1A5" w:rsidRDefault="00EB61A5" w:rsidP="00EB61A5">
      <w:pPr>
        <w:suppressAutoHyphens/>
      </w:pPr>
    </w:p>
    <w:sectPr w:rsidR="00EB61A5" w:rsidSect="00EB61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63A" w:rsidRDefault="0069163A" w:rsidP="009F0C77">
      <w:r>
        <w:separator/>
      </w:r>
    </w:p>
  </w:endnote>
  <w:endnote w:type="continuationSeparator" w:id="0">
    <w:p w:rsidR="0069163A" w:rsidRDefault="00691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53A114-498E-4FEE-B6D6-541B9D0D90B3}"/>
    <w:embedBold r:id="rId2" w:fontKey="{A19FF611-6D82-4F52-8123-09CA9054365B}"/>
  </w:font>
  <w:font w:name="Calibri">
    <w:panose1 w:val="020F0502020204030204"/>
    <w:charset w:val="00"/>
    <w:family w:val="swiss"/>
    <w:pitch w:val="variable"/>
    <w:sig w:usb0="E0002EFF" w:usb1="C000247B" w:usb2="00000009" w:usb3="00000000" w:csb0="000001FF" w:csb1="00000000"/>
    <w:embedRegular r:id="rId3" w:fontKey="{CF3EC5CB-7D7B-4A35-92D8-90DC346137FD}"/>
  </w:font>
  <w:font w:name="Segoe UI">
    <w:panose1 w:val="020B0502040204020203"/>
    <w:charset w:val="00"/>
    <w:family w:val="swiss"/>
    <w:pitch w:val="variable"/>
    <w:sig w:usb0="E4002EFF" w:usb1="C000E47F" w:usb2="00000009" w:usb3="00000000" w:csb0="000001FF" w:csb1="00000000"/>
    <w:embedRegular r:id="rId4" w:fontKey="{AD7B71E5-F3E7-43F4-88BA-8BDF085EEC1B}"/>
  </w:font>
  <w:font w:name="Cambria">
    <w:panose1 w:val="02040503050406030204"/>
    <w:charset w:val="00"/>
    <w:family w:val="roman"/>
    <w:pitch w:val="variable"/>
    <w:sig w:usb0="E00006FF" w:usb1="420024FF" w:usb2="02000000" w:usb3="00000000" w:csb0="0000019F" w:csb1="00000000"/>
    <w:embedRegular r:id="rId5" w:fontKey="{F6FAC197-BD5A-4079-B930-768715FE68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1A5" w:rsidRPr="00A4391C" w:rsidRDefault="00EB61A5" w:rsidP="00A4391C">
    <w:pPr>
      <w:pStyle w:val="Footer"/>
      <w:tabs>
        <w:tab w:val="clear" w:pos="4680"/>
        <w:tab w:val="clear" w:pos="9360"/>
        <w:tab w:val="center" w:pos="2995"/>
      </w:tabs>
      <w:spacing w:before="120"/>
    </w:pPr>
    <w:r>
      <w:t>[4886]</w:t>
    </w:r>
    <w:r>
      <w:tab/>
    </w:r>
    <w:r>
      <w:fldChar w:fldCharType="begin"/>
    </w:r>
    <w:r>
      <w:instrText xml:space="preserve"> PAGE  \* MERGEFORMAT </w:instrText>
    </w:r>
    <w:r>
      <w:fldChar w:fldCharType="separate"/>
    </w:r>
    <w:r w:rsidR="007813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63A" w:rsidRDefault="0069163A" w:rsidP="009F0C77">
      <w:r>
        <w:separator/>
      </w:r>
    </w:p>
  </w:footnote>
  <w:footnote w:type="continuationSeparator" w:id="0">
    <w:p w:rsidR="0069163A" w:rsidRDefault="00691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4SA20"/>
    <w:docVar w:name="CoverBillType" w:val="r"/>
    <w:docVar w:name="DocPath" w:val="L:\Council\bills\SM\20014SA20.DOCX"/>
    <w:docVar w:name="dvBillNumber" w:val="4886"/>
    <w:docVar w:name="dvBillNumberPrefix" w:val="H. "/>
    <w:docVar w:name="dvOriginalBody" w:val="House"/>
    <w:docVar w:name="dvSteno" w:val="SM"/>
    <w:docVar w:name="NameofBody" w:val="h"/>
    <w:docVar w:name="vGroup2" w:val="Council"/>
  </w:docVars>
  <w:rsids>
    <w:rsidRoot w:val="00D74C26"/>
    <w:rsid w:val="00011869"/>
    <w:rsid w:val="00015CD6"/>
    <w:rsid w:val="00052887"/>
    <w:rsid w:val="000C4C1E"/>
    <w:rsid w:val="000E0100"/>
    <w:rsid w:val="000E1785"/>
    <w:rsid w:val="000F40FA"/>
    <w:rsid w:val="001035F1"/>
    <w:rsid w:val="0010776B"/>
    <w:rsid w:val="00133E66"/>
    <w:rsid w:val="001435A3"/>
    <w:rsid w:val="00146ED3"/>
    <w:rsid w:val="00151044"/>
    <w:rsid w:val="001D08F2"/>
    <w:rsid w:val="001D3A58"/>
    <w:rsid w:val="001D525B"/>
    <w:rsid w:val="001D5E64"/>
    <w:rsid w:val="001D7F4F"/>
    <w:rsid w:val="00205238"/>
    <w:rsid w:val="002155D3"/>
    <w:rsid w:val="002321B6"/>
    <w:rsid w:val="00232912"/>
    <w:rsid w:val="00250967"/>
    <w:rsid w:val="002543C8"/>
    <w:rsid w:val="0025541D"/>
    <w:rsid w:val="00284AAE"/>
    <w:rsid w:val="002C01E0"/>
    <w:rsid w:val="002E5912"/>
    <w:rsid w:val="00301B21"/>
    <w:rsid w:val="00303931"/>
    <w:rsid w:val="00325348"/>
    <w:rsid w:val="0032732C"/>
    <w:rsid w:val="00335569"/>
    <w:rsid w:val="00336AD0"/>
    <w:rsid w:val="00347505"/>
    <w:rsid w:val="003647F3"/>
    <w:rsid w:val="0037079A"/>
    <w:rsid w:val="003864AE"/>
    <w:rsid w:val="003C4DAB"/>
    <w:rsid w:val="003D01E8"/>
    <w:rsid w:val="003E5288"/>
    <w:rsid w:val="003F6D79"/>
    <w:rsid w:val="003F7E5D"/>
    <w:rsid w:val="0041760A"/>
    <w:rsid w:val="00417C01"/>
    <w:rsid w:val="00437232"/>
    <w:rsid w:val="004403BD"/>
    <w:rsid w:val="00461441"/>
    <w:rsid w:val="004809EE"/>
    <w:rsid w:val="004E7D54"/>
    <w:rsid w:val="005273C6"/>
    <w:rsid w:val="00530A69"/>
    <w:rsid w:val="00545593"/>
    <w:rsid w:val="00556EBF"/>
    <w:rsid w:val="005778E4"/>
    <w:rsid w:val="00577C6C"/>
    <w:rsid w:val="005A0588"/>
    <w:rsid w:val="005A62FE"/>
    <w:rsid w:val="005C1A01"/>
    <w:rsid w:val="005C2FE2"/>
    <w:rsid w:val="005E2BC9"/>
    <w:rsid w:val="00605102"/>
    <w:rsid w:val="006215AA"/>
    <w:rsid w:val="006913C9"/>
    <w:rsid w:val="0069163A"/>
    <w:rsid w:val="0069470D"/>
    <w:rsid w:val="006D58AA"/>
    <w:rsid w:val="00734F00"/>
    <w:rsid w:val="00781369"/>
    <w:rsid w:val="007A70AE"/>
    <w:rsid w:val="007B39F3"/>
    <w:rsid w:val="0081396B"/>
    <w:rsid w:val="008362E8"/>
    <w:rsid w:val="0085786E"/>
    <w:rsid w:val="008A1768"/>
    <w:rsid w:val="008A489F"/>
    <w:rsid w:val="008B725B"/>
    <w:rsid w:val="008C4582"/>
    <w:rsid w:val="008F0F33"/>
    <w:rsid w:val="008F4429"/>
    <w:rsid w:val="00920861"/>
    <w:rsid w:val="0094021A"/>
    <w:rsid w:val="009B44AF"/>
    <w:rsid w:val="009C6A0B"/>
    <w:rsid w:val="009F0C77"/>
    <w:rsid w:val="009F4DD1"/>
    <w:rsid w:val="00A02543"/>
    <w:rsid w:val="00A41684"/>
    <w:rsid w:val="00A4391C"/>
    <w:rsid w:val="00A64E80"/>
    <w:rsid w:val="00A72BCD"/>
    <w:rsid w:val="00A741D9"/>
    <w:rsid w:val="00A833AB"/>
    <w:rsid w:val="00A9741D"/>
    <w:rsid w:val="00AC04D8"/>
    <w:rsid w:val="00AC34A2"/>
    <w:rsid w:val="00AD1C9A"/>
    <w:rsid w:val="00AD4B17"/>
    <w:rsid w:val="00B412D4"/>
    <w:rsid w:val="00BE3C22"/>
    <w:rsid w:val="00C0345E"/>
    <w:rsid w:val="00C31C95"/>
    <w:rsid w:val="00C3483A"/>
    <w:rsid w:val="00C74E9D"/>
    <w:rsid w:val="00C826DD"/>
    <w:rsid w:val="00C82FD3"/>
    <w:rsid w:val="00C92819"/>
    <w:rsid w:val="00CA7578"/>
    <w:rsid w:val="00CC6B7B"/>
    <w:rsid w:val="00CD2089"/>
    <w:rsid w:val="00D309ED"/>
    <w:rsid w:val="00D43221"/>
    <w:rsid w:val="00D73A67"/>
    <w:rsid w:val="00D74C26"/>
    <w:rsid w:val="00D970A9"/>
    <w:rsid w:val="00DF3845"/>
    <w:rsid w:val="00E41911"/>
    <w:rsid w:val="00E44B57"/>
    <w:rsid w:val="00E92EEF"/>
    <w:rsid w:val="00EB61A5"/>
    <w:rsid w:val="00EF2368"/>
    <w:rsid w:val="00F24442"/>
    <w:rsid w:val="00F50AE3"/>
    <w:rsid w:val="00F655B7"/>
    <w:rsid w:val="00F656BA"/>
    <w:rsid w:val="00F67CF1"/>
    <w:rsid w:val="00F728AA"/>
    <w:rsid w:val="00F840F0"/>
    <w:rsid w:val="00F972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16BECC-2942-48ED-B164-4FCAA492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578"/>
    <w:rPr>
      <w:rFonts w:ascii="Segoe UI" w:eastAsia="Times New Roman" w:hAnsi="Segoe UI" w:cs="Segoe UI"/>
      <w:sz w:val="18"/>
      <w:szCs w:val="18"/>
    </w:rPr>
  </w:style>
  <w:style w:type="character" w:styleId="Hyperlink">
    <w:name w:val="Hyperlink"/>
    <w:basedOn w:val="DefaultParagraphFont"/>
    <w:uiPriority w:val="99"/>
    <w:unhideWhenUsed/>
    <w:rsid w:val="00EB61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6&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86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B244B-567B-4086-BC2D-8970C403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4886: Subject not yet available - South Carolina Legislature Online</dc:title>
  <dc:creator>Stacey Morris</dc:creator>
  <cp:lastModifiedBy>S Wilson</cp:lastModifiedBy>
  <cp:revision>2</cp:revision>
  <cp:lastPrinted>2019-11-04T13:53:00Z</cp:lastPrinted>
  <dcterms:created xsi:type="dcterms:W3CDTF">2020-01-17T17:09:00Z</dcterms:created>
  <dcterms:modified xsi:type="dcterms:W3CDTF">2020-01-17T17:09:00Z</dcterms:modified>
</cp:coreProperties>
</file>