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07" w:rsidRDefault="003A5F07" w:rsidP="003A5F07">
      <w:pPr>
        <w:widowControl w:val="0"/>
        <w:jc w:val="center"/>
      </w:pPr>
      <w:r w:rsidRPr="003A5F07">
        <w:rPr>
          <w:b/>
        </w:rPr>
        <w:t>South Carolina General Assembly</w:t>
      </w:r>
    </w:p>
    <w:p w:rsidR="003A5F07" w:rsidRDefault="003A5F07" w:rsidP="003A5F07">
      <w:pPr>
        <w:widowControl w:val="0"/>
        <w:jc w:val="center"/>
      </w:pPr>
      <w:r>
        <w:t>123rd Session, 2019-2020</w:t>
      </w:r>
    </w:p>
    <w:p w:rsidR="003A5F07" w:rsidRDefault="003A5F07" w:rsidP="003A5F07">
      <w:pPr>
        <w:widowControl w:val="0"/>
        <w:jc w:val="left"/>
      </w:pPr>
    </w:p>
    <w:p w:rsidR="003A5F07" w:rsidRDefault="003A5F07" w:rsidP="003A5F07">
      <w:pPr>
        <w:widowControl w:val="0"/>
        <w:jc w:val="left"/>
        <w:rPr>
          <w:b/>
        </w:rPr>
      </w:pPr>
      <w:r w:rsidRPr="003A5F07">
        <w:rPr>
          <w:b/>
        </w:rPr>
        <w:t>H. 4929</w:t>
      </w:r>
    </w:p>
    <w:p w:rsidR="003A5F07" w:rsidRDefault="003A5F07" w:rsidP="003A5F07">
      <w:pPr>
        <w:widowControl w:val="0"/>
        <w:jc w:val="left"/>
        <w:rPr>
          <w:b/>
        </w:rPr>
      </w:pPr>
    </w:p>
    <w:p w:rsidR="003A5F07" w:rsidRDefault="003A5F07" w:rsidP="003A5F07">
      <w:pPr>
        <w:widowControl w:val="0"/>
        <w:jc w:val="left"/>
      </w:pPr>
      <w:r w:rsidRPr="003A5F07">
        <w:rPr>
          <w:b/>
        </w:rPr>
        <w:t>STATUS INFORMATION</w:t>
      </w:r>
    </w:p>
    <w:p w:rsidR="003A5F07" w:rsidRDefault="003A5F07" w:rsidP="003A5F07">
      <w:pPr>
        <w:widowControl w:val="0"/>
        <w:jc w:val="left"/>
      </w:pPr>
    </w:p>
    <w:p w:rsidR="003A5F07" w:rsidRDefault="003A5F07" w:rsidP="003A5F07">
      <w:pPr>
        <w:widowControl w:val="0"/>
        <w:jc w:val="left"/>
      </w:pPr>
      <w:r>
        <w:t>Concurrent Resolution</w:t>
      </w:r>
    </w:p>
    <w:p w:rsidR="003A5F07" w:rsidRDefault="003A5F07" w:rsidP="003A5F07">
      <w:pPr>
        <w:widowControl w:val="0"/>
        <w:jc w:val="left"/>
      </w:pPr>
      <w:r>
        <w:t>Sponsors: Rep. McDaniel</w:t>
      </w:r>
    </w:p>
    <w:p w:rsidR="003A5F07" w:rsidRDefault="003A5F07" w:rsidP="003A5F07">
      <w:pPr>
        <w:widowControl w:val="0"/>
        <w:jc w:val="left"/>
      </w:pPr>
      <w:r>
        <w:t>Document Path: l:\council\bills\bh\7210ahb19.docx</w:t>
      </w:r>
    </w:p>
    <w:p w:rsidR="00954A7F" w:rsidRDefault="00954A7F" w:rsidP="003A5F07">
      <w:pPr>
        <w:widowControl w:val="0"/>
        <w:jc w:val="left"/>
      </w:pPr>
      <w:r>
        <w:t>Companion/Similar bill(s): 661</w:t>
      </w:r>
    </w:p>
    <w:p w:rsidR="003A5F07" w:rsidRDefault="003A5F07" w:rsidP="003A5F07">
      <w:pPr>
        <w:widowControl w:val="0"/>
        <w:jc w:val="left"/>
      </w:pPr>
    </w:p>
    <w:p w:rsidR="0026428D" w:rsidRDefault="0026428D" w:rsidP="003A5F07">
      <w:pPr>
        <w:widowControl w:val="0"/>
        <w:jc w:val="left"/>
      </w:pPr>
      <w:r>
        <w:t>Introduced in the House on January 15, 2020</w:t>
      </w:r>
    </w:p>
    <w:p w:rsidR="0026428D" w:rsidRDefault="0026428D" w:rsidP="003A5F07">
      <w:pPr>
        <w:widowControl w:val="0"/>
        <w:jc w:val="left"/>
      </w:pPr>
      <w:r>
        <w:t>Introduced in the Senate on February 20, 2020</w:t>
      </w:r>
    </w:p>
    <w:p w:rsidR="0026428D" w:rsidRPr="0026428D" w:rsidRDefault="0026428D" w:rsidP="003A5F07">
      <w:pPr>
        <w:widowControl w:val="0"/>
        <w:jc w:val="left"/>
      </w:pPr>
      <w:r>
        <w:t xml:space="preserve">Currently residing in the Senate Committee on </w:t>
      </w:r>
      <w:r w:rsidRPr="0026428D">
        <w:rPr>
          <w:b/>
        </w:rPr>
        <w:t>Transportation</w:t>
      </w:r>
    </w:p>
    <w:p w:rsidR="0026428D" w:rsidRDefault="0026428D" w:rsidP="003A5F07">
      <w:pPr>
        <w:widowControl w:val="0"/>
        <w:jc w:val="left"/>
      </w:pPr>
    </w:p>
    <w:p w:rsidR="003A5F07" w:rsidRDefault="00CE5F6D" w:rsidP="003A5F07">
      <w:pPr>
        <w:widowControl w:val="0"/>
        <w:jc w:val="left"/>
      </w:pPr>
      <w:r>
        <w:t>Summary: Fairfield County; Jerry Nealy Bridge</w:t>
      </w:r>
    </w:p>
    <w:p w:rsidR="003A5F07" w:rsidRDefault="003A5F07" w:rsidP="003A5F07">
      <w:pPr>
        <w:widowControl w:val="0"/>
        <w:jc w:val="left"/>
      </w:pPr>
    </w:p>
    <w:p w:rsidR="003A5F07" w:rsidRDefault="003A5F07" w:rsidP="003A5F07">
      <w:pPr>
        <w:widowControl w:val="0"/>
        <w:jc w:val="left"/>
      </w:pPr>
    </w:p>
    <w:p w:rsidR="003A5F07" w:rsidRDefault="003A5F07" w:rsidP="003A5F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F07">
        <w:rPr>
          <w:b/>
        </w:rPr>
        <w:t>HISTORY OF LEGISLATIVE ACTIONS</w:t>
      </w:r>
    </w:p>
    <w:p w:rsidR="003A5F07" w:rsidRDefault="003A5F07" w:rsidP="003A5F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5F07" w:rsidRPr="003A5F07" w:rsidRDefault="003A5F07" w:rsidP="003A5F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F07">
        <w:rPr>
          <w:u w:val="single"/>
        </w:rPr>
        <w:tab/>
        <w:t>Date</w:t>
      </w:r>
      <w:r w:rsidRPr="003A5F07">
        <w:rPr>
          <w:u w:val="single"/>
        </w:rPr>
        <w:tab/>
        <w:t>Body</w:t>
      </w:r>
      <w:r w:rsidRPr="003A5F07">
        <w:rPr>
          <w:u w:val="single"/>
        </w:rPr>
        <w:tab/>
        <w:t>Action Description with journal page number</w:t>
      </w:r>
      <w:r w:rsidRPr="003A5F07">
        <w:rPr>
          <w:u w:val="single"/>
        </w:rPr>
        <w:tab/>
      </w:r>
    </w:p>
    <w:p w:rsidR="00BF72A8" w:rsidRDefault="00BF72A8" w:rsidP="00BF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(</w:t>
      </w:r>
      <w:hyperlink r:id="rId7" w:history="1">
        <w:r w:rsidRPr="002C33F0">
          <w:rPr>
            <w:rStyle w:val="Hyperlink"/>
          </w:rPr>
          <w:t>House Journal</w:t>
        </w:r>
        <w:r w:rsidRPr="002C33F0">
          <w:rPr>
            <w:rStyle w:val="Hyperlink"/>
          </w:rPr>
          <w:noBreakHyphen/>
          <w:t>page 65</w:t>
        </w:r>
      </w:hyperlink>
      <w:r>
        <w:t>)</w:t>
      </w:r>
    </w:p>
    <w:p w:rsidR="00BF72A8" w:rsidRDefault="00BF72A8" w:rsidP="00BF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 xml:space="preserve">Referred to Committee on </w:t>
      </w:r>
      <w:r w:rsidRPr="002C33F0">
        <w:rPr>
          <w:b/>
        </w:rPr>
        <w:t>Invitations and Memorial Resolutions</w:t>
      </w:r>
      <w:r>
        <w:t xml:space="preserve"> (</w:t>
      </w:r>
      <w:hyperlink r:id="rId8" w:history="1">
        <w:r w:rsidRPr="002C33F0">
          <w:rPr>
            <w:rStyle w:val="Hyperlink"/>
          </w:rPr>
          <w:t>House Journal</w:t>
        </w:r>
        <w:r w:rsidRPr="002C33F0">
          <w:rPr>
            <w:rStyle w:val="Hyperlink"/>
          </w:rPr>
          <w:noBreakHyphen/>
          <w:t>page 65</w:t>
        </w:r>
      </w:hyperlink>
      <w:r>
        <w:t>)</w:t>
      </w:r>
    </w:p>
    <w:p w:rsidR="00BF72A8" w:rsidRDefault="00BF72A8" w:rsidP="00BF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 xml:space="preserve">Committee report: Favorable </w:t>
      </w:r>
      <w:r w:rsidRPr="002C33F0">
        <w:rPr>
          <w:b/>
        </w:rPr>
        <w:t>Invitations and Memorial Resolutions</w:t>
      </w:r>
      <w:r>
        <w:t xml:space="preserve"> (</w:t>
      </w:r>
      <w:hyperlink r:id="rId9" w:history="1">
        <w:r w:rsidRPr="002C33F0">
          <w:rPr>
            <w:rStyle w:val="Hyperlink"/>
          </w:rPr>
          <w:t>House Journal</w:t>
        </w:r>
        <w:r w:rsidRPr="002C33F0">
          <w:rPr>
            <w:rStyle w:val="Hyperlink"/>
          </w:rPr>
          <w:noBreakHyphen/>
          <w:t>page 3</w:t>
        </w:r>
      </w:hyperlink>
      <w:r>
        <w:t>)</w:t>
      </w:r>
    </w:p>
    <w:p w:rsidR="00BF72A8" w:rsidRDefault="00BF72A8" w:rsidP="00BF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>Adopted, sent to Senate (</w:t>
      </w:r>
      <w:hyperlink r:id="rId10" w:history="1">
        <w:r w:rsidRPr="002C33F0">
          <w:rPr>
            <w:rStyle w:val="Hyperlink"/>
          </w:rPr>
          <w:t>House Journal</w:t>
        </w:r>
        <w:r w:rsidRPr="002C33F0">
          <w:rPr>
            <w:rStyle w:val="Hyperlink"/>
          </w:rPr>
          <w:noBreakHyphen/>
          <w:t>page 22</w:t>
        </w:r>
      </w:hyperlink>
      <w:r>
        <w:t>)</w:t>
      </w:r>
    </w:p>
    <w:p w:rsidR="00BF72A8" w:rsidRDefault="00BF72A8" w:rsidP="00BF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Senate</w:t>
      </w:r>
      <w:r>
        <w:tab/>
        <w:t>Introduced (</w:t>
      </w:r>
      <w:hyperlink r:id="rId11" w:history="1">
        <w:r w:rsidRPr="002C33F0">
          <w:rPr>
            <w:rStyle w:val="Hyperlink"/>
          </w:rPr>
          <w:t>Senate Journal</w:t>
        </w:r>
        <w:r w:rsidRPr="002C33F0">
          <w:rPr>
            <w:rStyle w:val="Hyperlink"/>
          </w:rPr>
          <w:noBreakHyphen/>
          <w:t>page 5</w:t>
        </w:r>
      </w:hyperlink>
      <w:r>
        <w:t>)</w:t>
      </w:r>
    </w:p>
    <w:p w:rsidR="00BF72A8" w:rsidRDefault="00BF72A8" w:rsidP="00BF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Senate</w:t>
      </w:r>
      <w:r>
        <w:tab/>
        <w:t xml:space="preserve">Referred to Committee on </w:t>
      </w:r>
      <w:r w:rsidRPr="002C33F0">
        <w:rPr>
          <w:b/>
        </w:rPr>
        <w:t>Transportation</w:t>
      </w:r>
      <w:r>
        <w:t xml:space="preserve"> (</w:t>
      </w:r>
      <w:hyperlink r:id="rId12" w:history="1">
        <w:r w:rsidRPr="002C33F0">
          <w:rPr>
            <w:rStyle w:val="Hyperlink"/>
          </w:rPr>
          <w:t>Senate Journal</w:t>
        </w:r>
        <w:r w:rsidRPr="002C33F0">
          <w:rPr>
            <w:rStyle w:val="Hyperlink"/>
          </w:rPr>
          <w:noBreakHyphen/>
          <w:t>page 5</w:t>
        </w:r>
      </w:hyperlink>
      <w:r>
        <w:t>)</w:t>
      </w:r>
    </w:p>
    <w:p w:rsidR="00BF72A8" w:rsidRDefault="00BF72A8" w:rsidP="00BF7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5F07" w:rsidRDefault="003A5F07" w:rsidP="003A5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3" w:history="1">
        <w:r w:rsidRPr="003A5F07">
          <w:rPr>
            <w:rStyle w:val="Hyperlink"/>
          </w:rPr>
          <w:t>legislative information</w:t>
        </w:r>
      </w:hyperlink>
      <w:r>
        <w:t xml:space="preserve"> at the website</w:t>
      </w:r>
    </w:p>
    <w:p w:rsidR="003A5F07" w:rsidRDefault="003A5F07" w:rsidP="003A5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F07" w:rsidRPr="003A5F07" w:rsidRDefault="003A5F07" w:rsidP="003A5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F07" w:rsidRDefault="003A5F07" w:rsidP="003A5F07">
      <w:pPr>
        <w:widowControl w:val="0"/>
        <w:jc w:val="left"/>
      </w:pPr>
      <w:r w:rsidRPr="003A5F07">
        <w:rPr>
          <w:b/>
        </w:rPr>
        <w:t>VERSIONS OF THIS BILL</w:t>
      </w:r>
    </w:p>
    <w:p w:rsidR="003A5F07" w:rsidRDefault="003A5F07" w:rsidP="003A5F07">
      <w:pPr>
        <w:widowControl w:val="0"/>
        <w:jc w:val="left"/>
      </w:pPr>
    </w:p>
    <w:p w:rsidR="003A5F07" w:rsidRDefault="00466584" w:rsidP="003A5F07">
      <w:pPr>
        <w:widowControl w:val="0"/>
        <w:jc w:val="left"/>
      </w:pPr>
      <w:hyperlink r:id="rId14" w:history="1">
        <w:r w:rsidR="003A5F07">
          <w:rPr>
            <w:rStyle w:val="Hyperlink"/>
          </w:rPr>
          <w:t>1/15/2020</w:t>
        </w:r>
      </w:hyperlink>
    </w:p>
    <w:p w:rsidR="003A5F07" w:rsidRDefault="00466584" w:rsidP="003A5F07">
      <w:hyperlink r:id="rId15" w:history="1">
        <w:r w:rsidR="008D34FB" w:rsidRPr="008D34FB">
          <w:rPr>
            <w:rStyle w:val="Hyperlink"/>
          </w:rPr>
          <w:t>2/19/2020</w:t>
        </w:r>
      </w:hyperlink>
    </w:p>
    <w:p w:rsidR="008D34FB" w:rsidRDefault="008D34FB" w:rsidP="003A5F07"/>
    <w:p w:rsidR="003A5F07" w:rsidRDefault="003A5F07" w:rsidP="003A5F07">
      <w:pPr>
        <w:sectPr w:rsidR="003A5F07" w:rsidSect="003A5F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19, 2020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Pr="009A74D9" w:rsidRDefault="008D34FB" w:rsidP="009A74D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4929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015D">
        <w:t>Rep. McDaniel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2/19/20--H.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2020.</w:t>
      </w:r>
    </w:p>
    <w:p w:rsidR="008D34FB" w:rsidRPr="009A74D9" w:rsidRDefault="008D34FB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8D34FB" w:rsidRPr="009A74D9" w:rsidRDefault="008D34FB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4929) to request that the Department of Transportation name </w:t>
      </w:r>
      <w:r w:rsidRPr="009A74D9">
        <w:rPr>
          <w:color w:val="000000" w:themeColor="text1"/>
          <w:u w:color="000000" w:themeColor="text1"/>
        </w:rPr>
        <w:t>the bridge on Wateree Road where it crosses the Wateree Creek</w:t>
      </w:r>
      <w:r w:rsidRPr="009A74D9">
        <w:rPr>
          <w:color w:val="000000" w:themeColor="text1"/>
          <w:szCs w:val="28"/>
          <w:u w:color="000000" w:themeColor="text1"/>
        </w:rPr>
        <w:t xml:space="preserve"> </w:t>
      </w:r>
      <w:r>
        <w:t>“Jerry Nealy Bridge” and erect appropriate markers or signs at this location, etc., respectfully</w:t>
      </w:r>
    </w:p>
    <w:p w:rsidR="008D34FB" w:rsidRPr="009A74D9" w:rsidRDefault="008D34FB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8D34FB" w:rsidRPr="009A74D9" w:rsidRDefault="008D34FB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D34FB" w:rsidSect="009A74D9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Pr="00325348" w:rsidRDefault="008D34FB" w:rsidP="00001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8D34FB" w:rsidRDefault="008D34F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Pr="00522CE0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THAT THE DEPARTMENT OF TRANSPORTATION NAME </w:t>
      </w:r>
      <w:r w:rsidRPr="00093043">
        <w:rPr>
          <w:color w:val="000000" w:themeColor="text1"/>
          <w:u w:color="000000" w:themeColor="text1"/>
        </w:rPr>
        <w:t>THE BRIDGE ON WATEREE ROAD WHERE IT CROS</w:t>
      </w:r>
      <w:r>
        <w:rPr>
          <w:color w:val="000000" w:themeColor="text1"/>
          <w:u w:color="000000" w:themeColor="text1"/>
        </w:rPr>
        <w:t>SES THE WATEREE CREEK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“JERRY NEALY BRIDGE” AND ERECT APPROPRIATE MARKERS OR SIGNS AT THIS LOCATION CONTAINING THE DESIGNATION.</w:t>
      </w:r>
    </w:p>
    <w:p w:rsidR="008D34FB" w:rsidRDefault="008D34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</w:rPr>
        <w:t xml:space="preserve">Whereas, </w:t>
      </w:r>
      <w:r>
        <w:t>the members of the South Carolina General Assembly are pleased to recognize Jerry Nealy for his significant contributions to the Lake Wateree community; and</w:t>
      </w: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active leader in his community for many years, Jerry Nealy has served for some time as C</w:t>
      </w:r>
      <w:r w:rsidRPr="00093043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>
        <w:rPr>
          <w:color w:val="000000" w:themeColor="text1"/>
          <w:u w:color="000000" w:themeColor="text1"/>
        </w:rPr>
        <w:t>known as the</w:t>
      </w:r>
      <w:r w:rsidRPr="00093043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For thirty years, the association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>
        <w:rPr>
          <w:color w:val="000000" w:themeColor="text1"/>
          <w:u w:color="000000" w:themeColor="text1"/>
        </w:rPr>
        <w:t>residence area for locals, and the Lake Wateree Association</w:t>
      </w:r>
      <w:r w:rsidRPr="00093043">
        <w:rPr>
          <w:color w:val="000000" w:themeColor="text1"/>
          <w:u w:color="000000" w:themeColor="text1"/>
        </w:rPr>
        <w:t xml:space="preserve"> has a membership of over </w:t>
      </w:r>
      <w:r>
        <w:rPr>
          <w:color w:val="000000" w:themeColor="text1"/>
          <w:u w:color="000000" w:themeColor="text1"/>
        </w:rPr>
        <w:t>one thousand households around the lake; and</w:t>
      </w: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t>-</w:t>
      </w:r>
      <w:r w:rsidRPr="00093043">
        <w:rPr>
          <w:color w:val="000000" w:themeColor="text1"/>
          <w:u w:color="000000" w:themeColor="text1"/>
        </w:rPr>
        <w:t>time part of the Dutchm</w:t>
      </w:r>
      <w:r>
        <w:rPr>
          <w:color w:val="000000" w:themeColor="text1"/>
          <w:u w:color="000000" w:themeColor="text1"/>
        </w:rPr>
        <w:t xml:space="preserve">an Creek Volunteer Fire Company, having </w:t>
      </w:r>
      <w:r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4FB" w:rsidRPr="00093043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Pr="00093043">
        <w:rPr>
          <w:color w:val="000000" w:themeColor="text1"/>
          <w:u w:color="000000" w:themeColor="text1"/>
        </w:rPr>
        <w:t>very involved with his church, the Lake</w:t>
      </w:r>
      <w:r>
        <w:rPr>
          <w:color w:val="000000" w:themeColor="text1"/>
          <w:u w:color="000000" w:themeColor="text1"/>
        </w:rPr>
        <w:t xml:space="preserve"> Wateree Baptist Church; and</w:t>
      </w:r>
    </w:p>
    <w:p w:rsidR="008D34FB" w:rsidRPr="00093043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deeply value and appreciate Jerry’s dedication and commitment to serving his community and wish him great strength and healing in his battle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ahead </w:t>
      </w:r>
      <w:r w:rsidRPr="00093043">
        <w:rPr>
          <w:color w:val="000000" w:themeColor="text1"/>
          <w:u w:color="000000" w:themeColor="text1"/>
        </w:rPr>
        <w:t>with brain cancer</w:t>
      </w:r>
      <w:r>
        <w:rPr>
          <w:color w:val="000000" w:themeColor="text1"/>
          <w:u w:color="000000" w:themeColor="text1"/>
        </w:rPr>
        <w:t>; and</w:t>
      </w:r>
    </w:p>
    <w:p w:rsidR="008D34FB" w:rsidRPr="00093043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pay tribute to this son of South Carolina by naming a bridge near Lake Wateree in his honor.  Now, therefore, </w:t>
      </w: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Assembly, by this resolution, request that the Department of Transportation name </w:t>
      </w:r>
      <w:r w:rsidRPr="00093043">
        <w:rPr>
          <w:color w:val="000000" w:themeColor="text1"/>
          <w:u w:color="000000" w:themeColor="text1"/>
        </w:rPr>
        <w:t>the bridge on Wateree Road where it cros</w:t>
      </w:r>
      <w:r>
        <w:rPr>
          <w:color w:val="000000" w:themeColor="text1"/>
          <w:u w:color="000000" w:themeColor="text1"/>
        </w:rPr>
        <w:t xml:space="preserve">ses the Wateree Creek </w:t>
      </w:r>
      <w:r>
        <w:t>“Jerry Nealy Bridge” and erect appropriate markers or signs at this location containing the designation.</w:t>
      </w:r>
    </w:p>
    <w:p w:rsidR="008D34FB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4FB" w:rsidRPr="00522CE0" w:rsidRDefault="008D34FB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 and Jerry Nealy.</w:t>
      </w:r>
    </w:p>
    <w:p w:rsidR="008D34FB" w:rsidRDefault="008D34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5F07" w:rsidRDefault="003A5F07" w:rsidP="008D3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A5F07" w:rsidSect="009A74D9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900" w:rsidRDefault="002C6900" w:rsidP="009F0C77">
      <w:r>
        <w:separator/>
      </w:r>
    </w:p>
  </w:endnote>
  <w:endnote w:type="continuationSeparator" w:id="0">
    <w:p w:rsidR="002C6900" w:rsidRDefault="002C69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B587CD-5667-4EB6-AB31-82DA390F72F3}"/>
    <w:embedBold r:id="rId2" w:fontKey="{26C772F6-4C3A-40CB-A20E-C032241EF3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A80E1F-B7C5-4872-B260-3522F1AB29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035D80-7636-4953-9AF9-7E726CF428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4FB" w:rsidRPr="00001379" w:rsidRDefault="008D34FB" w:rsidP="000013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[4929-</w:t>
    </w:r>
    <w:r>
      <w:fldChar w:fldCharType="begin"/>
    </w:r>
    <w:r>
      <w:instrText xml:space="preserve"> PAGE  \* MERGEFORMAT </w:instrText>
    </w:r>
    <w:r>
      <w:fldChar w:fldCharType="separate"/>
    </w:r>
    <w:r w:rsidR="00BF72A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4D9" w:rsidRPr="00001379" w:rsidRDefault="008D34FB" w:rsidP="000013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900" w:rsidRDefault="002C6900" w:rsidP="009F0C77">
      <w:r>
        <w:separator/>
      </w:r>
    </w:p>
  </w:footnote>
  <w:footnote w:type="continuationSeparator" w:id="0">
    <w:p w:rsidR="002C6900" w:rsidRDefault="002C69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10AHB19"/>
    <w:docVar w:name="CoverBillType" w:val="c"/>
    <w:docVar w:name="DocPath" w:val="L:\Council\bills\BH\7210AHB19.DOCX"/>
    <w:docVar w:name="dvBillNumber" w:val="492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C6900"/>
    <w:rsid w:val="00001379"/>
    <w:rsid w:val="00011869"/>
    <w:rsid w:val="00015CD6"/>
    <w:rsid w:val="00046BA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28D"/>
    <w:rsid w:val="00284AAE"/>
    <w:rsid w:val="002C6900"/>
    <w:rsid w:val="002E5912"/>
    <w:rsid w:val="00301B21"/>
    <w:rsid w:val="00325348"/>
    <w:rsid w:val="0032732C"/>
    <w:rsid w:val="00336AD0"/>
    <w:rsid w:val="003430ED"/>
    <w:rsid w:val="0037079A"/>
    <w:rsid w:val="003A5F0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AF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706"/>
    <w:rsid w:val="006913C9"/>
    <w:rsid w:val="0069470D"/>
    <w:rsid w:val="00695D5A"/>
    <w:rsid w:val="006D58AA"/>
    <w:rsid w:val="00734F00"/>
    <w:rsid w:val="007A70AE"/>
    <w:rsid w:val="008362E8"/>
    <w:rsid w:val="0085786E"/>
    <w:rsid w:val="008A1768"/>
    <w:rsid w:val="008A489F"/>
    <w:rsid w:val="008D34FB"/>
    <w:rsid w:val="008F0F33"/>
    <w:rsid w:val="008F4429"/>
    <w:rsid w:val="0094021A"/>
    <w:rsid w:val="00954A7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27F"/>
    <w:rsid w:val="00BE3C22"/>
    <w:rsid w:val="00BF72A8"/>
    <w:rsid w:val="00C0345E"/>
    <w:rsid w:val="00C31C95"/>
    <w:rsid w:val="00C3483A"/>
    <w:rsid w:val="00C74E9D"/>
    <w:rsid w:val="00C754A7"/>
    <w:rsid w:val="00C826DD"/>
    <w:rsid w:val="00C82FD3"/>
    <w:rsid w:val="00C92819"/>
    <w:rsid w:val="00CC6B7B"/>
    <w:rsid w:val="00CD2089"/>
    <w:rsid w:val="00CE5F6D"/>
    <w:rsid w:val="00D611C9"/>
    <w:rsid w:val="00D73A67"/>
    <w:rsid w:val="00D970A9"/>
    <w:rsid w:val="00DF3845"/>
    <w:rsid w:val="00E41911"/>
    <w:rsid w:val="00E44B57"/>
    <w:rsid w:val="00E92EEF"/>
    <w:rsid w:val="00EA7082"/>
    <w:rsid w:val="00EF2368"/>
    <w:rsid w:val="00F24442"/>
    <w:rsid w:val="00F4256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456A1A-0B44-4A07-BB44-961DC1FA7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5F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5.docx" TargetMode="External"/><Relationship Id="rId13" Type="http://schemas.openxmlformats.org/officeDocument/2006/relationships/hyperlink" Target="http://www.scstatehouse.gov/billsearch.php?billnumbers=4929&amp;session=123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hyperlink" Target="file:///h:\sj\20200220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0022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4929_20200219.docx" TargetMode="External"/><Relationship Id="rId10" Type="http://schemas.openxmlformats.org/officeDocument/2006/relationships/hyperlink" Target="file:///h:\hj\20200220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200219.docx" TargetMode="External"/><Relationship Id="rId14" Type="http://schemas.openxmlformats.org/officeDocument/2006/relationships/hyperlink" Target="file:///p:\pprever\2019-20\4929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23AF0-B3DA-4142-962D-CED6FA68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4929: Subject not yet available - South Carolina Legislature Online</dc:title>
  <dc:creator>Bonnie Huth</dc:creator>
  <cp:lastModifiedBy>S Wilson</cp:lastModifiedBy>
  <cp:revision>2</cp:revision>
  <dcterms:created xsi:type="dcterms:W3CDTF">2020-02-21T18:10:00Z</dcterms:created>
  <dcterms:modified xsi:type="dcterms:W3CDTF">2020-02-21T18:10:00Z</dcterms:modified>
</cp:coreProperties>
</file>