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C6B" w:rsidRDefault="00F03C6B" w:rsidP="00F03C6B">
      <w:pPr>
        <w:widowControl w:val="0"/>
        <w:jc w:val="center"/>
      </w:pPr>
      <w:r w:rsidRPr="00F03C6B">
        <w:rPr>
          <w:b/>
        </w:rPr>
        <w:t>South Carolina General Assembly</w:t>
      </w:r>
    </w:p>
    <w:p w:rsidR="00F03C6B" w:rsidRDefault="00F03C6B" w:rsidP="00F03C6B">
      <w:pPr>
        <w:widowControl w:val="0"/>
        <w:jc w:val="center"/>
      </w:pPr>
      <w:r>
        <w:t>123rd Session, 2019-2020</w:t>
      </w:r>
    </w:p>
    <w:p w:rsidR="00F03C6B" w:rsidRDefault="00F03C6B" w:rsidP="00F03C6B">
      <w:pPr>
        <w:widowControl w:val="0"/>
        <w:jc w:val="left"/>
      </w:pPr>
    </w:p>
    <w:p w:rsidR="00F03C6B" w:rsidRDefault="00F03C6B" w:rsidP="00F03C6B">
      <w:pPr>
        <w:widowControl w:val="0"/>
        <w:jc w:val="left"/>
        <w:rPr>
          <w:b/>
        </w:rPr>
      </w:pPr>
      <w:r w:rsidRPr="00F03C6B">
        <w:rPr>
          <w:b/>
        </w:rPr>
        <w:t>H. 5057</w:t>
      </w:r>
    </w:p>
    <w:p w:rsidR="00F03C6B" w:rsidRDefault="00F03C6B" w:rsidP="00F03C6B">
      <w:pPr>
        <w:widowControl w:val="0"/>
        <w:jc w:val="left"/>
        <w:rPr>
          <w:b/>
        </w:rPr>
      </w:pPr>
    </w:p>
    <w:p w:rsidR="00F03C6B" w:rsidRDefault="00F03C6B" w:rsidP="00F03C6B">
      <w:pPr>
        <w:widowControl w:val="0"/>
        <w:jc w:val="left"/>
      </w:pPr>
      <w:r w:rsidRPr="00F03C6B">
        <w:rPr>
          <w:b/>
        </w:rPr>
        <w:t>STATUS INFORMATION</w:t>
      </w:r>
    </w:p>
    <w:p w:rsidR="00F03C6B" w:rsidRDefault="00F03C6B" w:rsidP="00F03C6B">
      <w:pPr>
        <w:widowControl w:val="0"/>
        <w:jc w:val="left"/>
      </w:pPr>
    </w:p>
    <w:p w:rsidR="00F03C6B" w:rsidRDefault="00F03C6B" w:rsidP="00F03C6B">
      <w:pPr>
        <w:widowControl w:val="0"/>
        <w:jc w:val="left"/>
      </w:pPr>
      <w:r>
        <w:t>General Bill</w:t>
      </w:r>
    </w:p>
    <w:p w:rsidR="00F03C6B" w:rsidRDefault="00F03C6B" w:rsidP="00F03C6B">
      <w:pPr>
        <w:widowControl w:val="0"/>
        <w:jc w:val="left"/>
      </w:pPr>
      <w:r>
        <w:t>Sponsors: Rep. R. Williams</w:t>
      </w:r>
    </w:p>
    <w:p w:rsidR="00F03C6B" w:rsidRDefault="00F03C6B" w:rsidP="00F03C6B">
      <w:pPr>
        <w:widowControl w:val="0"/>
        <w:jc w:val="left"/>
      </w:pPr>
      <w:r>
        <w:t>Document Path: l:\council\bills\cc\15715zw20.docx</w:t>
      </w:r>
    </w:p>
    <w:p w:rsidR="00F03C6B" w:rsidRDefault="00F03C6B" w:rsidP="00F03C6B">
      <w:pPr>
        <w:widowControl w:val="0"/>
        <w:jc w:val="left"/>
      </w:pPr>
    </w:p>
    <w:p w:rsidR="00F03C6B" w:rsidRDefault="00F03C6B" w:rsidP="00F03C6B">
      <w:pPr>
        <w:widowControl w:val="0"/>
        <w:jc w:val="left"/>
      </w:pPr>
      <w:r>
        <w:t>Introduced in the House on January 29, 2020</w:t>
      </w:r>
    </w:p>
    <w:p w:rsidR="00F03C6B" w:rsidRDefault="00F03C6B" w:rsidP="00F03C6B">
      <w:pPr>
        <w:widowControl w:val="0"/>
        <w:jc w:val="left"/>
      </w:pPr>
      <w:r>
        <w:t xml:space="preserve">Currently residing in the House Committee on </w:t>
      </w:r>
      <w:r w:rsidRPr="00F03C6B">
        <w:rPr>
          <w:b/>
        </w:rPr>
        <w:t>Labor, Commerce and Industry</w:t>
      </w:r>
    </w:p>
    <w:p w:rsidR="00F03C6B" w:rsidRDefault="00F03C6B" w:rsidP="00F03C6B">
      <w:pPr>
        <w:widowControl w:val="0"/>
        <w:jc w:val="left"/>
      </w:pPr>
    </w:p>
    <w:p w:rsidR="00F03C6B" w:rsidRDefault="00C10F4D" w:rsidP="00F03C6B">
      <w:pPr>
        <w:widowControl w:val="0"/>
        <w:jc w:val="left"/>
      </w:pPr>
      <w:r>
        <w:t>Summary: Public utilities</w:t>
      </w:r>
    </w:p>
    <w:p w:rsidR="00F03C6B" w:rsidRDefault="00F03C6B" w:rsidP="00F03C6B">
      <w:pPr>
        <w:widowControl w:val="0"/>
        <w:jc w:val="left"/>
      </w:pPr>
    </w:p>
    <w:p w:rsidR="00F03C6B" w:rsidRDefault="00F03C6B" w:rsidP="00F03C6B">
      <w:pPr>
        <w:widowControl w:val="0"/>
        <w:jc w:val="left"/>
      </w:pPr>
    </w:p>
    <w:p w:rsidR="00F03C6B" w:rsidRDefault="00F03C6B" w:rsidP="00F03C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C6B">
        <w:rPr>
          <w:b/>
        </w:rPr>
        <w:t>HISTORY OF LEGISLATIVE ACTIONS</w:t>
      </w:r>
    </w:p>
    <w:p w:rsidR="00F03C6B" w:rsidRDefault="00F03C6B" w:rsidP="00F03C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3C6B" w:rsidRPr="00F03C6B" w:rsidRDefault="00F03C6B" w:rsidP="00F03C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C6B">
        <w:rPr>
          <w:u w:val="single"/>
        </w:rPr>
        <w:tab/>
        <w:t>Date</w:t>
      </w:r>
      <w:r w:rsidRPr="00F03C6B">
        <w:rPr>
          <w:u w:val="single"/>
        </w:rPr>
        <w:tab/>
        <w:t>Body</w:t>
      </w:r>
      <w:r w:rsidRPr="00F03C6B">
        <w:rPr>
          <w:u w:val="single"/>
        </w:rPr>
        <w:tab/>
        <w:t>Action Description with journal page number</w:t>
      </w:r>
      <w:r w:rsidRPr="00F03C6B">
        <w:rPr>
          <w:u w:val="single"/>
        </w:rPr>
        <w:tab/>
      </w:r>
    </w:p>
    <w:p w:rsidR="0090784E" w:rsidRDefault="0090784E" w:rsidP="00907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read first time (</w:t>
      </w:r>
      <w:hyperlink r:id="rId7" w:history="1">
        <w:r w:rsidRPr="00AC1DB1">
          <w:rPr>
            <w:rStyle w:val="Hyperlink"/>
          </w:rPr>
          <w:t>House Journal</w:t>
        </w:r>
        <w:r w:rsidRPr="00AC1DB1">
          <w:rPr>
            <w:rStyle w:val="Hyperlink"/>
          </w:rPr>
          <w:noBreakHyphen/>
          <w:t>page 20</w:t>
        </w:r>
      </w:hyperlink>
      <w:r>
        <w:t>)</w:t>
      </w:r>
    </w:p>
    <w:p w:rsidR="0090784E" w:rsidRDefault="0090784E" w:rsidP="00907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 xml:space="preserve">Referred to Committee on </w:t>
      </w:r>
      <w:r w:rsidRPr="00AC1DB1">
        <w:rPr>
          <w:b/>
        </w:rPr>
        <w:t>Labor, Commerce and Industry</w:t>
      </w:r>
      <w:r>
        <w:t xml:space="preserve"> (</w:t>
      </w:r>
      <w:hyperlink r:id="rId8" w:history="1">
        <w:r w:rsidRPr="00AC1DB1">
          <w:rPr>
            <w:rStyle w:val="Hyperlink"/>
          </w:rPr>
          <w:t>House Journal</w:t>
        </w:r>
        <w:r w:rsidRPr="00AC1DB1">
          <w:rPr>
            <w:rStyle w:val="Hyperlink"/>
          </w:rPr>
          <w:noBreakHyphen/>
          <w:t>page 20</w:t>
        </w:r>
      </w:hyperlink>
      <w:r>
        <w:t>)</w:t>
      </w:r>
    </w:p>
    <w:p w:rsidR="0090784E" w:rsidRDefault="0090784E" w:rsidP="00907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3C6B" w:rsidRDefault="00F03C6B" w:rsidP="00F03C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03C6B">
          <w:rPr>
            <w:rStyle w:val="Hyperlink"/>
          </w:rPr>
          <w:t>legislative information</w:t>
        </w:r>
      </w:hyperlink>
      <w:r>
        <w:t xml:space="preserve"> at the website</w:t>
      </w:r>
    </w:p>
    <w:p w:rsidR="00F03C6B" w:rsidRDefault="00F03C6B" w:rsidP="00F03C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C6B" w:rsidRPr="00F03C6B" w:rsidRDefault="00F03C6B" w:rsidP="00F03C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C6B" w:rsidRDefault="00F03C6B" w:rsidP="00F03C6B">
      <w:pPr>
        <w:widowControl w:val="0"/>
        <w:jc w:val="left"/>
      </w:pPr>
      <w:r w:rsidRPr="00F03C6B">
        <w:rPr>
          <w:b/>
        </w:rPr>
        <w:t>VERSIONS OF THIS BILL</w:t>
      </w:r>
    </w:p>
    <w:p w:rsidR="00F03C6B" w:rsidRDefault="00F03C6B" w:rsidP="00F03C6B">
      <w:pPr>
        <w:widowControl w:val="0"/>
        <w:jc w:val="left"/>
      </w:pPr>
    </w:p>
    <w:p w:rsidR="00F03C6B" w:rsidRDefault="00274A9F" w:rsidP="00F03C6B">
      <w:pPr>
        <w:widowControl w:val="0"/>
        <w:jc w:val="left"/>
      </w:pPr>
      <w:hyperlink r:id="rId10" w:history="1">
        <w:r w:rsidR="00F03C6B">
          <w:rPr>
            <w:rStyle w:val="Hyperlink"/>
          </w:rPr>
          <w:t>1/29/2020</w:t>
        </w:r>
      </w:hyperlink>
    </w:p>
    <w:p w:rsidR="00F03C6B" w:rsidRDefault="00F03C6B" w:rsidP="00F03C6B"/>
    <w:p w:rsidR="00F03C6B" w:rsidRDefault="00F03C6B" w:rsidP="00F03C6B">
      <w:pPr>
        <w:sectPr w:rsidR="00F03C6B" w:rsidSect="00F03C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677B" w:rsidRDefault="0048677B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3E1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5E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DF5844">
        <w:noBreakHyphen/>
      </w:r>
      <w:r>
        <w:t>1</w:t>
      </w:r>
      <w:r w:rsidR="00DF5844">
        <w:noBreakHyphen/>
      </w:r>
      <w:r>
        <w:t>70</w:t>
      </w:r>
      <w:r w:rsidRPr="00E75D2B">
        <w:t xml:space="preserve"> SO AS TO </w:t>
      </w:r>
      <w:r>
        <w:t xml:space="preserve">PROVIDE THAT </w:t>
      </w:r>
      <w:r>
        <w:rPr>
          <w:u w:color="000000" w:themeColor="text1"/>
        </w:rPr>
        <w:t xml:space="preserve">A PUBLIC UTILITY THAT SUPPLIES ELECTRICITY OR NATURAL GAS PURSUANT TO THE PROVISIONS OF TITLE 58 </w:t>
      </w:r>
      <w:r>
        <w:t>MAY NOT TRANSFER OR APPLY A DELINQUENT, LATE, OVERDUE, OR UNPAID BALANCE FROM ONE ACCOUNT TO ANOTHER ACCOUNT HELD INDIVIDUALLY OR JOINTLY IN THE SAME CUSTOMER</w:t>
      </w:r>
      <w:r w:rsidR="00DF5844" w:rsidRPr="00DF5844">
        <w:t>’</w:t>
      </w:r>
      <w:r>
        <w:t>S NAME.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3E10" w:rsidRDefault="00CE3E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3E10" w:rsidRDefault="00CE3E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E9A" w:rsidRDefault="00CE3E10" w:rsidP="008D5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8D5E9A">
        <w:rPr>
          <w:u w:color="000000" w:themeColor="text1"/>
        </w:rPr>
        <w:t xml:space="preserve">Chapter 1, Title 58 </w:t>
      </w:r>
      <w:r w:rsidR="008D5E9A" w:rsidRPr="00DE3752">
        <w:rPr>
          <w:u w:color="000000" w:themeColor="text1"/>
        </w:rPr>
        <w:t>of the 1976 Code</w:t>
      </w:r>
      <w:r w:rsidR="008D5E9A">
        <w:rPr>
          <w:u w:color="000000" w:themeColor="text1"/>
        </w:rPr>
        <w:t xml:space="preserve"> is amended by adding</w:t>
      </w:r>
      <w:r w:rsidR="008D5E9A" w:rsidRPr="00DE3752">
        <w:rPr>
          <w:u w:color="000000" w:themeColor="text1"/>
        </w:rPr>
        <w:t>:</w:t>
      </w:r>
    </w:p>
    <w:p w:rsidR="008D5E9A" w:rsidRDefault="008D5E9A" w:rsidP="008D5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CE3E10" w:rsidRDefault="008D5E9A" w:rsidP="008D5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  <w:t>“Section 58</w:t>
      </w:r>
      <w:r w:rsidR="00DF5844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DF5844">
        <w:rPr>
          <w:u w:color="000000" w:themeColor="text1"/>
        </w:rPr>
        <w:noBreakHyphen/>
      </w:r>
      <w:r>
        <w:rPr>
          <w:u w:color="000000" w:themeColor="text1"/>
        </w:rPr>
        <w:t>70.</w:t>
      </w:r>
      <w:r>
        <w:rPr>
          <w:u w:color="000000" w:themeColor="text1"/>
        </w:rPr>
        <w:tab/>
        <w:t xml:space="preserve">Notwithstanding another provision of law, a public utility that supplies electricity or natural gas pursuant to the provisions of this title may not transfer or </w:t>
      </w:r>
      <w:r>
        <w:t>apply a delinquent, late, overdue, or unpaid balance from one account to another account held individually or jointly in the same customer</w:t>
      </w:r>
      <w:r w:rsidR="00DF5844" w:rsidRPr="00DF5844">
        <w:t>’</w:t>
      </w:r>
      <w:r>
        <w:t>s name.”</w:t>
      </w:r>
    </w:p>
    <w:p w:rsidR="00CE3E10" w:rsidRDefault="00CE3E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E10" w:rsidRDefault="00CE3E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5E9A">
        <w:t>2</w:t>
      </w:r>
      <w:r>
        <w:t>.</w:t>
      </w:r>
      <w:r>
        <w:tab/>
        <w:t>This act takes effect upon approval by the Governor.</w:t>
      </w:r>
    </w:p>
    <w:p w:rsidR="00A01FC1" w:rsidRDefault="00DF58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3C6B" w:rsidRDefault="00F03C6B" w:rsidP="00F03C6B">
      <w:pPr>
        <w:suppressAutoHyphens/>
      </w:pPr>
    </w:p>
    <w:sectPr w:rsidR="00F03C6B" w:rsidSect="00F03C6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E10" w:rsidRDefault="00CE3E10" w:rsidP="009F0C77">
      <w:r>
        <w:separator/>
      </w:r>
    </w:p>
  </w:endnote>
  <w:endnote w:type="continuationSeparator" w:id="0">
    <w:p w:rsidR="00CE3E10" w:rsidRDefault="00CE3E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A77769-97AB-47A5-AD24-72C53AFF9700}"/>
    <w:embedBold r:id="rId2" w:fontKey="{0B518BBF-9867-486C-AA16-CB66E1BE62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54F06A-65EE-412C-B90E-0677B7EF5E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8DDE71-9960-4B3A-A6E5-33904BF3F0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C6DF62-ABC8-4B14-AF4E-D95F05E943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C6B" w:rsidRPr="0048677B" w:rsidRDefault="00F03C6B" w:rsidP="004867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0F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E10" w:rsidRDefault="00CE3E10" w:rsidP="009F0C77">
      <w:r>
        <w:separator/>
      </w:r>
    </w:p>
  </w:footnote>
  <w:footnote w:type="continuationSeparator" w:id="0">
    <w:p w:rsidR="00CE3E10" w:rsidRDefault="00CE3E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15ZW20"/>
    <w:docVar w:name="CoverBillType" w:val="b"/>
    <w:docVar w:name="DocPath" w:val="L:\Council\bills\CC\15715ZW20.DOCX"/>
    <w:docVar w:name="dvBillNumber" w:val="505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E3E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56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77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7C2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D5E9A"/>
    <w:rsid w:val="008F0F33"/>
    <w:rsid w:val="008F1F32"/>
    <w:rsid w:val="008F4429"/>
    <w:rsid w:val="0090784E"/>
    <w:rsid w:val="0094021A"/>
    <w:rsid w:val="009B44AF"/>
    <w:rsid w:val="009C6A0B"/>
    <w:rsid w:val="009F0C77"/>
    <w:rsid w:val="009F4DD1"/>
    <w:rsid w:val="00A01FC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0F4D"/>
    <w:rsid w:val="00C21ABE"/>
    <w:rsid w:val="00C31C95"/>
    <w:rsid w:val="00C3483A"/>
    <w:rsid w:val="00C74E9D"/>
    <w:rsid w:val="00C826DD"/>
    <w:rsid w:val="00C82FD3"/>
    <w:rsid w:val="00C92819"/>
    <w:rsid w:val="00C94780"/>
    <w:rsid w:val="00CC6B7B"/>
    <w:rsid w:val="00CD2089"/>
    <w:rsid w:val="00CE3E10"/>
    <w:rsid w:val="00D73A67"/>
    <w:rsid w:val="00D970A9"/>
    <w:rsid w:val="00DF3845"/>
    <w:rsid w:val="00DF5844"/>
    <w:rsid w:val="00E41911"/>
    <w:rsid w:val="00E44B57"/>
    <w:rsid w:val="00E92EEF"/>
    <w:rsid w:val="00EF2368"/>
    <w:rsid w:val="00F03C6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79E4CC-A994-4E2D-AF7E-E6F7B56C1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7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7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3C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57_2020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5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82C1A-3A13-4334-8F3C-123546138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5057: Subject not yet available - South Carolina Legislature Online</dc:title>
  <dc:creator>Chris Charlton</dc:creator>
  <cp:lastModifiedBy>S Wilson</cp:lastModifiedBy>
  <cp:revision>2</cp:revision>
  <cp:lastPrinted>2020-01-24T18:59:00Z</cp:lastPrinted>
  <dcterms:created xsi:type="dcterms:W3CDTF">2020-01-31T15:23:00Z</dcterms:created>
  <dcterms:modified xsi:type="dcterms:W3CDTF">2020-01-31T15:23:00Z</dcterms:modified>
</cp:coreProperties>
</file>