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F4F" w:rsidRDefault="007F7F4F" w:rsidP="007F7F4F">
      <w:pPr>
        <w:widowControl w:val="0"/>
        <w:jc w:val="center"/>
      </w:pPr>
      <w:r w:rsidRPr="007F7F4F">
        <w:rPr>
          <w:b/>
        </w:rPr>
        <w:t>South Carolina General Assembly</w:t>
      </w:r>
    </w:p>
    <w:p w:rsidR="007F7F4F" w:rsidRDefault="007F7F4F" w:rsidP="007F7F4F">
      <w:pPr>
        <w:widowControl w:val="0"/>
        <w:jc w:val="center"/>
      </w:pPr>
      <w:r>
        <w:t>123rd Session, 2019-2020</w:t>
      </w:r>
    </w:p>
    <w:p w:rsidR="007F7F4F" w:rsidRDefault="007F7F4F" w:rsidP="007F7F4F">
      <w:pPr>
        <w:widowControl w:val="0"/>
        <w:jc w:val="left"/>
      </w:pPr>
    </w:p>
    <w:p w:rsidR="007F7F4F" w:rsidRDefault="007F7F4F" w:rsidP="007F7F4F">
      <w:pPr>
        <w:widowControl w:val="0"/>
        <w:jc w:val="left"/>
        <w:rPr>
          <w:b/>
        </w:rPr>
      </w:pPr>
      <w:r w:rsidRPr="007F7F4F">
        <w:rPr>
          <w:b/>
        </w:rPr>
        <w:t>H. 5166</w:t>
      </w:r>
    </w:p>
    <w:p w:rsidR="007F7F4F" w:rsidRDefault="007F7F4F" w:rsidP="007F7F4F">
      <w:pPr>
        <w:widowControl w:val="0"/>
        <w:jc w:val="left"/>
        <w:rPr>
          <w:b/>
        </w:rPr>
      </w:pPr>
    </w:p>
    <w:p w:rsidR="007F7F4F" w:rsidRDefault="007F7F4F" w:rsidP="007F7F4F">
      <w:pPr>
        <w:widowControl w:val="0"/>
        <w:jc w:val="left"/>
      </w:pPr>
      <w:r w:rsidRPr="007F7F4F">
        <w:rPr>
          <w:b/>
        </w:rPr>
        <w:t>STATUS INFORMATION</w:t>
      </w:r>
    </w:p>
    <w:p w:rsidR="007F7F4F" w:rsidRDefault="007F7F4F" w:rsidP="007F7F4F">
      <w:pPr>
        <w:widowControl w:val="0"/>
        <w:jc w:val="left"/>
      </w:pPr>
    </w:p>
    <w:p w:rsidR="007F7F4F" w:rsidRDefault="007F7F4F" w:rsidP="007F7F4F">
      <w:pPr>
        <w:widowControl w:val="0"/>
        <w:jc w:val="left"/>
      </w:pPr>
      <w:r>
        <w:t>House Resolution</w:t>
      </w:r>
    </w:p>
    <w:p w:rsidR="007F7F4F" w:rsidRDefault="007F7F4F" w:rsidP="007F7F4F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F7F4F" w:rsidRDefault="007F7F4F" w:rsidP="007F7F4F">
      <w:pPr>
        <w:widowControl w:val="0"/>
        <w:jc w:val="left"/>
      </w:pPr>
      <w:r>
        <w:t>Document Path: l:\council\bills\rm\1443sa20.docx</w:t>
      </w:r>
    </w:p>
    <w:p w:rsidR="007F7F4F" w:rsidRDefault="007F7F4F" w:rsidP="007F7F4F">
      <w:pPr>
        <w:widowControl w:val="0"/>
        <w:jc w:val="left"/>
      </w:pPr>
    </w:p>
    <w:p w:rsidR="007F7F4F" w:rsidRDefault="007F7F4F" w:rsidP="007F7F4F">
      <w:pPr>
        <w:widowControl w:val="0"/>
        <w:jc w:val="left"/>
      </w:pPr>
      <w:r>
        <w:t>Introduced in the House on February 13, 2020</w:t>
      </w:r>
    </w:p>
    <w:p w:rsidR="007F7F4F" w:rsidRDefault="007F7F4F" w:rsidP="007F7F4F">
      <w:pPr>
        <w:widowControl w:val="0"/>
        <w:jc w:val="left"/>
      </w:pPr>
      <w:r>
        <w:t>Adopted by the House on February 13, 2020</w:t>
      </w:r>
    </w:p>
    <w:p w:rsidR="007F7F4F" w:rsidRDefault="007F7F4F" w:rsidP="007F7F4F">
      <w:pPr>
        <w:widowControl w:val="0"/>
        <w:jc w:val="left"/>
      </w:pPr>
    </w:p>
    <w:p w:rsidR="007F7F4F" w:rsidRDefault="00AD6F98" w:rsidP="007F7F4F">
      <w:pPr>
        <w:widowControl w:val="0"/>
        <w:jc w:val="left"/>
      </w:pPr>
      <w:r>
        <w:t>Summary: Richard Finch</w:t>
      </w:r>
    </w:p>
    <w:p w:rsidR="007F7F4F" w:rsidRDefault="007F7F4F" w:rsidP="007F7F4F">
      <w:pPr>
        <w:widowControl w:val="0"/>
        <w:jc w:val="left"/>
      </w:pPr>
    </w:p>
    <w:p w:rsidR="007F7F4F" w:rsidRDefault="007F7F4F" w:rsidP="007F7F4F">
      <w:pPr>
        <w:widowControl w:val="0"/>
        <w:jc w:val="left"/>
      </w:pPr>
    </w:p>
    <w:p w:rsidR="007F7F4F" w:rsidRDefault="007F7F4F" w:rsidP="007F7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F4F">
        <w:rPr>
          <w:b/>
        </w:rPr>
        <w:t>HISTORY OF LEGISLATIVE ACTIONS</w:t>
      </w:r>
    </w:p>
    <w:p w:rsidR="007F7F4F" w:rsidRDefault="007F7F4F" w:rsidP="007F7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F4F" w:rsidRPr="007F7F4F" w:rsidRDefault="007F7F4F" w:rsidP="007F7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F4F">
        <w:rPr>
          <w:u w:val="single"/>
        </w:rPr>
        <w:tab/>
        <w:t>Date</w:t>
      </w:r>
      <w:r w:rsidRPr="007F7F4F">
        <w:rPr>
          <w:u w:val="single"/>
        </w:rPr>
        <w:tab/>
        <w:t>Body</w:t>
      </w:r>
      <w:r w:rsidRPr="007F7F4F">
        <w:rPr>
          <w:u w:val="single"/>
        </w:rPr>
        <w:tab/>
        <w:t>Action Description with journal page number</w:t>
      </w:r>
      <w:r w:rsidRPr="007F7F4F">
        <w:rPr>
          <w:u w:val="single"/>
        </w:rPr>
        <w:tab/>
      </w:r>
    </w:p>
    <w:p w:rsidR="00BD697C" w:rsidRDefault="00BD697C" w:rsidP="00BD6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DC7022">
          <w:rPr>
            <w:rStyle w:val="Hyperlink"/>
          </w:rPr>
          <w:t>House Journal</w:t>
        </w:r>
        <w:r w:rsidRPr="00DC7022">
          <w:rPr>
            <w:rStyle w:val="Hyperlink"/>
          </w:rPr>
          <w:noBreakHyphen/>
          <w:t>page 19</w:t>
        </w:r>
      </w:hyperlink>
      <w:r>
        <w:t>)</w:t>
      </w:r>
    </w:p>
    <w:p w:rsidR="00BD697C" w:rsidRDefault="00BD697C" w:rsidP="00BD6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7F4F" w:rsidRDefault="007F7F4F" w:rsidP="007F7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7F4F">
          <w:rPr>
            <w:rStyle w:val="Hyperlink"/>
          </w:rPr>
          <w:t>legislative information</w:t>
        </w:r>
      </w:hyperlink>
      <w:r>
        <w:t xml:space="preserve"> at the website</w:t>
      </w:r>
    </w:p>
    <w:p w:rsidR="007F7F4F" w:rsidRDefault="007F7F4F" w:rsidP="007F7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F4F" w:rsidRPr="007F7F4F" w:rsidRDefault="007F7F4F" w:rsidP="007F7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F4F" w:rsidRDefault="007F7F4F" w:rsidP="007F7F4F">
      <w:r w:rsidRPr="007F7F4F">
        <w:rPr>
          <w:b/>
        </w:rPr>
        <w:t>VERSIONS OF THIS BILL</w:t>
      </w:r>
    </w:p>
    <w:p w:rsidR="007F7F4F" w:rsidRDefault="007F7F4F" w:rsidP="007F7F4F"/>
    <w:p w:rsidR="007F7F4F" w:rsidRDefault="00165693" w:rsidP="007F7F4F">
      <w:hyperlink r:id="rId9" w:history="1">
        <w:r w:rsidR="007F7F4F">
          <w:rPr>
            <w:rStyle w:val="Hyperlink"/>
          </w:rPr>
          <w:t>2/13/2020</w:t>
        </w:r>
      </w:hyperlink>
    </w:p>
    <w:p w:rsidR="007F7F4F" w:rsidRDefault="007F7F4F" w:rsidP="007F7F4F"/>
    <w:p w:rsidR="007F7F4F" w:rsidRDefault="007F7F4F" w:rsidP="007F7F4F">
      <w:pPr>
        <w:sectPr w:rsidR="007F7F4F" w:rsidSect="007F7F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7D13" w:rsidRDefault="008B7D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19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6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C1E97">
        <w:rPr>
          <w:color w:val="000000" w:themeColor="text1"/>
          <w:u w:color="000000" w:themeColor="text1"/>
        </w:rPr>
        <w:t>CONGRA</w:t>
      </w:r>
      <w:r w:rsidR="00543557">
        <w:rPr>
          <w:color w:val="000000" w:themeColor="text1"/>
          <w:u w:color="000000" w:themeColor="text1"/>
        </w:rPr>
        <w:t>TULATE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RICHARD</w:t>
      </w:r>
      <w:r w:rsidR="00543557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FINCH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>
        <w:rPr>
          <w:color w:val="000000" w:themeColor="text1"/>
          <w:u w:color="000000" w:themeColor="text1"/>
        </w:rPr>
        <w:t xml:space="preserve">OF FLORENCE </w:t>
      </w:r>
      <w:r w:rsidR="00543557" w:rsidRPr="00551626">
        <w:rPr>
          <w:color w:val="000000" w:themeColor="text1"/>
          <w:u w:color="000000" w:themeColor="text1"/>
        </w:rPr>
        <w:t xml:space="preserve">FOR HIS </w:t>
      </w:r>
      <w:r w:rsidR="00543557">
        <w:rPr>
          <w:color w:val="000000" w:themeColor="text1"/>
          <w:u w:color="000000" w:themeColor="text1"/>
        </w:rPr>
        <w:t>REMARKABLE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>
        <w:rPr>
          <w:color w:val="000000" w:themeColor="text1"/>
          <w:u w:color="000000" w:themeColor="text1"/>
        </w:rPr>
        <w:t>ACCOMPLISHMENT</w:t>
      </w:r>
      <w:r w:rsidR="0054355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43557">
        <w:rPr>
          <w:color w:val="000000" w:themeColor="text1"/>
          <w:u w:color="000000" w:themeColor="text1"/>
        </w:rPr>
        <w:t>TO</w:t>
      </w:r>
      <w:r w:rsidR="002C1E97">
        <w:rPr>
          <w:color w:val="000000" w:themeColor="text1"/>
          <w:u w:color="000000" w:themeColor="text1"/>
        </w:rPr>
        <w:t xml:space="preserve"> SALU</w:t>
      </w:r>
      <w:r w:rsidR="002C1E97" w:rsidRPr="00551626">
        <w:rPr>
          <w:color w:val="000000" w:themeColor="text1"/>
          <w:u w:color="000000" w:themeColor="text1"/>
        </w:rPr>
        <w:t xml:space="preserve">TE HIM UPON ACHIEVING THE </w:t>
      </w:r>
      <w:r w:rsidR="002C1E97">
        <w:rPr>
          <w:color w:val="000000" w:themeColor="text1"/>
          <w:u w:color="000000" w:themeColor="text1"/>
        </w:rPr>
        <w:t>CELEBRATED</w:t>
      </w:r>
      <w:r w:rsidR="002C1E97" w:rsidRPr="00551626">
        <w:rPr>
          <w:color w:val="000000" w:themeColor="text1"/>
          <w:u w:color="000000" w:themeColor="text1"/>
        </w:rPr>
        <w:t xml:space="preserve"> RANK OF EAGLE SCOUT,</w:t>
      </w:r>
      <w:r w:rsidR="002C1E9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543557" w:rsidRPr="00093270">
        <w:rPr>
          <w:color w:val="000000" w:themeColor="text1"/>
          <w:u w:color="000000" w:themeColor="text1"/>
        </w:rPr>
        <w:t>Richard</w:t>
      </w:r>
      <w:r w:rsidR="00543557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543557">
        <w:rPr>
          <w:color w:val="000000" w:themeColor="text1"/>
          <w:u w:color="000000" w:themeColor="text1"/>
        </w:rPr>
        <w:t>402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56C3E" w:rsidRPr="00A56C3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75DCF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>.</w:t>
      </w:r>
    </w:p>
    <w:p w:rsidR="00F17C7A" w:rsidRDefault="00A56C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F4F" w:rsidRDefault="007F7F4F" w:rsidP="007F7F4F">
      <w:pPr>
        <w:suppressAutoHyphens/>
      </w:pPr>
    </w:p>
    <w:sectPr w:rsidR="007F7F4F" w:rsidSect="007F7F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911" w:rsidRDefault="00191911" w:rsidP="009F0C77">
      <w:r>
        <w:separator/>
      </w:r>
    </w:p>
  </w:endnote>
  <w:endnote w:type="continuationSeparator" w:id="0">
    <w:p w:rsidR="00191911" w:rsidRDefault="001919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432832-EFB1-4911-8F6C-44EA9B773E89}"/>
    <w:embedBold r:id="rId2" w:fontKey="{9F152119-3DAE-4D85-A7B5-477B1E9F12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F04F69-8204-4860-8A3F-2357D864C1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6853F3-57C6-4304-B4D2-46C3103BFB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60A958-2511-41B6-8A13-A25857EDA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F4F" w:rsidRPr="008B7D13" w:rsidRDefault="007F7F4F" w:rsidP="008B7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6F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911" w:rsidRDefault="00191911" w:rsidP="009F0C77">
      <w:r>
        <w:separator/>
      </w:r>
    </w:p>
  </w:footnote>
  <w:footnote w:type="continuationSeparator" w:id="0">
    <w:p w:rsidR="00191911" w:rsidRDefault="001919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3SA20"/>
    <w:docVar w:name="CoverBillType" w:val="r"/>
    <w:docVar w:name="DocPath" w:val="L:\Council\bills\RM\1443SA20.DOCX"/>
    <w:docVar w:name="dvBillNumber" w:val="5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1911"/>
    <w:rsid w:val="00011869"/>
    <w:rsid w:val="00015CD6"/>
    <w:rsid w:val="000622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E97"/>
    <w:rsid w:val="002E5912"/>
    <w:rsid w:val="00301B21"/>
    <w:rsid w:val="00325348"/>
    <w:rsid w:val="0032732C"/>
    <w:rsid w:val="00336AD0"/>
    <w:rsid w:val="0037079A"/>
    <w:rsid w:val="00375DC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55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7F4F"/>
    <w:rsid w:val="008362E8"/>
    <w:rsid w:val="0085786E"/>
    <w:rsid w:val="008A1768"/>
    <w:rsid w:val="008A489F"/>
    <w:rsid w:val="008B7D13"/>
    <w:rsid w:val="008F0F33"/>
    <w:rsid w:val="008F2A41"/>
    <w:rsid w:val="008F4429"/>
    <w:rsid w:val="009301A3"/>
    <w:rsid w:val="0094021A"/>
    <w:rsid w:val="009B44AF"/>
    <w:rsid w:val="009B59D8"/>
    <w:rsid w:val="009C6A0B"/>
    <w:rsid w:val="009F0C77"/>
    <w:rsid w:val="009F4DD1"/>
    <w:rsid w:val="00A02543"/>
    <w:rsid w:val="00A41684"/>
    <w:rsid w:val="00A56C3E"/>
    <w:rsid w:val="00A64E80"/>
    <w:rsid w:val="00A72BCD"/>
    <w:rsid w:val="00A741D9"/>
    <w:rsid w:val="00A833AB"/>
    <w:rsid w:val="00A9741D"/>
    <w:rsid w:val="00AA26B8"/>
    <w:rsid w:val="00AC34A2"/>
    <w:rsid w:val="00AD1C9A"/>
    <w:rsid w:val="00AD4B17"/>
    <w:rsid w:val="00AD6F98"/>
    <w:rsid w:val="00B412D4"/>
    <w:rsid w:val="00B64FFF"/>
    <w:rsid w:val="00BD697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697"/>
    <w:rsid w:val="00E41911"/>
    <w:rsid w:val="00E44B57"/>
    <w:rsid w:val="00E92EEF"/>
    <w:rsid w:val="00EF2368"/>
    <w:rsid w:val="00F17C7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AF93E-EFD1-42A7-AECA-B85F8B84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7F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6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94A86-78E6-4640-8436-76D22DAE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5166: Subject not yet available - South Carolina Legislature Online</dc:title>
  <dc:creator>Rosanne McDowell</dc:creator>
  <cp:lastModifiedBy>S Wilson</cp:lastModifiedBy>
  <cp:revision>2</cp:revision>
  <cp:lastPrinted>2020-01-29T21:25:00Z</cp:lastPrinted>
  <dcterms:created xsi:type="dcterms:W3CDTF">2020-02-18T16:55:00Z</dcterms:created>
  <dcterms:modified xsi:type="dcterms:W3CDTF">2020-02-18T16:55:00Z</dcterms:modified>
</cp:coreProperties>
</file>