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F49" w:rsidRDefault="00261F49" w:rsidP="00261F49">
      <w:pPr>
        <w:widowControl w:val="0"/>
        <w:jc w:val="center"/>
      </w:pPr>
      <w:r w:rsidRPr="00261F49">
        <w:rPr>
          <w:b/>
        </w:rPr>
        <w:t>South Carolina General Assembly</w:t>
      </w:r>
    </w:p>
    <w:p w:rsidR="00261F49" w:rsidRDefault="00261F49" w:rsidP="00261F49">
      <w:pPr>
        <w:widowControl w:val="0"/>
        <w:jc w:val="center"/>
      </w:pPr>
      <w:r>
        <w:t>123rd Session, 2019-2020</w:t>
      </w:r>
    </w:p>
    <w:p w:rsidR="00261F49" w:rsidRDefault="00261F49" w:rsidP="00261F49">
      <w:pPr>
        <w:widowControl w:val="0"/>
        <w:jc w:val="left"/>
      </w:pPr>
    </w:p>
    <w:p w:rsidR="00261F49" w:rsidRDefault="00261F49" w:rsidP="00261F49">
      <w:pPr>
        <w:widowControl w:val="0"/>
        <w:jc w:val="left"/>
        <w:rPr>
          <w:b/>
        </w:rPr>
      </w:pPr>
      <w:r w:rsidRPr="00261F49">
        <w:rPr>
          <w:b/>
        </w:rPr>
        <w:t>H. 5231</w:t>
      </w:r>
    </w:p>
    <w:p w:rsidR="00261F49" w:rsidRDefault="00261F49" w:rsidP="00261F49">
      <w:pPr>
        <w:widowControl w:val="0"/>
        <w:jc w:val="left"/>
        <w:rPr>
          <w:b/>
        </w:rPr>
      </w:pPr>
    </w:p>
    <w:p w:rsidR="00261F49" w:rsidRDefault="00261F49" w:rsidP="00261F49">
      <w:pPr>
        <w:widowControl w:val="0"/>
        <w:jc w:val="left"/>
      </w:pPr>
      <w:r w:rsidRPr="00261F49">
        <w:rPr>
          <w:b/>
        </w:rPr>
        <w:t>STATUS INFORMATION</w:t>
      </w:r>
    </w:p>
    <w:p w:rsidR="00261F49" w:rsidRDefault="00261F49" w:rsidP="00261F49">
      <w:pPr>
        <w:widowControl w:val="0"/>
        <w:jc w:val="left"/>
      </w:pPr>
    </w:p>
    <w:p w:rsidR="00261F49" w:rsidRDefault="00261F49" w:rsidP="00261F49">
      <w:pPr>
        <w:widowControl w:val="0"/>
        <w:jc w:val="left"/>
      </w:pPr>
      <w:r>
        <w:t>General Bill</w:t>
      </w:r>
    </w:p>
    <w:p w:rsidR="00261F49" w:rsidRDefault="00261F49" w:rsidP="00261F49">
      <w:pPr>
        <w:widowControl w:val="0"/>
        <w:jc w:val="left"/>
      </w:pPr>
      <w:r>
        <w:t>Sponsors: Rep. Willis</w:t>
      </w:r>
    </w:p>
    <w:p w:rsidR="00261F49" w:rsidRDefault="00261F49" w:rsidP="00261F49">
      <w:pPr>
        <w:widowControl w:val="0"/>
        <w:jc w:val="left"/>
      </w:pPr>
      <w:r>
        <w:t>Document Path: l:\council\bills\gt\5812cm20.docx</w:t>
      </w:r>
    </w:p>
    <w:p w:rsidR="00261F49" w:rsidRDefault="00261F49" w:rsidP="00261F49">
      <w:pPr>
        <w:widowControl w:val="0"/>
        <w:jc w:val="left"/>
      </w:pPr>
    </w:p>
    <w:p w:rsidR="00261F49" w:rsidRDefault="00261F49" w:rsidP="00261F49">
      <w:pPr>
        <w:widowControl w:val="0"/>
        <w:jc w:val="left"/>
      </w:pPr>
      <w:r>
        <w:t>Introduced in the House on February 13, 2020</w:t>
      </w:r>
    </w:p>
    <w:p w:rsidR="00261F49" w:rsidRDefault="00261F49" w:rsidP="00261F49">
      <w:pPr>
        <w:widowControl w:val="0"/>
        <w:jc w:val="left"/>
      </w:pPr>
      <w:r>
        <w:t xml:space="preserve">Currently residing in the House Committee on </w:t>
      </w:r>
      <w:r w:rsidRPr="00261F49">
        <w:rPr>
          <w:b/>
        </w:rPr>
        <w:t>Education and Public Works</w:t>
      </w:r>
    </w:p>
    <w:p w:rsidR="00261F49" w:rsidRDefault="00261F49" w:rsidP="00261F49">
      <w:pPr>
        <w:widowControl w:val="0"/>
        <w:jc w:val="left"/>
      </w:pPr>
    </w:p>
    <w:p w:rsidR="00261F49" w:rsidRDefault="00BC312A" w:rsidP="00261F49">
      <w:pPr>
        <w:widowControl w:val="0"/>
        <w:jc w:val="left"/>
      </w:pPr>
      <w:r>
        <w:t>Summary: Driving on right side of road</w:t>
      </w:r>
    </w:p>
    <w:p w:rsidR="00261F49" w:rsidRDefault="00261F49" w:rsidP="00261F49">
      <w:pPr>
        <w:widowControl w:val="0"/>
        <w:jc w:val="left"/>
      </w:pPr>
    </w:p>
    <w:p w:rsidR="00261F49" w:rsidRDefault="00261F49" w:rsidP="00261F49">
      <w:pPr>
        <w:widowControl w:val="0"/>
        <w:jc w:val="left"/>
      </w:pPr>
    </w:p>
    <w:p w:rsidR="00261F49" w:rsidRDefault="00261F49" w:rsidP="00261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F49">
        <w:rPr>
          <w:b/>
        </w:rPr>
        <w:t>HISTORY OF LEGISLATIVE ACTIONS</w:t>
      </w:r>
    </w:p>
    <w:p w:rsidR="00261F49" w:rsidRDefault="00261F49" w:rsidP="00261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1F49" w:rsidRPr="00261F49" w:rsidRDefault="00261F49" w:rsidP="00261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1F49">
        <w:rPr>
          <w:u w:val="single"/>
        </w:rPr>
        <w:tab/>
        <w:t>Date</w:t>
      </w:r>
      <w:r w:rsidRPr="00261F49">
        <w:rPr>
          <w:u w:val="single"/>
        </w:rPr>
        <w:tab/>
        <w:t>Body</w:t>
      </w:r>
      <w:r w:rsidRPr="00261F49">
        <w:rPr>
          <w:u w:val="single"/>
        </w:rPr>
        <w:tab/>
        <w:t>Action Description with journal page number</w:t>
      </w:r>
      <w:r w:rsidRPr="00261F49">
        <w:rPr>
          <w:u w:val="single"/>
        </w:rPr>
        <w:tab/>
      </w:r>
    </w:p>
    <w:p w:rsidR="001B6DA6" w:rsidRDefault="001B6DA6" w:rsidP="001B6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read first time (</w:t>
      </w:r>
      <w:hyperlink r:id="rId7" w:history="1">
        <w:r w:rsidRPr="002C38B9">
          <w:rPr>
            <w:rStyle w:val="Hyperlink"/>
          </w:rPr>
          <w:t>House Journal</w:t>
        </w:r>
        <w:r w:rsidRPr="002C38B9">
          <w:rPr>
            <w:rStyle w:val="Hyperlink"/>
          </w:rPr>
          <w:noBreakHyphen/>
          <w:t>page 61</w:t>
        </w:r>
      </w:hyperlink>
      <w:r>
        <w:t>)</w:t>
      </w:r>
    </w:p>
    <w:p w:rsidR="001B6DA6" w:rsidRDefault="001B6DA6" w:rsidP="001B6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 xml:space="preserve">Referred to Committee on </w:t>
      </w:r>
      <w:r w:rsidRPr="002C38B9">
        <w:rPr>
          <w:b/>
        </w:rPr>
        <w:t>Education and Public Works</w:t>
      </w:r>
      <w:r>
        <w:t xml:space="preserve"> (</w:t>
      </w:r>
      <w:hyperlink r:id="rId8" w:history="1">
        <w:r w:rsidRPr="002C38B9">
          <w:rPr>
            <w:rStyle w:val="Hyperlink"/>
          </w:rPr>
          <w:t>House Journal</w:t>
        </w:r>
        <w:r w:rsidRPr="002C38B9">
          <w:rPr>
            <w:rStyle w:val="Hyperlink"/>
          </w:rPr>
          <w:noBreakHyphen/>
          <w:t>page 61</w:t>
        </w:r>
      </w:hyperlink>
      <w:r>
        <w:t>)</w:t>
      </w:r>
    </w:p>
    <w:p w:rsidR="001B6DA6" w:rsidRDefault="001B6DA6" w:rsidP="001B6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1F49" w:rsidRDefault="00261F49" w:rsidP="00261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61F49">
          <w:rPr>
            <w:rStyle w:val="Hyperlink"/>
          </w:rPr>
          <w:t>legislative information</w:t>
        </w:r>
      </w:hyperlink>
      <w:r>
        <w:t xml:space="preserve"> at the website</w:t>
      </w:r>
    </w:p>
    <w:p w:rsidR="00261F49" w:rsidRDefault="00261F49" w:rsidP="00261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F49" w:rsidRPr="00261F49" w:rsidRDefault="00261F49" w:rsidP="00261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1F49" w:rsidRDefault="00261F49" w:rsidP="00261F49">
      <w:pPr>
        <w:widowControl w:val="0"/>
        <w:jc w:val="left"/>
      </w:pPr>
      <w:r w:rsidRPr="00261F49">
        <w:rPr>
          <w:b/>
        </w:rPr>
        <w:t>VERSIONS OF THIS BILL</w:t>
      </w:r>
    </w:p>
    <w:p w:rsidR="00261F49" w:rsidRDefault="00261F49" w:rsidP="00261F49">
      <w:pPr>
        <w:widowControl w:val="0"/>
        <w:jc w:val="left"/>
      </w:pPr>
    </w:p>
    <w:p w:rsidR="00261F49" w:rsidRDefault="00D1511E" w:rsidP="00261F49">
      <w:pPr>
        <w:widowControl w:val="0"/>
        <w:jc w:val="left"/>
      </w:pPr>
      <w:hyperlink r:id="rId10" w:history="1">
        <w:r w:rsidR="00261F49">
          <w:rPr>
            <w:rStyle w:val="Hyperlink"/>
          </w:rPr>
          <w:t>2/13/2020</w:t>
        </w:r>
      </w:hyperlink>
    </w:p>
    <w:p w:rsidR="00261F49" w:rsidRDefault="00261F49" w:rsidP="00261F49"/>
    <w:p w:rsidR="00261F49" w:rsidRDefault="00261F49" w:rsidP="00261F49">
      <w:pPr>
        <w:sectPr w:rsidR="00261F49" w:rsidSect="00261F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1B21" w:rsidRDefault="00FE1B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4E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31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1920B6">
        <w:noBreakHyphen/>
      </w:r>
      <w:r>
        <w:t>5</w:t>
      </w:r>
      <w:r w:rsidR="001920B6">
        <w:noBreakHyphen/>
      </w:r>
      <w:r>
        <w:t xml:space="preserve">1810, CODE OF LAWS OF SOUTH CAROLINA, 1976, RELATING TO THE OPERATION OF A VEHICLE UPON THE RIGHT SIDE OF A ROADWAY AND EXCEPTIONS TO THIS PROVISION, SO AS TO PROVIDE WHEN PASSING A PEDESTRIAN, BICYCLE, TRACTOR, </w:t>
      </w:r>
      <w:r w:rsidR="007836A7">
        <w:t xml:space="preserve">GOLF CART, </w:t>
      </w:r>
      <w:r>
        <w:t>OR SLOW</w:t>
      </w:r>
      <w:r w:rsidR="001920B6">
        <w:noBreakHyphen/>
      </w:r>
      <w:r w:rsidR="004C6C98">
        <w:t>MOVING VEHICLE, THE OPERATOR OF A VEHICLE MAY DRIVE ON THE LEFT SIDE OF THE CENTER OF A ROADWAY IN A NO</w:t>
      </w:r>
      <w:r w:rsidR="001920B6">
        <w:noBreakHyphen/>
      </w:r>
      <w:r w:rsidR="004C6C98">
        <w:t>PASSING ZONE UNDER CERTAIN CIRCUMSTANCES.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4C6C98">
        <w:tab/>
        <w:t>Section 56</w:t>
      </w:r>
      <w:r w:rsidR="001920B6">
        <w:noBreakHyphen/>
      </w:r>
      <w:r w:rsidR="004C6C98">
        <w:t>5</w:t>
      </w:r>
      <w:r w:rsidR="001920B6">
        <w:noBreakHyphen/>
      </w:r>
      <w:r w:rsidR="004C6C98">
        <w:t>1810(c) of the 1976 Code is amended by adding at the end</w:t>
      </w:r>
      <w:r w:rsidR="007836A7">
        <w:t xml:space="preserve"> to read</w:t>
      </w:r>
      <w:r w:rsidR="004C6C98">
        <w:t>:</w:t>
      </w:r>
    </w:p>
    <w:p w:rsidR="004C6C98" w:rsidRDefault="004C6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C98" w:rsidRDefault="004C6C98" w:rsidP="004C6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802F43">
        <w:rPr>
          <w:color w:val="000000" w:themeColor="text1"/>
          <w:u w:color="000000" w:themeColor="text1"/>
        </w:rPr>
        <w:t>“</w:t>
      </w:r>
      <w:r w:rsidRPr="00890878">
        <w:rPr>
          <w:color w:val="000000" w:themeColor="text1"/>
        </w:rPr>
        <w:t xml:space="preserve">When passing a pedestrian, bicycle, tractor, </w:t>
      </w:r>
      <w:r w:rsidR="007836A7">
        <w:rPr>
          <w:color w:val="000000" w:themeColor="text1"/>
        </w:rPr>
        <w:t xml:space="preserve">golf cart, </w:t>
      </w:r>
      <w:r w:rsidRPr="00890878">
        <w:rPr>
          <w:color w:val="000000" w:themeColor="text1"/>
        </w:rPr>
        <w:t>or other slow</w:t>
      </w:r>
      <w:r w:rsidR="001920B6" w:rsidRPr="00890878">
        <w:rPr>
          <w:color w:val="000000" w:themeColor="text1"/>
        </w:rPr>
        <w:noBreakHyphen/>
      </w:r>
      <w:r w:rsidRPr="00890878">
        <w:rPr>
          <w:color w:val="000000" w:themeColor="text1"/>
        </w:rPr>
        <w:t>moving vehicle, the operator of a vehicle may drive on the left side of the center of a roadway in a no</w:t>
      </w:r>
      <w:r w:rsidR="001920B6" w:rsidRPr="00890878">
        <w:rPr>
          <w:color w:val="000000" w:themeColor="text1"/>
        </w:rPr>
        <w:noBreakHyphen/>
      </w:r>
      <w:r w:rsidRPr="00890878">
        <w:rPr>
          <w:color w:val="000000" w:themeColor="text1"/>
        </w:rPr>
        <w:t>passing zone when such movement can be made in safety and without interfering with or endangering other traffic on the highway.</w:t>
      </w:r>
      <w:r w:rsidRPr="00802F43">
        <w:rPr>
          <w:color w:val="000000" w:themeColor="text1"/>
          <w:u w:color="000000" w:themeColor="text1"/>
        </w:rPr>
        <w:t>”</w:t>
      </w:r>
    </w:p>
    <w:p w:rsidR="004C6C98" w:rsidRDefault="004C6C98" w:rsidP="00FE1B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E23" w:rsidRDefault="00424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6C98">
        <w:t>2</w:t>
      </w:r>
      <w:r>
        <w:t>.</w:t>
      </w:r>
      <w:r>
        <w:tab/>
        <w:t>This act takes effect upon approval by the Governor.</w:t>
      </w:r>
    </w:p>
    <w:p w:rsidR="00D9757C" w:rsidRDefault="001920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1F49" w:rsidRDefault="00261F49" w:rsidP="00261F49">
      <w:pPr>
        <w:suppressAutoHyphens/>
      </w:pPr>
    </w:p>
    <w:sectPr w:rsidR="00261F49" w:rsidSect="00261F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E23" w:rsidRDefault="00424E23" w:rsidP="009F0C77">
      <w:r>
        <w:separator/>
      </w:r>
    </w:p>
  </w:endnote>
  <w:endnote w:type="continuationSeparator" w:id="0">
    <w:p w:rsidR="00424E23" w:rsidRDefault="00424E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53345C-EC31-4986-91C9-343C0D216483}"/>
    <w:embedBold r:id="rId2" w:fontKey="{595C23E8-F661-4FE9-B3B9-E7FBB0B352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95BE76-356F-40D9-96DC-E5766790C3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EFBA92-EFB5-491E-BD52-C801764EF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F49" w:rsidRPr="00FE1B21" w:rsidRDefault="00261F49" w:rsidP="00FE1B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31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E23" w:rsidRDefault="00424E23" w:rsidP="009F0C77">
      <w:r>
        <w:separator/>
      </w:r>
    </w:p>
  </w:footnote>
  <w:footnote w:type="continuationSeparator" w:id="0">
    <w:p w:rsidR="00424E23" w:rsidRDefault="00424E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2CM20"/>
    <w:docVar w:name="CoverBillType" w:val="b"/>
    <w:docVar w:name="DocPath" w:val="L:\Council\bills\GT\5812CM20.DOCX"/>
    <w:docVar w:name="dvBillNumber" w:val="523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24E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0B6"/>
    <w:rsid w:val="001B6DA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F4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971"/>
    <w:rsid w:val="00424E23"/>
    <w:rsid w:val="004403BD"/>
    <w:rsid w:val="00461441"/>
    <w:rsid w:val="004809EE"/>
    <w:rsid w:val="004C6C98"/>
    <w:rsid w:val="004E7D54"/>
    <w:rsid w:val="005273C6"/>
    <w:rsid w:val="00530A69"/>
    <w:rsid w:val="005431D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36A7"/>
    <w:rsid w:val="007A70AE"/>
    <w:rsid w:val="008362E8"/>
    <w:rsid w:val="0085786E"/>
    <w:rsid w:val="00871693"/>
    <w:rsid w:val="0089087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12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57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B2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5D81B-C869-4E5E-AC39-94227E12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1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31_2020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3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9F6B6-F3D7-4FF9-BCF4-03ADABE2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2</Pages>
  <Words>304</Words>
  <Characters>1589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5231: Subject not yet available - South Carolina Legislature Online</dc:title>
  <dc:creator>Gwen Thurmond</dc:creator>
  <cp:lastModifiedBy>S Wilson</cp:lastModifiedBy>
  <cp:revision>2</cp:revision>
  <cp:lastPrinted>2020-02-10T16:31:00Z</cp:lastPrinted>
  <dcterms:created xsi:type="dcterms:W3CDTF">2020-02-18T17:37:00Z</dcterms:created>
  <dcterms:modified xsi:type="dcterms:W3CDTF">2020-02-18T17:37:00Z</dcterms:modified>
</cp:coreProperties>
</file>