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AAA" w:rsidRDefault="006B4AAA" w:rsidP="006B4AAA">
      <w:pPr>
        <w:widowControl w:val="0"/>
        <w:jc w:val="center"/>
      </w:pPr>
      <w:r w:rsidRPr="006B4AAA">
        <w:rPr>
          <w:b/>
        </w:rPr>
        <w:t>South Carolina General Assembly</w:t>
      </w:r>
    </w:p>
    <w:p w:rsidR="006B4AAA" w:rsidRDefault="006B4AAA" w:rsidP="006B4AAA">
      <w:pPr>
        <w:widowControl w:val="0"/>
        <w:jc w:val="center"/>
      </w:pPr>
      <w:r>
        <w:t>123rd Session, 2019-2020</w:t>
      </w:r>
    </w:p>
    <w:p w:rsidR="006B4AAA" w:rsidRDefault="006B4AAA" w:rsidP="006B4AAA">
      <w:pPr>
        <w:widowControl w:val="0"/>
      </w:pPr>
    </w:p>
    <w:p w:rsidR="006B4AAA" w:rsidRDefault="006B4AAA" w:rsidP="006B4AAA">
      <w:pPr>
        <w:widowControl w:val="0"/>
        <w:rPr>
          <w:b/>
        </w:rPr>
      </w:pPr>
      <w:r w:rsidRPr="006B4AAA">
        <w:rPr>
          <w:b/>
        </w:rPr>
        <w:t>S.</w:t>
      </w:r>
      <w:r>
        <w:rPr>
          <w:b/>
        </w:rPr>
        <w:t xml:space="preserve"> </w:t>
      </w:r>
      <w:r w:rsidRPr="006B4AAA">
        <w:rPr>
          <w:b/>
        </w:rPr>
        <w:t>526</w:t>
      </w:r>
    </w:p>
    <w:p w:rsidR="006B4AAA" w:rsidRDefault="006B4AAA" w:rsidP="006B4AAA">
      <w:pPr>
        <w:widowControl w:val="0"/>
        <w:rPr>
          <w:b/>
        </w:rPr>
      </w:pPr>
    </w:p>
    <w:p w:rsidR="006B4AAA" w:rsidRDefault="006B4AAA" w:rsidP="006B4AAA">
      <w:pPr>
        <w:widowControl w:val="0"/>
      </w:pPr>
      <w:r w:rsidRPr="006B4AAA">
        <w:rPr>
          <w:b/>
        </w:rPr>
        <w:t>STATUS INFORMATION</w:t>
      </w:r>
    </w:p>
    <w:p w:rsidR="006B4AAA" w:rsidRDefault="006B4AAA" w:rsidP="006B4AAA">
      <w:pPr>
        <w:widowControl w:val="0"/>
      </w:pPr>
    </w:p>
    <w:p w:rsidR="006B4AAA" w:rsidRDefault="006B4AAA" w:rsidP="006B4AAA">
      <w:pPr>
        <w:widowControl w:val="0"/>
      </w:pPr>
      <w:r>
        <w:t>Senate Resolution</w:t>
      </w:r>
    </w:p>
    <w:p w:rsidR="006B4AAA" w:rsidRDefault="006B4AAA" w:rsidP="006B4AAA">
      <w:pPr>
        <w:widowControl w:val="0"/>
      </w:pPr>
      <w:r>
        <w:t>Sponsors: Senator Shealy</w:t>
      </w:r>
    </w:p>
    <w:p w:rsidR="006B4AAA" w:rsidRDefault="006B4AAA" w:rsidP="006B4AAA">
      <w:pPr>
        <w:widowControl w:val="0"/>
      </w:pPr>
      <w:r>
        <w:t>Document Path: l:\s-res\ks\030jenn.kmm.ks.docx</w:t>
      </w:r>
    </w:p>
    <w:p w:rsidR="006B4AAA" w:rsidRDefault="006B4AAA" w:rsidP="006B4AAA">
      <w:pPr>
        <w:widowControl w:val="0"/>
      </w:pPr>
    </w:p>
    <w:p w:rsidR="006B4AAA" w:rsidRDefault="006B4AAA" w:rsidP="006B4AAA">
      <w:pPr>
        <w:widowControl w:val="0"/>
      </w:pPr>
      <w:r>
        <w:t>Introduced in the Senate on February 19, 2019</w:t>
      </w:r>
    </w:p>
    <w:p w:rsidR="006B4AAA" w:rsidRDefault="006B4AAA" w:rsidP="006B4AAA">
      <w:pPr>
        <w:widowControl w:val="0"/>
      </w:pPr>
      <w:r>
        <w:t>Adopted by the Senate on February 19, 2019</w:t>
      </w:r>
    </w:p>
    <w:p w:rsidR="006B4AAA" w:rsidRDefault="006B4AAA" w:rsidP="006B4AAA">
      <w:pPr>
        <w:widowControl w:val="0"/>
      </w:pPr>
    </w:p>
    <w:p w:rsidR="006B4AAA" w:rsidRDefault="006B4AAA" w:rsidP="006B4AAA">
      <w:pPr>
        <w:widowControl w:val="0"/>
      </w:pPr>
      <w:r>
        <w:t xml:space="preserve">Summary: </w:t>
      </w:r>
      <w:r w:rsidR="00246757">
        <w:t>Jennifer Diaby</w:t>
      </w:r>
    </w:p>
    <w:p w:rsidR="006B4AAA" w:rsidRDefault="006B4AAA" w:rsidP="006B4AAA">
      <w:pPr>
        <w:widowControl w:val="0"/>
      </w:pPr>
    </w:p>
    <w:p w:rsidR="006B4AAA" w:rsidRDefault="006B4AAA" w:rsidP="006B4AAA">
      <w:pPr>
        <w:widowControl w:val="0"/>
      </w:pPr>
    </w:p>
    <w:p w:rsidR="006B4AAA" w:rsidRDefault="006B4AAA" w:rsidP="006B4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4AAA">
        <w:rPr>
          <w:b/>
        </w:rPr>
        <w:t>HISTORY OF LEGISLATIVE ACTIONS</w:t>
      </w:r>
    </w:p>
    <w:p w:rsidR="006B4AAA" w:rsidRDefault="006B4AAA" w:rsidP="006B4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B4AAA" w:rsidRPr="006B4AAA" w:rsidRDefault="006B4AAA" w:rsidP="006B4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4AAA">
        <w:rPr>
          <w:u w:val="single"/>
        </w:rPr>
        <w:tab/>
        <w:t>Date</w:t>
      </w:r>
      <w:r w:rsidRPr="006B4AAA">
        <w:rPr>
          <w:u w:val="single"/>
        </w:rPr>
        <w:tab/>
        <w:t>Body</w:t>
      </w:r>
      <w:r w:rsidRPr="006B4AAA">
        <w:rPr>
          <w:u w:val="single"/>
        </w:rPr>
        <w:tab/>
        <w:t>Action Description with journal page number</w:t>
      </w:r>
      <w:r w:rsidRPr="006B4AAA">
        <w:rPr>
          <w:u w:val="single"/>
        </w:rPr>
        <w:tab/>
      </w:r>
    </w:p>
    <w:p w:rsidR="00EF7297" w:rsidRDefault="00EF7297" w:rsidP="00EF7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</w:r>
      <w:r w:rsidRPr="00EC7036">
        <w:t>Introduced and adopted (</w:t>
      </w:r>
      <w:hyperlink r:id="rId6" w:history="1">
        <w:r w:rsidRPr="00EC7036">
          <w:rPr>
            <w:rStyle w:val="Hyperlink"/>
          </w:rPr>
          <w:t>Senate Journal</w:t>
        </w:r>
        <w:r w:rsidRPr="00EC7036">
          <w:rPr>
            <w:rStyle w:val="Hyperlink"/>
          </w:rPr>
          <w:noBreakHyphen/>
          <w:t>page 4</w:t>
        </w:r>
      </w:hyperlink>
      <w:r w:rsidRPr="00EC7036">
        <w:t>)</w:t>
      </w:r>
    </w:p>
    <w:p w:rsidR="00EF7297" w:rsidRDefault="00EF7297" w:rsidP="00EF72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4AAA" w:rsidRDefault="006B4AAA" w:rsidP="006B4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B4AAA">
          <w:rPr>
            <w:rStyle w:val="Hyperlink"/>
          </w:rPr>
          <w:t>legislative information</w:t>
        </w:r>
      </w:hyperlink>
      <w:r>
        <w:t xml:space="preserve"> at the website</w:t>
      </w:r>
    </w:p>
    <w:p w:rsidR="006B4AAA" w:rsidRDefault="006B4AAA" w:rsidP="006B4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4AAA" w:rsidRPr="006B4AAA" w:rsidRDefault="006B4AAA" w:rsidP="006B4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4AAA" w:rsidRDefault="006B4AAA" w:rsidP="006B4AAA">
      <w:r w:rsidRPr="006B4AAA">
        <w:rPr>
          <w:b/>
        </w:rPr>
        <w:t>VERSIONS OF THIS BILL</w:t>
      </w:r>
    </w:p>
    <w:p w:rsidR="006B4AAA" w:rsidRDefault="006B4AAA" w:rsidP="006B4AAA"/>
    <w:p w:rsidR="006B4AAA" w:rsidRDefault="00CD084A" w:rsidP="006B4AAA">
      <w:hyperlink r:id="rId8" w:history="1">
        <w:r w:rsidR="006B4AAA">
          <w:rPr>
            <w:rStyle w:val="Hyperlink"/>
          </w:rPr>
          <w:t>2/19/2019</w:t>
        </w:r>
      </w:hyperlink>
    </w:p>
    <w:p w:rsidR="006B4AAA" w:rsidRDefault="006B4AAA" w:rsidP="006B4AAA"/>
    <w:p w:rsidR="006B4AAA" w:rsidRDefault="006B4AAA" w:rsidP="006B4AAA">
      <w:pPr>
        <w:sectPr w:rsidR="006B4AAA" w:rsidSect="006B4A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3292" w:rsidRPr="00522CE0" w:rsidRDefault="00F23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2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52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74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D3A7C">
        <w:rPr>
          <w:rFonts w:eastAsia="Times New Roman"/>
        </w:rPr>
        <w:t xml:space="preserve">HONOR AND RECOGNIZE JENNIFER DIABY OF COLUMBIA AND TO COMMEND HER FOR HER MANY YEARS OF </w:t>
      </w:r>
      <w:r w:rsidR="007075BE">
        <w:rPr>
          <w:rFonts w:eastAsia="Times New Roman"/>
        </w:rPr>
        <w:t>SIGNIFICANT</w:t>
      </w:r>
      <w:r w:rsidR="00DD3A7C">
        <w:rPr>
          <w:rFonts w:eastAsia="Times New Roman"/>
        </w:rPr>
        <w:t xml:space="preserve"> </w:t>
      </w:r>
      <w:r w:rsidR="007075BE">
        <w:rPr>
          <w:rFonts w:eastAsia="Times New Roman"/>
        </w:rPr>
        <w:t>CONTRIBUTIONS TO</w:t>
      </w:r>
      <w:r w:rsidR="00DD3A7C">
        <w:rPr>
          <w:rFonts w:eastAsia="Times New Roman"/>
        </w:rPr>
        <w:t xml:space="preserve"> HUMAN SERVICES AND MINISTRY WORK.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4FFA" w:rsidRDefault="00E14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Jennifer Diaby for her </w:t>
      </w:r>
      <w:r w:rsidR="007075BE">
        <w:rPr>
          <w:rFonts w:eastAsia="Times New Roman"/>
        </w:rPr>
        <w:t>outstanding service</w:t>
      </w:r>
      <w:r>
        <w:rPr>
          <w:rFonts w:eastAsia="Times New Roman"/>
        </w:rPr>
        <w:t xml:space="preserve"> to the Columbia community and the State of South Carolina; and</w:t>
      </w:r>
    </w:p>
    <w:p w:rsidR="00E14FFA" w:rsidRDefault="00E14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81" w:rsidRPr="00270A50" w:rsidRDefault="008C03DA" w:rsidP="00A82D95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native of Columbia,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Jennifer Diaby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graduated from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Midlands Technical College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certification as an Office Support Specialist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an Associate in Business d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egree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 Of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fice Systems Technology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from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Columbia College with a Bachelor’s d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egree in Public Affairs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and from 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New Covenant Bible College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with a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certification i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Christian Marriage Counseling.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will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also graduate from</w:t>
      </w:r>
      <w:r w:rsidR="00244F81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Regent University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with a 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Master’s degree in Business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and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Leadership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May 2019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44F81" w:rsidRDefault="00244F81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244F81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with an eight-year career as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Human Service Specialist II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the Medicaid Department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s. Diaby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served many clients in need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of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her services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impacted thousands with her positive attitude,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compassion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13838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love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Throughout her career, s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demonstrated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strong work ethic, great communication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organization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ski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lls</w:t>
      </w:r>
      <w:r w:rsidR="00244F8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44F81" w:rsidRDefault="00244F81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C03DA" w:rsidRPr="00270A50" w:rsidRDefault="00244F81" w:rsidP="00E14FF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a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devout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Christi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an, Ms. Diaby strives to make an 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impact on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those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within her local community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as well as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worldwide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through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her ministry work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S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has 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founded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God Did t</w:t>
      </w:r>
      <w:r w:rsidR="00E14FF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Miracle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Growth Women’s Prayer Ministry</w:t>
      </w:r>
      <w:r w:rsidR="0017426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 online ministry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dedicated 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to encourag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inspir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 uplift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DD3A7C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women who have experienced difficult circumstances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posts prayers, scrip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tures, inspirational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 xml:space="preserve">quotes,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videos,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reaching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large number of followers across the United States and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="008C03DA"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nternationally</w:t>
      </w:r>
      <w:r w:rsidR="008C03D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8C03DA" w:rsidRPr="00270A50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C03DA" w:rsidRPr="00270A50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bestselling a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uthor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2016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Ms. Diaby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has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since th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 time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self</w:t>
      </w:r>
      <w:r w:rsidR="007075B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published three books and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been a co</w:t>
      </w:r>
      <w:r w:rsidR="007075B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author in four antholog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ies, and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she </w:t>
      </w:r>
      <w:r w:rsidR="0081383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plans to write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many more books in the coming years. In January 2019, </w:t>
      </w:r>
      <w:r w:rsidR="00E14FF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she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was nominated for an Author Academy Award for her children’s book, </w:t>
      </w:r>
      <w:r w:rsidRPr="00270A50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 xml:space="preserve">God Did </w:t>
      </w:r>
      <w:r w:rsidR="00E14FFA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t</w:t>
      </w:r>
      <w:r w:rsidRPr="00270A50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 xml:space="preserve">he Miracle: A Special Blessing </w:t>
      </w:r>
      <w:r w:rsidR="00E14FFA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f</w:t>
      </w:r>
      <w:r w:rsidRPr="00270A50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rom God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8C03DA" w:rsidRPr="00270A50" w:rsidRDefault="008C03DA" w:rsidP="008C03DA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244F81" w:rsidRDefault="00244F81" w:rsidP="00244F81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DD3A7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Ms. Diaby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has been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married to her husband,</w:t>
      </w:r>
      <w:r w:rsidR="00A82D9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Omar, since 2005, and 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ogether, they have one daughter, </w:t>
      </w:r>
      <w:r w:rsidRPr="00270A50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Aniya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44F81" w:rsidRDefault="00244F81" w:rsidP="00244F81">
      <w:pPr>
        <w:pStyle w:val="Standard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82D95">
        <w:rPr>
          <w:rFonts w:eastAsia="Times New Roman"/>
        </w:rPr>
        <w:t>the members of the South Carolina Senate are grateful for the dedication and commitment that J</w:t>
      </w:r>
      <w:r w:rsidR="00813838">
        <w:rPr>
          <w:rFonts w:eastAsia="Times New Roman"/>
        </w:rPr>
        <w:t>ennifer Diaby</w:t>
      </w:r>
      <w:r w:rsidR="00A82D95">
        <w:rPr>
          <w:rFonts w:eastAsia="Times New Roman"/>
        </w:rPr>
        <w:t xml:space="preserve"> has shown in serving the State and the people of South Carolina</w:t>
      </w:r>
      <w:r w:rsidR="00E14FFA">
        <w:rPr>
          <w:rFonts w:eastAsia="Times New Roman"/>
        </w:rPr>
        <w:t xml:space="preserve"> and the Columbia community</w:t>
      </w:r>
      <w:r>
        <w:rPr>
          <w:rFonts w:eastAsia="Times New Roman"/>
        </w:rPr>
        <w:t>.  Now, therefore,</w:t>
      </w: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4F81">
        <w:rPr>
          <w:rFonts w:eastAsia="Times New Roman"/>
        </w:rPr>
        <w:t xml:space="preserve">the members of the South Carolina Senate, by this resolution, </w:t>
      </w:r>
      <w:r w:rsidR="00DD3A7C">
        <w:rPr>
          <w:rFonts w:eastAsia="Times New Roman"/>
        </w:rPr>
        <w:t xml:space="preserve">honor and recognize Jennifer Diaby of Columbia and commend her for her many years of </w:t>
      </w:r>
      <w:r w:rsidR="007075BE">
        <w:rPr>
          <w:rFonts w:eastAsia="Times New Roman"/>
        </w:rPr>
        <w:t>significant contributions to</w:t>
      </w:r>
      <w:r w:rsidR="00DD3A7C">
        <w:rPr>
          <w:rFonts w:eastAsia="Times New Roman"/>
        </w:rPr>
        <w:t xml:space="preserve"> human services and ministry work</w:t>
      </w:r>
      <w:r>
        <w:rPr>
          <w:rFonts w:eastAsia="Times New Roman"/>
        </w:rPr>
        <w:t>.</w:t>
      </w:r>
    </w:p>
    <w:p w:rsidR="00E75293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293" w:rsidRPr="00522CE0" w:rsidRDefault="00E75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4F81">
        <w:rPr>
          <w:rFonts w:eastAsia="Times New Roman"/>
        </w:rPr>
        <w:t>Jennifer Diaby</w:t>
      </w:r>
      <w:r>
        <w:rPr>
          <w:rFonts w:eastAsia="Times New Roman"/>
        </w:rPr>
        <w:t>.</w:t>
      </w:r>
    </w:p>
    <w:p w:rsidR="00DC46D0" w:rsidRDefault="007075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B4AAA" w:rsidRDefault="006B4AAA" w:rsidP="006B4AAA">
      <w:pPr>
        <w:suppressAutoHyphens/>
        <w:jc w:val="both"/>
        <w:rPr>
          <w:rFonts w:eastAsia="Times New Roman"/>
        </w:rPr>
      </w:pPr>
    </w:p>
    <w:sectPr w:rsidR="006B4AAA" w:rsidSect="006B4A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56C" w:rsidRDefault="00A1756C" w:rsidP="00522CE0">
      <w:r>
        <w:separator/>
      </w:r>
    </w:p>
  </w:endnote>
  <w:endnote w:type="continuationSeparator" w:id="0">
    <w:p w:rsidR="00A1756C" w:rsidRDefault="00A175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48B879-1656-484E-9801-0E10AE9E90D2}"/>
    <w:embedBold r:id="rId2" w:fontKey="{A6FD4696-8BCB-4ABA-BF3E-3439D0BE99FF}"/>
    <w:embedItalic r:id="rId3" w:fontKey="{8D0AC830-E536-484E-9785-DA1E4569C8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1170FEB-84C4-438B-91A0-3BE1F90122D5}"/>
    <w:embedBold r:id="rId5" w:fontKey="{2DAF6B37-A5F2-4E46-9957-AAB88A02E198}"/>
  </w:font>
  <w:font w:name="Liberation Serif">
    <w:altName w:val="Times New Roman"/>
    <w:charset w:val="00"/>
    <w:family w:val="roman"/>
    <w:pitch w:val="variable"/>
    <w:embedRegular r:id="rId6" w:fontKey="{DE3470BF-6397-423A-A375-33B83D247D55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D09F62B9-FE6B-4AFC-8B49-4DBA2F313A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7164905-578D-4FF6-B7D8-75D1E55A1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AAA" w:rsidRPr="00F23292" w:rsidRDefault="006B4AAA" w:rsidP="00F232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67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56C" w:rsidRDefault="00A1756C" w:rsidP="00522CE0">
      <w:r>
        <w:separator/>
      </w:r>
    </w:p>
  </w:footnote>
  <w:footnote w:type="continuationSeparator" w:id="0">
    <w:p w:rsidR="00A1756C" w:rsidRDefault="00A175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JENN.KMM.KS"/>
    <w:docVar w:name="CoverAttorneyInitials" w:val="KMM"/>
    <w:docVar w:name="CoverAttorneyLastName" w:val="Moffitt"/>
    <w:docVar w:name="CoverBillType" w:val="r"/>
    <w:docVar w:name="CoverSenator" w:val="KS"/>
    <w:docVar w:name="dvBillNumber" w:val="526"/>
    <w:docVar w:name="dvBillNumberPrefix" w:val="S. "/>
    <w:docVar w:name="dvOriginalBody" w:val="Senate"/>
    <w:docVar w:name="fulldraftpath" w:val="L:\S-RES\KS\030JENN.KMM.KS.DOCX"/>
    <w:docVar w:name="NameofBody" w:val="S"/>
    <w:docVar w:name="vgroup2" w:val="S-RES"/>
  </w:docVars>
  <w:rsids>
    <w:rsidRoot w:val="00E75293"/>
    <w:rsid w:val="00042AC1"/>
    <w:rsid w:val="00046516"/>
    <w:rsid w:val="00072458"/>
    <w:rsid w:val="0007601D"/>
    <w:rsid w:val="000B0720"/>
    <w:rsid w:val="000B5EAF"/>
    <w:rsid w:val="001315B2"/>
    <w:rsid w:val="00170561"/>
    <w:rsid w:val="0017426C"/>
    <w:rsid w:val="00186AC9"/>
    <w:rsid w:val="00197DF1"/>
    <w:rsid w:val="001B3DD9"/>
    <w:rsid w:val="001B7E5D"/>
    <w:rsid w:val="001D3BAC"/>
    <w:rsid w:val="00216025"/>
    <w:rsid w:val="00244F81"/>
    <w:rsid w:val="00245C4E"/>
    <w:rsid w:val="0024675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F1E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4AAA"/>
    <w:rsid w:val="006C0CBB"/>
    <w:rsid w:val="006C74EA"/>
    <w:rsid w:val="007075BE"/>
    <w:rsid w:val="00720D40"/>
    <w:rsid w:val="007318D4"/>
    <w:rsid w:val="00765784"/>
    <w:rsid w:val="007A4390"/>
    <w:rsid w:val="007E5CB7"/>
    <w:rsid w:val="00813838"/>
    <w:rsid w:val="008314D2"/>
    <w:rsid w:val="00870F6F"/>
    <w:rsid w:val="008B2F42"/>
    <w:rsid w:val="008C03DA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56C"/>
    <w:rsid w:val="00A4011E"/>
    <w:rsid w:val="00A82D95"/>
    <w:rsid w:val="00A86015"/>
    <w:rsid w:val="00A861EC"/>
    <w:rsid w:val="00A9594E"/>
    <w:rsid w:val="00AE59C8"/>
    <w:rsid w:val="00B10098"/>
    <w:rsid w:val="00B5790D"/>
    <w:rsid w:val="00B945C5"/>
    <w:rsid w:val="00BA20EA"/>
    <w:rsid w:val="00BB5AFC"/>
    <w:rsid w:val="00BC0A56"/>
    <w:rsid w:val="00BD54DE"/>
    <w:rsid w:val="00C45366"/>
    <w:rsid w:val="00C57023"/>
    <w:rsid w:val="00C674C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46D0"/>
    <w:rsid w:val="00DD3A7C"/>
    <w:rsid w:val="00DE5635"/>
    <w:rsid w:val="00E058D3"/>
    <w:rsid w:val="00E12CA0"/>
    <w:rsid w:val="00E14FFA"/>
    <w:rsid w:val="00E2236D"/>
    <w:rsid w:val="00E75293"/>
    <w:rsid w:val="00E76AD9"/>
    <w:rsid w:val="00E86EE2"/>
    <w:rsid w:val="00E91E2F"/>
    <w:rsid w:val="00EA3546"/>
    <w:rsid w:val="00EB47AE"/>
    <w:rsid w:val="00EC34E1"/>
    <w:rsid w:val="00EF7297"/>
    <w:rsid w:val="00F0234A"/>
    <w:rsid w:val="00F05CF2"/>
    <w:rsid w:val="00F23292"/>
    <w:rsid w:val="00F51241"/>
    <w:rsid w:val="00F52959"/>
    <w:rsid w:val="00F55884"/>
    <w:rsid w:val="00FB64B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2FD831D-425C-4A03-A80D-D5FA2822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tandard">
    <w:name w:val="Standard"/>
    <w:rsid w:val="008C03DA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6B4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26_201902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2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495</Words>
  <Characters>2722</Characters>
  <Application>Microsoft Office Word</Application>
  <DocSecurity>0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526: Jennifer Diaby - South Carolina Legislature Online</dc:title>
  <dc:subject/>
  <dc:creator>Rebecca Landau</dc:creator>
  <cp:keywords/>
  <dc:description/>
  <cp:lastModifiedBy>S Volk</cp:lastModifiedBy>
  <cp:revision>2</cp:revision>
  <dcterms:created xsi:type="dcterms:W3CDTF">2019-02-22T17:48:00Z</dcterms:created>
  <dcterms:modified xsi:type="dcterms:W3CDTF">2019-02-22T17:48:00Z</dcterms:modified>
</cp:coreProperties>
</file>