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618" w:rsidRDefault="00097618" w:rsidP="00097618">
      <w:pPr>
        <w:widowControl w:val="0"/>
        <w:jc w:val="center"/>
      </w:pPr>
      <w:r w:rsidRPr="00097618">
        <w:rPr>
          <w:b/>
        </w:rPr>
        <w:t>South Carolina General Assembly</w:t>
      </w:r>
    </w:p>
    <w:p w:rsidR="00097618" w:rsidRDefault="00097618" w:rsidP="00097618">
      <w:pPr>
        <w:widowControl w:val="0"/>
        <w:jc w:val="center"/>
      </w:pPr>
      <w:r>
        <w:t>123rd Session, 2019-2020</w:t>
      </w:r>
    </w:p>
    <w:p w:rsidR="00097618" w:rsidRDefault="00097618" w:rsidP="00097618">
      <w:pPr>
        <w:widowControl w:val="0"/>
        <w:jc w:val="left"/>
      </w:pPr>
    </w:p>
    <w:p w:rsidR="00097618" w:rsidRDefault="00097618" w:rsidP="00097618">
      <w:pPr>
        <w:widowControl w:val="0"/>
        <w:jc w:val="left"/>
        <w:rPr>
          <w:b/>
        </w:rPr>
      </w:pPr>
      <w:r w:rsidRPr="00097618">
        <w:rPr>
          <w:b/>
        </w:rPr>
        <w:t>H. 5303</w:t>
      </w:r>
    </w:p>
    <w:p w:rsidR="00097618" w:rsidRDefault="00097618" w:rsidP="00097618">
      <w:pPr>
        <w:widowControl w:val="0"/>
        <w:jc w:val="left"/>
        <w:rPr>
          <w:b/>
        </w:rPr>
      </w:pPr>
    </w:p>
    <w:p w:rsidR="00097618" w:rsidRDefault="00097618" w:rsidP="00097618">
      <w:pPr>
        <w:widowControl w:val="0"/>
        <w:jc w:val="left"/>
      </w:pPr>
      <w:r w:rsidRPr="00097618">
        <w:rPr>
          <w:b/>
        </w:rPr>
        <w:t>STATUS INFORMATION</w:t>
      </w:r>
    </w:p>
    <w:p w:rsidR="00097618" w:rsidRDefault="00097618" w:rsidP="00097618">
      <w:pPr>
        <w:widowControl w:val="0"/>
        <w:jc w:val="left"/>
      </w:pPr>
    </w:p>
    <w:p w:rsidR="00097618" w:rsidRDefault="00097618" w:rsidP="00097618">
      <w:pPr>
        <w:widowControl w:val="0"/>
        <w:jc w:val="left"/>
      </w:pPr>
      <w:r>
        <w:t>Concurrent Resolution</w:t>
      </w:r>
    </w:p>
    <w:p w:rsidR="00097618" w:rsidRDefault="00097618" w:rsidP="00097618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97618" w:rsidRDefault="00097618" w:rsidP="00097618">
      <w:pPr>
        <w:widowControl w:val="0"/>
        <w:jc w:val="left"/>
      </w:pPr>
      <w:r>
        <w:t>Document Path: l:\council\bills\sm\20070wab20.docx</w:t>
      </w:r>
    </w:p>
    <w:p w:rsidR="00097618" w:rsidRDefault="00097618" w:rsidP="00097618">
      <w:pPr>
        <w:widowControl w:val="0"/>
        <w:jc w:val="left"/>
      </w:pPr>
    </w:p>
    <w:p w:rsidR="003B40B3" w:rsidRDefault="003B40B3" w:rsidP="00097618">
      <w:pPr>
        <w:widowControl w:val="0"/>
        <w:jc w:val="left"/>
      </w:pPr>
      <w:r>
        <w:t>Introduced in the House on February 27, 2020</w:t>
      </w:r>
    </w:p>
    <w:p w:rsidR="003B40B3" w:rsidRDefault="003B40B3" w:rsidP="00097618">
      <w:pPr>
        <w:widowControl w:val="0"/>
        <w:jc w:val="left"/>
      </w:pPr>
      <w:r>
        <w:t>Introduced in the Senate on February 27, 2020</w:t>
      </w:r>
    </w:p>
    <w:p w:rsidR="003B40B3" w:rsidRDefault="003B40B3" w:rsidP="00097618">
      <w:pPr>
        <w:widowControl w:val="0"/>
        <w:jc w:val="left"/>
      </w:pPr>
      <w:r>
        <w:t>Adopted by the General Assembly on February 27, 2020</w:t>
      </w:r>
    </w:p>
    <w:p w:rsidR="003B40B3" w:rsidRDefault="003B40B3" w:rsidP="00097618">
      <w:pPr>
        <w:widowControl w:val="0"/>
        <w:jc w:val="left"/>
      </w:pPr>
    </w:p>
    <w:p w:rsidR="00097618" w:rsidRDefault="00F03219" w:rsidP="00097618">
      <w:pPr>
        <w:widowControl w:val="0"/>
        <w:jc w:val="left"/>
      </w:pPr>
      <w:r>
        <w:t>Summary: Teachers of the Year</w:t>
      </w:r>
    </w:p>
    <w:p w:rsidR="00097618" w:rsidRDefault="00097618" w:rsidP="00097618">
      <w:pPr>
        <w:widowControl w:val="0"/>
        <w:jc w:val="left"/>
      </w:pPr>
    </w:p>
    <w:p w:rsidR="00097618" w:rsidRDefault="00097618" w:rsidP="00097618">
      <w:pPr>
        <w:widowControl w:val="0"/>
        <w:jc w:val="left"/>
      </w:pPr>
    </w:p>
    <w:p w:rsidR="00097618" w:rsidRDefault="00097618" w:rsidP="000976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618">
        <w:rPr>
          <w:b/>
        </w:rPr>
        <w:t>HISTORY OF LEGISLATIVE ACTIONS</w:t>
      </w:r>
    </w:p>
    <w:p w:rsidR="00097618" w:rsidRDefault="00097618" w:rsidP="000976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7618" w:rsidRPr="00097618" w:rsidRDefault="00097618" w:rsidP="000976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618">
        <w:rPr>
          <w:u w:val="single"/>
        </w:rPr>
        <w:tab/>
        <w:t>Date</w:t>
      </w:r>
      <w:r w:rsidRPr="00097618">
        <w:rPr>
          <w:u w:val="single"/>
        </w:rPr>
        <w:tab/>
        <w:t>Body</w:t>
      </w:r>
      <w:r w:rsidRPr="00097618">
        <w:rPr>
          <w:u w:val="single"/>
        </w:rPr>
        <w:tab/>
        <w:t>Action Description with journal page number</w:t>
      </w:r>
      <w:r w:rsidRPr="00097618">
        <w:rPr>
          <w:u w:val="single"/>
        </w:rPr>
        <w:tab/>
      </w:r>
    </w:p>
    <w:p w:rsidR="00250F89" w:rsidRDefault="00250F89" w:rsidP="00250F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Introduced, adopted, sent to Senate (</w:t>
      </w:r>
      <w:hyperlink r:id="rId7" w:history="1">
        <w:r w:rsidRPr="00585D4E">
          <w:rPr>
            <w:rStyle w:val="Hyperlink"/>
          </w:rPr>
          <w:t>House Journal</w:t>
        </w:r>
        <w:r w:rsidRPr="00585D4E">
          <w:rPr>
            <w:rStyle w:val="Hyperlink"/>
          </w:rPr>
          <w:noBreakHyphen/>
          <w:t>page 19</w:t>
        </w:r>
      </w:hyperlink>
      <w:r>
        <w:t>)</w:t>
      </w:r>
    </w:p>
    <w:p w:rsidR="00250F89" w:rsidRDefault="00250F89" w:rsidP="00250F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>Introduced, adopted, returned with concurrence (</w:t>
      </w:r>
      <w:hyperlink r:id="rId8" w:history="1">
        <w:r w:rsidRPr="00585D4E">
          <w:rPr>
            <w:rStyle w:val="Hyperlink"/>
          </w:rPr>
          <w:t>Senate Journal</w:t>
        </w:r>
        <w:r w:rsidRPr="00585D4E">
          <w:rPr>
            <w:rStyle w:val="Hyperlink"/>
          </w:rPr>
          <w:noBreakHyphen/>
          <w:t>page 12</w:t>
        </w:r>
      </w:hyperlink>
      <w:r>
        <w:t>)</w:t>
      </w:r>
    </w:p>
    <w:p w:rsidR="00250F89" w:rsidRDefault="00250F89" w:rsidP="00250F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7618" w:rsidRDefault="00097618" w:rsidP="000976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97618">
          <w:rPr>
            <w:rStyle w:val="Hyperlink"/>
          </w:rPr>
          <w:t>legislative information</w:t>
        </w:r>
      </w:hyperlink>
      <w:r>
        <w:t xml:space="preserve"> at the website</w:t>
      </w:r>
    </w:p>
    <w:p w:rsidR="00097618" w:rsidRDefault="00097618" w:rsidP="000976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618" w:rsidRPr="00097618" w:rsidRDefault="00097618" w:rsidP="000976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618" w:rsidRDefault="00097618" w:rsidP="00097618">
      <w:r w:rsidRPr="00097618">
        <w:rPr>
          <w:b/>
        </w:rPr>
        <w:t>VERSIONS OF THIS BILL</w:t>
      </w:r>
    </w:p>
    <w:p w:rsidR="00097618" w:rsidRDefault="00097618" w:rsidP="00097618"/>
    <w:p w:rsidR="00097618" w:rsidRDefault="00492D02" w:rsidP="00097618">
      <w:hyperlink r:id="rId10" w:history="1">
        <w:r w:rsidR="00097618">
          <w:rPr>
            <w:rStyle w:val="Hyperlink"/>
          </w:rPr>
          <w:t>2/27/2020</w:t>
        </w:r>
      </w:hyperlink>
    </w:p>
    <w:p w:rsidR="00097618" w:rsidRDefault="00097618" w:rsidP="00097618"/>
    <w:p w:rsidR="00097618" w:rsidRDefault="00097618" w:rsidP="00097618">
      <w:pPr>
        <w:sectPr w:rsidR="00097618" w:rsidSect="000976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3260" w:rsidRDefault="00BE32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3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8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Pr="007A46AB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2020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240124" w:rsidRDefault="001D54E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37F00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618" w:rsidRDefault="00097618" w:rsidP="00097618">
      <w:pPr>
        <w:suppressAutoHyphens/>
      </w:pPr>
    </w:p>
    <w:sectPr w:rsidR="00097618" w:rsidSect="000976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8EC" w:rsidRDefault="004058EC" w:rsidP="009F0C77">
      <w:r>
        <w:separator/>
      </w:r>
    </w:p>
  </w:endnote>
  <w:endnote w:type="continuationSeparator" w:id="0">
    <w:p w:rsidR="004058EC" w:rsidRDefault="00405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FD4A39-5553-4DA4-B765-52438E02A182}"/>
    <w:embedBold r:id="rId2" w:fontKey="{93161382-9CFC-49F0-9C42-D3AE391375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1CAB97-43C0-4D4E-985A-27037CCDC6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148123-88E7-4EF4-9136-5ED217EFB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56D865-538C-4252-AF1E-7A2359D7C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618" w:rsidRPr="00BE3260" w:rsidRDefault="00097618" w:rsidP="00BE3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32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8EC" w:rsidRDefault="004058EC" w:rsidP="009F0C77">
      <w:r>
        <w:separator/>
      </w:r>
    </w:p>
  </w:footnote>
  <w:footnote w:type="continuationSeparator" w:id="0">
    <w:p w:rsidR="004058EC" w:rsidRDefault="00405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70WAB20"/>
    <w:docVar w:name="CoverBillType" w:val="c"/>
    <w:docVar w:name="DocPath" w:val="L:\Council\bills\SM\20070WAB20.DOCX"/>
    <w:docVar w:name="dvBillNumber" w:val="530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4058EC"/>
    <w:rsid w:val="00011869"/>
    <w:rsid w:val="00015CD6"/>
    <w:rsid w:val="00097618"/>
    <w:rsid w:val="000E0100"/>
    <w:rsid w:val="000E1785"/>
    <w:rsid w:val="000F40FA"/>
    <w:rsid w:val="001035F1"/>
    <w:rsid w:val="0010776B"/>
    <w:rsid w:val="00133E66"/>
    <w:rsid w:val="00137F00"/>
    <w:rsid w:val="001435A3"/>
    <w:rsid w:val="00146ED3"/>
    <w:rsid w:val="00151044"/>
    <w:rsid w:val="001C70D3"/>
    <w:rsid w:val="001D08F2"/>
    <w:rsid w:val="001D3A58"/>
    <w:rsid w:val="001D525B"/>
    <w:rsid w:val="001D54E0"/>
    <w:rsid w:val="001D7F4F"/>
    <w:rsid w:val="00205238"/>
    <w:rsid w:val="002321B6"/>
    <w:rsid w:val="00232912"/>
    <w:rsid w:val="00240124"/>
    <w:rsid w:val="00250967"/>
    <w:rsid w:val="00250F8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0B3"/>
    <w:rsid w:val="003C4DAB"/>
    <w:rsid w:val="003D01E8"/>
    <w:rsid w:val="003E5288"/>
    <w:rsid w:val="003F6D79"/>
    <w:rsid w:val="004058EC"/>
    <w:rsid w:val="0041760A"/>
    <w:rsid w:val="00417C01"/>
    <w:rsid w:val="004403BD"/>
    <w:rsid w:val="00461441"/>
    <w:rsid w:val="004809EE"/>
    <w:rsid w:val="004E7D54"/>
    <w:rsid w:val="004F13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2E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2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321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923ACB-1FA8-466C-863C-9C383F86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76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03_2020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5AE5-57E2-4DF6-8A70-5C5E301B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5303: Subject not yet available - South Carolina Legislature Online</dc:title>
  <dc:creator>Stacey Morris</dc:creator>
  <cp:lastModifiedBy>S Wilson</cp:lastModifiedBy>
  <cp:revision>2</cp:revision>
  <cp:lastPrinted>2020-02-25T17:09:00Z</cp:lastPrinted>
  <dcterms:created xsi:type="dcterms:W3CDTF">2020-02-28T15:35:00Z</dcterms:created>
  <dcterms:modified xsi:type="dcterms:W3CDTF">2020-02-28T15:35:00Z</dcterms:modified>
</cp:coreProperties>
</file>