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307F" w:rsidRDefault="0065307F" w:rsidP="0065307F">
      <w:pPr>
        <w:widowControl w:val="0"/>
        <w:jc w:val="center"/>
      </w:pPr>
      <w:r w:rsidRPr="0065307F">
        <w:rPr>
          <w:b/>
        </w:rPr>
        <w:t>South Carolina General Assembly</w:t>
      </w:r>
    </w:p>
    <w:p w:rsidR="0065307F" w:rsidRDefault="0065307F" w:rsidP="0065307F">
      <w:pPr>
        <w:widowControl w:val="0"/>
        <w:jc w:val="center"/>
      </w:pPr>
      <w:r>
        <w:t>123rd Session, 2019-2020</w:t>
      </w:r>
    </w:p>
    <w:p w:rsidR="0065307F" w:rsidRDefault="0065307F" w:rsidP="0065307F">
      <w:pPr>
        <w:widowControl w:val="0"/>
        <w:jc w:val="left"/>
      </w:pPr>
    </w:p>
    <w:p w:rsidR="0065307F" w:rsidRDefault="0065307F" w:rsidP="0065307F">
      <w:pPr>
        <w:widowControl w:val="0"/>
        <w:jc w:val="left"/>
        <w:rPr>
          <w:b/>
        </w:rPr>
      </w:pPr>
      <w:r w:rsidRPr="0065307F">
        <w:rPr>
          <w:b/>
        </w:rPr>
        <w:t>H. 5335</w:t>
      </w:r>
    </w:p>
    <w:p w:rsidR="0065307F" w:rsidRDefault="0065307F" w:rsidP="0065307F">
      <w:pPr>
        <w:widowControl w:val="0"/>
        <w:jc w:val="left"/>
        <w:rPr>
          <w:b/>
        </w:rPr>
      </w:pPr>
    </w:p>
    <w:p w:rsidR="0065307F" w:rsidRDefault="0065307F" w:rsidP="0065307F">
      <w:pPr>
        <w:widowControl w:val="0"/>
        <w:jc w:val="left"/>
      </w:pPr>
      <w:r w:rsidRPr="0065307F">
        <w:rPr>
          <w:b/>
        </w:rPr>
        <w:t>STATUS INFORMATION</w:t>
      </w:r>
    </w:p>
    <w:p w:rsidR="0065307F" w:rsidRDefault="0065307F" w:rsidP="0065307F">
      <w:pPr>
        <w:widowControl w:val="0"/>
        <w:jc w:val="left"/>
      </w:pPr>
    </w:p>
    <w:p w:rsidR="0065307F" w:rsidRDefault="0065307F" w:rsidP="0065307F">
      <w:pPr>
        <w:widowControl w:val="0"/>
        <w:jc w:val="left"/>
      </w:pPr>
      <w:r>
        <w:t>General Bill</w:t>
      </w:r>
    </w:p>
    <w:p w:rsidR="0065307F" w:rsidRDefault="0065307F" w:rsidP="0065307F">
      <w:pPr>
        <w:widowControl w:val="0"/>
        <w:jc w:val="left"/>
      </w:pPr>
      <w:r>
        <w:t>Sponsors: Reps. Lucas, G.M. Smith, Simrill and Rutherford</w:t>
      </w:r>
    </w:p>
    <w:p w:rsidR="0065307F" w:rsidRDefault="0065307F" w:rsidP="0065307F">
      <w:pPr>
        <w:widowControl w:val="0"/>
        <w:jc w:val="left"/>
      </w:pPr>
      <w:r>
        <w:t>Document Path: l:\council\bills\nbd\11369sd20.docx</w:t>
      </w:r>
    </w:p>
    <w:p w:rsidR="0065307F" w:rsidRDefault="0065307F" w:rsidP="0065307F">
      <w:pPr>
        <w:widowControl w:val="0"/>
        <w:jc w:val="left"/>
      </w:pPr>
    </w:p>
    <w:p w:rsidR="0010494E" w:rsidRDefault="0010494E" w:rsidP="0065307F">
      <w:pPr>
        <w:widowControl w:val="0"/>
        <w:jc w:val="left"/>
      </w:pPr>
      <w:r>
        <w:t>Introduced in the House on March 3, 2020</w:t>
      </w:r>
    </w:p>
    <w:p w:rsidR="0010494E" w:rsidRDefault="0010494E" w:rsidP="0065307F">
      <w:pPr>
        <w:widowControl w:val="0"/>
        <w:jc w:val="left"/>
      </w:pPr>
      <w:r>
        <w:t>Currently residing in the House</w:t>
      </w:r>
    </w:p>
    <w:p w:rsidR="0010494E" w:rsidRDefault="0010494E" w:rsidP="0065307F">
      <w:pPr>
        <w:widowControl w:val="0"/>
        <w:jc w:val="left"/>
      </w:pPr>
    </w:p>
    <w:p w:rsidR="0065307F" w:rsidRDefault="0013537F" w:rsidP="0065307F">
      <w:pPr>
        <w:widowControl w:val="0"/>
        <w:jc w:val="left"/>
      </w:pPr>
      <w:r>
        <w:t>Summary: Public Service Authority</w:t>
      </w:r>
    </w:p>
    <w:p w:rsidR="0065307F" w:rsidRDefault="0065307F" w:rsidP="0065307F">
      <w:pPr>
        <w:widowControl w:val="0"/>
        <w:jc w:val="left"/>
      </w:pPr>
    </w:p>
    <w:p w:rsidR="0065307F" w:rsidRDefault="0065307F" w:rsidP="0065307F">
      <w:pPr>
        <w:widowControl w:val="0"/>
        <w:jc w:val="left"/>
      </w:pPr>
    </w:p>
    <w:p w:rsidR="0065307F" w:rsidRDefault="0065307F" w:rsidP="0065307F">
      <w:pPr>
        <w:widowControl w:val="0"/>
        <w:tabs>
          <w:tab w:val="center" w:pos="590"/>
          <w:tab w:val="center" w:pos="1440"/>
          <w:tab w:val="left" w:pos="1872"/>
          <w:tab w:val="left" w:pos="9187"/>
        </w:tabs>
        <w:jc w:val="left"/>
      </w:pPr>
      <w:r w:rsidRPr="0065307F">
        <w:rPr>
          <w:b/>
        </w:rPr>
        <w:t>HISTORY OF LEGISLATIVE ACTIONS</w:t>
      </w:r>
    </w:p>
    <w:p w:rsidR="0065307F" w:rsidRDefault="0065307F" w:rsidP="0065307F">
      <w:pPr>
        <w:widowControl w:val="0"/>
        <w:tabs>
          <w:tab w:val="center" w:pos="590"/>
          <w:tab w:val="center" w:pos="1440"/>
          <w:tab w:val="left" w:pos="1872"/>
          <w:tab w:val="left" w:pos="9187"/>
        </w:tabs>
        <w:jc w:val="left"/>
      </w:pPr>
    </w:p>
    <w:p w:rsidR="0065307F" w:rsidRPr="0065307F" w:rsidRDefault="0065307F" w:rsidP="0065307F">
      <w:pPr>
        <w:widowControl w:val="0"/>
        <w:tabs>
          <w:tab w:val="center" w:pos="590"/>
          <w:tab w:val="center" w:pos="1440"/>
          <w:tab w:val="left" w:pos="1872"/>
          <w:tab w:val="left" w:pos="9187"/>
        </w:tabs>
        <w:jc w:val="left"/>
      </w:pPr>
      <w:r w:rsidRPr="0065307F">
        <w:rPr>
          <w:u w:val="single"/>
        </w:rPr>
        <w:tab/>
        <w:t>Date</w:t>
      </w:r>
      <w:r w:rsidRPr="0065307F">
        <w:rPr>
          <w:u w:val="single"/>
        </w:rPr>
        <w:tab/>
        <w:t>Body</w:t>
      </w:r>
      <w:r w:rsidRPr="0065307F">
        <w:rPr>
          <w:u w:val="single"/>
        </w:rPr>
        <w:tab/>
        <w:t>Action Description with journal page number</w:t>
      </w:r>
      <w:r w:rsidRPr="0065307F">
        <w:rPr>
          <w:u w:val="single"/>
        </w:rPr>
        <w:tab/>
      </w:r>
    </w:p>
    <w:p w:rsidR="00542B1C" w:rsidRDefault="00542B1C" w:rsidP="00542B1C">
      <w:pPr>
        <w:widowControl w:val="0"/>
        <w:tabs>
          <w:tab w:val="right" w:pos="1008"/>
          <w:tab w:val="left" w:pos="1152"/>
          <w:tab w:val="left" w:pos="1872"/>
          <w:tab w:val="left" w:pos="9187"/>
        </w:tabs>
        <w:ind w:left="2088" w:hanging="2088"/>
      </w:pPr>
      <w:r>
        <w:tab/>
        <w:t>3/3/2020</w:t>
      </w:r>
      <w:r>
        <w:tab/>
        <w:t>House</w:t>
      </w:r>
      <w:r>
        <w:tab/>
        <w:t>Introduced and read first time (</w:t>
      </w:r>
      <w:hyperlink r:id="rId7" w:history="1">
        <w:r w:rsidRPr="00E463CC">
          <w:rPr>
            <w:rStyle w:val="Hyperlink"/>
          </w:rPr>
          <w:t>House Journal</w:t>
        </w:r>
        <w:r w:rsidRPr="00E463CC">
          <w:rPr>
            <w:rStyle w:val="Hyperlink"/>
          </w:rPr>
          <w:noBreakHyphen/>
          <w:t>page 47</w:t>
        </w:r>
      </w:hyperlink>
      <w:r>
        <w:t>)</w:t>
      </w:r>
    </w:p>
    <w:p w:rsidR="00542B1C" w:rsidRDefault="00542B1C" w:rsidP="00542B1C">
      <w:pPr>
        <w:widowControl w:val="0"/>
        <w:tabs>
          <w:tab w:val="right" w:pos="1008"/>
          <w:tab w:val="left" w:pos="1152"/>
          <w:tab w:val="left" w:pos="1872"/>
          <w:tab w:val="left" w:pos="9187"/>
        </w:tabs>
        <w:ind w:left="2088" w:hanging="2088"/>
      </w:pPr>
      <w:r>
        <w:tab/>
        <w:t>3/3/2020</w:t>
      </w:r>
      <w:r>
        <w:tab/>
        <w:t>House</w:t>
      </w:r>
      <w:r>
        <w:tab/>
        <w:t xml:space="preserve">Referred to Committee on </w:t>
      </w:r>
      <w:r w:rsidRPr="00E463CC">
        <w:rPr>
          <w:b/>
        </w:rPr>
        <w:t>Ways and Means</w:t>
      </w:r>
      <w:r>
        <w:t xml:space="preserve"> (</w:t>
      </w:r>
      <w:hyperlink r:id="rId8" w:history="1">
        <w:r w:rsidRPr="00E463CC">
          <w:rPr>
            <w:rStyle w:val="Hyperlink"/>
          </w:rPr>
          <w:t>House Journal</w:t>
        </w:r>
        <w:r w:rsidRPr="00E463CC">
          <w:rPr>
            <w:rStyle w:val="Hyperlink"/>
          </w:rPr>
          <w:noBreakHyphen/>
          <w:t>page 47</w:t>
        </w:r>
      </w:hyperlink>
      <w:r>
        <w:t>)</w:t>
      </w:r>
    </w:p>
    <w:p w:rsidR="00542B1C" w:rsidRDefault="00542B1C" w:rsidP="00542B1C">
      <w:pPr>
        <w:widowControl w:val="0"/>
        <w:tabs>
          <w:tab w:val="right" w:pos="1008"/>
          <w:tab w:val="left" w:pos="1152"/>
          <w:tab w:val="left" w:pos="1872"/>
          <w:tab w:val="left" w:pos="9187"/>
        </w:tabs>
        <w:ind w:left="2088" w:hanging="2088"/>
      </w:pPr>
      <w:r>
        <w:tab/>
        <w:t>3/11/2020</w:t>
      </w:r>
      <w:r>
        <w:tab/>
        <w:t>House</w:t>
      </w:r>
      <w:r>
        <w:tab/>
        <w:t xml:space="preserve">Committee report: Favorable with amendment </w:t>
      </w:r>
      <w:r w:rsidRPr="00E463CC">
        <w:rPr>
          <w:b/>
        </w:rPr>
        <w:t>Ways and Means</w:t>
      </w:r>
      <w:r>
        <w:t xml:space="preserve"> (</w:t>
      </w:r>
      <w:hyperlink r:id="rId9" w:history="1">
        <w:r w:rsidRPr="00E463CC">
          <w:rPr>
            <w:rStyle w:val="Hyperlink"/>
          </w:rPr>
          <w:t>House Journal</w:t>
        </w:r>
        <w:r w:rsidRPr="00E463CC">
          <w:rPr>
            <w:rStyle w:val="Hyperlink"/>
          </w:rPr>
          <w:noBreakHyphen/>
          <w:t>page 6</w:t>
        </w:r>
      </w:hyperlink>
      <w:r>
        <w:t>)</w:t>
      </w:r>
    </w:p>
    <w:p w:rsidR="00542B1C" w:rsidRDefault="00542B1C" w:rsidP="00542B1C">
      <w:pPr>
        <w:widowControl w:val="0"/>
        <w:tabs>
          <w:tab w:val="right" w:pos="1008"/>
          <w:tab w:val="left" w:pos="1152"/>
          <w:tab w:val="left" w:pos="1872"/>
          <w:tab w:val="left" w:pos="9187"/>
        </w:tabs>
        <w:ind w:left="2088" w:hanging="2088"/>
      </w:pPr>
      <w:r>
        <w:tab/>
        <w:t>3/19/2020</w:t>
      </w:r>
      <w:r>
        <w:tab/>
      </w:r>
      <w:r>
        <w:tab/>
        <w:t>Scrivener's error corrected</w:t>
      </w:r>
    </w:p>
    <w:p w:rsidR="00542B1C" w:rsidRDefault="00542B1C" w:rsidP="00542B1C">
      <w:pPr>
        <w:widowControl w:val="0"/>
        <w:tabs>
          <w:tab w:val="right" w:pos="1008"/>
          <w:tab w:val="left" w:pos="1152"/>
          <w:tab w:val="left" w:pos="1872"/>
          <w:tab w:val="left" w:pos="9187"/>
        </w:tabs>
        <w:ind w:left="2088" w:hanging="2088"/>
      </w:pPr>
      <w:r>
        <w:tab/>
        <w:t>4/8/2020</w:t>
      </w:r>
      <w:r>
        <w:tab/>
        <w:t>House</w:t>
      </w:r>
      <w:r>
        <w:tab/>
        <w:t>Debate adjourned (</w:t>
      </w:r>
      <w:hyperlink r:id="rId10" w:history="1">
        <w:r w:rsidRPr="00E463CC">
          <w:rPr>
            <w:rStyle w:val="Hyperlink"/>
          </w:rPr>
          <w:t>House Journal</w:t>
        </w:r>
        <w:r w:rsidRPr="00E463CC">
          <w:rPr>
            <w:rStyle w:val="Hyperlink"/>
          </w:rPr>
          <w:noBreakHyphen/>
          <w:t>page 31</w:t>
        </w:r>
      </w:hyperlink>
      <w:r>
        <w:t>)</w:t>
      </w:r>
    </w:p>
    <w:p w:rsidR="00542B1C" w:rsidRDefault="00542B1C" w:rsidP="00542B1C">
      <w:pPr>
        <w:widowControl w:val="0"/>
        <w:tabs>
          <w:tab w:val="right" w:pos="1008"/>
          <w:tab w:val="left" w:pos="1152"/>
          <w:tab w:val="left" w:pos="1872"/>
          <w:tab w:val="left" w:pos="9187"/>
        </w:tabs>
        <w:ind w:left="2088" w:hanging="2088"/>
      </w:pPr>
      <w:r>
        <w:tab/>
        <w:t>5/12/2020</w:t>
      </w:r>
      <w:r>
        <w:tab/>
        <w:t>House</w:t>
      </w:r>
      <w:r>
        <w:tab/>
        <w:t>Debate adjourned until  Wed., 5</w:t>
      </w:r>
      <w:r>
        <w:noBreakHyphen/>
        <w:t>13</w:t>
      </w:r>
      <w:r>
        <w:noBreakHyphen/>
        <w:t>20</w:t>
      </w:r>
    </w:p>
    <w:p w:rsidR="00542B1C" w:rsidRDefault="00542B1C" w:rsidP="00542B1C">
      <w:pPr>
        <w:widowControl w:val="0"/>
        <w:tabs>
          <w:tab w:val="right" w:pos="1008"/>
          <w:tab w:val="left" w:pos="1152"/>
          <w:tab w:val="left" w:pos="1872"/>
          <w:tab w:val="left" w:pos="9187"/>
        </w:tabs>
        <w:ind w:left="2088" w:hanging="2088"/>
      </w:pPr>
    </w:p>
    <w:p w:rsidR="0065307F" w:rsidRDefault="0065307F" w:rsidP="006530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65307F">
          <w:rPr>
            <w:rStyle w:val="Hyperlink"/>
          </w:rPr>
          <w:t>legislative information</w:t>
        </w:r>
      </w:hyperlink>
      <w:r>
        <w:t xml:space="preserve"> at the website</w:t>
      </w:r>
    </w:p>
    <w:p w:rsidR="0065307F" w:rsidRDefault="0065307F" w:rsidP="0065307F">
      <w:pPr>
        <w:widowControl w:val="0"/>
        <w:tabs>
          <w:tab w:val="right" w:pos="1008"/>
          <w:tab w:val="left" w:pos="1152"/>
          <w:tab w:val="left" w:pos="1872"/>
          <w:tab w:val="left" w:pos="9187"/>
        </w:tabs>
        <w:ind w:left="2088" w:hanging="2088"/>
        <w:jc w:val="left"/>
      </w:pPr>
    </w:p>
    <w:p w:rsidR="0065307F" w:rsidRPr="0065307F" w:rsidRDefault="0065307F" w:rsidP="0065307F">
      <w:pPr>
        <w:widowControl w:val="0"/>
        <w:tabs>
          <w:tab w:val="right" w:pos="1008"/>
          <w:tab w:val="left" w:pos="1152"/>
          <w:tab w:val="left" w:pos="1872"/>
          <w:tab w:val="left" w:pos="9187"/>
        </w:tabs>
        <w:ind w:left="2088" w:hanging="2088"/>
        <w:jc w:val="left"/>
      </w:pPr>
    </w:p>
    <w:p w:rsidR="0065307F" w:rsidRDefault="0065307F" w:rsidP="0065307F">
      <w:pPr>
        <w:widowControl w:val="0"/>
        <w:jc w:val="left"/>
      </w:pPr>
      <w:r w:rsidRPr="0065307F">
        <w:rPr>
          <w:b/>
        </w:rPr>
        <w:t>VERSIONS OF THIS BILL</w:t>
      </w:r>
    </w:p>
    <w:p w:rsidR="0065307F" w:rsidRDefault="0065307F" w:rsidP="0065307F">
      <w:pPr>
        <w:widowControl w:val="0"/>
        <w:jc w:val="left"/>
      </w:pPr>
    </w:p>
    <w:p w:rsidR="0065307F" w:rsidRDefault="00947322" w:rsidP="0065307F">
      <w:pPr>
        <w:widowControl w:val="0"/>
        <w:jc w:val="left"/>
      </w:pPr>
      <w:hyperlink r:id="rId12" w:history="1">
        <w:r w:rsidR="0065307F">
          <w:rPr>
            <w:rStyle w:val="Hyperlink"/>
          </w:rPr>
          <w:t>3/3/2020</w:t>
        </w:r>
      </w:hyperlink>
    </w:p>
    <w:p w:rsidR="0065307F" w:rsidRDefault="00947322" w:rsidP="0065307F">
      <w:hyperlink r:id="rId13" w:history="1">
        <w:r w:rsidR="00CD543B" w:rsidRPr="00CD543B">
          <w:rPr>
            <w:rStyle w:val="Hyperlink"/>
          </w:rPr>
          <w:t>3/11/2020</w:t>
        </w:r>
      </w:hyperlink>
    </w:p>
    <w:p w:rsidR="00CD543B" w:rsidRDefault="00947322" w:rsidP="0065307F">
      <w:hyperlink r:id="rId14" w:history="1">
        <w:r w:rsidR="00092CEC" w:rsidRPr="00092CEC">
          <w:rPr>
            <w:rStyle w:val="Hyperlink"/>
          </w:rPr>
          <w:t>3/19/2020</w:t>
        </w:r>
      </w:hyperlink>
    </w:p>
    <w:p w:rsidR="00092CEC" w:rsidRDefault="00092CEC" w:rsidP="0065307F"/>
    <w:p w:rsidR="00580B03" w:rsidRDefault="00580B03" w:rsidP="0065307F"/>
    <w:p w:rsidR="0065307F" w:rsidRDefault="0065307F" w:rsidP="0065307F">
      <w:pPr>
        <w:sectPr w:rsidR="0065307F" w:rsidSect="0065307F">
          <w:pgSz w:w="12240" w:h="15840" w:code="1"/>
          <w:pgMar w:top="1080" w:right="1440" w:bottom="1080" w:left="1440" w:header="720" w:footer="720" w:gutter="0"/>
          <w:cols w:space="720"/>
          <w:noEndnote/>
          <w:docGrid w:linePitch="360"/>
        </w:sectPr>
      </w:pPr>
    </w:p>
    <w:p w:rsidR="00580B03" w:rsidRDefault="00580B03"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580B03" w:rsidRDefault="00580B03"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580B03" w:rsidRDefault="00580B03"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Pr="002A7D40" w:rsidRDefault="00580B03" w:rsidP="002A7D40">
      <w:pPr>
        <w:tabs>
          <w:tab w:val="right" w:pos="5933"/>
        </w:tabs>
        <w:suppressAutoHyphens/>
      </w:pPr>
      <w:r>
        <w:tab/>
      </w:r>
      <w:r>
        <w:rPr>
          <w:b/>
          <w:sz w:val="36"/>
        </w:rPr>
        <w:t>H. 5335</w:t>
      </w:r>
    </w:p>
    <w:p w:rsidR="00580B03" w:rsidRDefault="00580B03"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40704">
        <w:t>Reps. Lucas, G.M. Smith, Simrill and Rutherford</w:t>
      </w:r>
    </w:p>
    <w:p w:rsidR="00580B03" w:rsidRDefault="00580B03"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Default="00580B03" w:rsidP="00FC78BB">
      <w:pPr>
        <w:tabs>
          <w:tab w:val="right" w:pos="5933"/>
        </w:tabs>
        <w:suppressAutoHyphens/>
      </w:pPr>
      <w:r>
        <w:t>S. Printed 3/11/20--H.</w:t>
      </w:r>
      <w:r>
        <w:tab/>
        <w:t>[SEC 3/19/20 1:10 PM]</w:t>
      </w:r>
    </w:p>
    <w:p w:rsidR="00580B03" w:rsidRDefault="00580B03"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2020.</w:t>
      </w:r>
    </w:p>
    <w:p w:rsidR="00580B03" w:rsidRPr="002A7D40"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0B03" w:rsidRDefault="00580B03"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Pr="002A7D40"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580B03" w:rsidRDefault="00580B03"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5335) to authorize the sale of the assets of the South Carolina Public Service Authority and the assumption or defeasment of its liabilities or the management of the operations of the Public Service Authority, etc., respectfully</w:t>
      </w:r>
    </w:p>
    <w:p w:rsidR="00580B03" w:rsidRPr="002A7D40"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0B03" w:rsidRDefault="00580B03"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80B03" w:rsidRDefault="00580B03"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Amend the bill, as and if amended, by striking all after the enacting words and inserting:</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17E1F">
        <w:t>/</w:t>
      </w:r>
      <w:r w:rsidRPr="00817E1F">
        <w:tab/>
        <w:t>Part I</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SECTION</w:t>
      </w:r>
      <w:r w:rsidRPr="00817E1F">
        <w:tab/>
        <w:t>1.</w:t>
      </w:r>
      <w:r w:rsidRPr="00817E1F">
        <w:tab/>
        <w:t>The General Assembly authorizes the sale of the assets of the South Carolina Public Service Authority and the assumption or defeasment of its liabilities in the manner provided by this act.</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17E1F">
        <w:t>Part II</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SECTION</w:t>
      </w:r>
      <w:r w:rsidRPr="00817E1F">
        <w:tab/>
        <w:t>2.</w:t>
      </w:r>
      <w:r w:rsidRPr="00817E1F">
        <w:tab/>
        <w:t>A special committee is hereby created to be composed of six members, three from each House, to be selected by each body in the same manner members of conference committees are selected by that body. The duties and responsibilities of the special committee are to further negotiate the terms and conditions of the preferred sale proposal of Santee Cooper as recommended by the Department of Administration pursuant to Act 95 of 2019. The special committee shall adopt and set its own rules of procedure.  The special committee at the conclusion of its deliberations shall recommend a proposal to sell the South Carolina Public Service Authority as modified by its further negotiations regarding the recommended preferred sale proposal. This recommendation and report may be accepted and approved by each House in the same manner conference committee reports are accepted and approved. Upon approval of the special committee report by the General Assembly, the report also must be transmitted to the Governor for his approval in the same manner enactments are presented to him under Article IV of the Constitution of this State. The Department of Administration shall execute on behalf of the State of South Carolina the documents necessary to effectuate the sale proposal approved in the manner provided in this section.</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SECTION</w:t>
      </w:r>
      <w:r w:rsidRPr="00817E1F">
        <w:tab/>
        <w:t>3.</w:t>
      </w:r>
      <w:r w:rsidRPr="00817E1F">
        <w:tab/>
        <w:t>In the event the provisions of this act and the provisions of Act 95 of 2019 conflict, the provisions of this act shall control.</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17E1F">
        <w:t>Part III</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SECTION</w:t>
      </w:r>
      <w:r w:rsidRPr="00817E1F">
        <w:tab/>
        <w:t>4.</w:t>
      </w:r>
      <w:r w:rsidRPr="00817E1F">
        <w:tab/>
        <w:t>Various provisions of Title 58 of the 1976 Code are amended or added as follows: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A.</w:t>
      </w:r>
      <w:r w:rsidRPr="00817E1F">
        <w:tab/>
        <w:t>Section 58</w:t>
      </w:r>
      <w:r w:rsidRPr="00817E1F">
        <w:noBreakHyphen/>
        <w:t>31</w:t>
      </w:r>
      <w:r w:rsidRPr="00817E1F">
        <w:noBreakHyphen/>
        <w:t>20 of the 1976 Code is amended to read: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“Section 58</w:t>
      </w:r>
      <w:r w:rsidRPr="00817E1F">
        <w:noBreakHyphen/>
        <w:t>31</w:t>
      </w:r>
      <w:r w:rsidRPr="00817E1F">
        <w:noBreakHyphen/>
        <w:t>20.</w:t>
      </w:r>
      <w:r w:rsidRPr="00817E1F">
        <w:tab/>
        <w:t>(A)</w:t>
      </w:r>
      <w:r w:rsidRPr="00817E1F">
        <w:tab/>
        <w:t>The Public Service Authority consists of a board of twelve directors who reside in South Carolina and who have the qualifications stated in this section, as determined by the State Regulation of Public Utilities Review Committee pursuant to Section 58</w:t>
      </w:r>
      <w:r w:rsidRPr="00817E1F">
        <w:noBreakHyphen/>
        <w:t>3</w:t>
      </w:r>
      <w:r w:rsidRPr="00817E1F">
        <w:noBreakHyphen/>
        <w:t xml:space="preserve">530(14), before being appointed by the Governor with the advice and consent of the </w:t>
      </w:r>
      <w:r w:rsidRPr="00817E1F">
        <w:rPr>
          <w:strike/>
        </w:rPr>
        <w:t>Senate</w:t>
      </w:r>
      <w:r w:rsidRPr="00817E1F">
        <w:t xml:space="preserve"> </w:t>
      </w:r>
      <w:r w:rsidRPr="00817E1F">
        <w:rPr>
          <w:u w:val="single"/>
        </w:rPr>
        <w:t>General Assembly</w:t>
      </w:r>
      <w:r w:rsidRPr="00817E1F">
        <w:t xml:space="preserve"> as follows: one from each congressional district of the State</w:t>
      </w:r>
      <w:r w:rsidRPr="00817E1F">
        <w:rPr>
          <w:strike/>
        </w:rPr>
        <w:t>;</w:t>
      </w:r>
      <w:r w:rsidRPr="00817E1F">
        <w:t xml:space="preserve"> </w:t>
      </w:r>
      <w:r w:rsidRPr="00817E1F">
        <w:rPr>
          <w:u w:val="single"/>
        </w:rPr>
        <w:t>and</w:t>
      </w:r>
      <w:r w:rsidRPr="00817E1F">
        <w:t xml:space="preserve"> one from each of the counties of Horry, Berkeley, and Georgetown who reside in authority territory and are customers of the authority</w:t>
      </w:r>
      <w:r w:rsidRPr="00817E1F">
        <w:rPr>
          <w:u w:val="single"/>
        </w:rPr>
        <w:t>.</w:t>
      </w:r>
      <w:r w:rsidRPr="00817E1F">
        <w:rPr>
          <w:strike/>
        </w:rPr>
        <w:t>;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w:t>
      </w:r>
      <w:r w:rsidRPr="00817E1F">
        <w:t xml:space="preserve"> </w:t>
      </w:r>
      <w:r w:rsidRPr="00817E1F">
        <w:rPr>
          <w:u w:val="single"/>
        </w:rPr>
        <w:t>Two of the directors from the congressional districts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The board also shall have one director recommended to the Governor by the South Carolina Manufacturers Alliance to represent industrial customers of the authority, and one director recommended to the Governor by the governing authority of the authority’s largest wholesale customer; provided, however, these two directors may not be an employee, counsel, or board member of a customer served by the authority</w:t>
      </w:r>
      <w:r w:rsidRPr="00817E1F">
        <w:t>.</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rPr>
          <w:u w:val="single"/>
        </w:rPr>
        <w:t>A director shall not serve as an employee or board member of an electric cooperative during his term as a director.</w:t>
      </w:r>
      <w:r w:rsidRPr="00817E1F">
        <w:t xml:space="preserve"> Each director shall serve for a term of </w:t>
      </w:r>
      <w:r w:rsidRPr="00817E1F">
        <w:rPr>
          <w:strike/>
        </w:rPr>
        <w:t>seven</w:t>
      </w:r>
      <w:r w:rsidRPr="00817E1F">
        <w:t xml:space="preserve"> </w:t>
      </w:r>
      <w:r w:rsidRPr="00817E1F">
        <w:rPr>
          <w:u w:val="single"/>
        </w:rPr>
        <w:t>five</w:t>
      </w:r>
      <w:r w:rsidRPr="00817E1F">
        <w:t xml:space="preserve"> years, </w:t>
      </w:r>
      <w:r w:rsidRPr="00817E1F">
        <w:rPr>
          <w:u w:val="single"/>
        </w:rPr>
        <w:t>and shall not serve more than two consecutive terms</w:t>
      </w:r>
      <w:r w:rsidRPr="00817E1F">
        <w:t xml:space="preserve"> except as provided in this section. </w:t>
      </w:r>
      <w:r w:rsidRPr="00817E1F">
        <w:rPr>
          <w:strike/>
        </w:rPr>
        <w:t>At the expiration of the term of each director and of each succeeding director, the Governor, with the advice and consent of the Senate, must appoint a successor, who shall hold office for a term of seven years or until his successor has been appointed and qualified.</w:t>
      </w:r>
      <w:r w:rsidRPr="00817E1F">
        <w:t xml:space="preserve"> In the event of a director vacancy due to death, resignation, or otherwise, the Governor must appoint the director’s successor, with the advice and consent of the </w:t>
      </w:r>
      <w:r w:rsidRPr="00817E1F">
        <w:rPr>
          <w:strike/>
        </w:rPr>
        <w:t>Senate</w:t>
      </w:r>
      <w:r w:rsidRPr="00817E1F">
        <w:t xml:space="preserve"> </w:t>
      </w:r>
      <w:r w:rsidRPr="00817E1F">
        <w:rPr>
          <w:u w:val="single"/>
        </w:rPr>
        <w:t>General Assembly</w:t>
      </w:r>
      <w:r w:rsidRPr="00817E1F">
        <w:t>, and the successor</w:t>
      </w:r>
      <w:r w:rsidRPr="00817E1F">
        <w:noBreakHyphen/>
        <w:t xml:space="preserve">director shall hold office for the </w:t>
      </w:r>
      <w:r w:rsidRPr="00817E1F">
        <w:rPr>
          <w:u w:val="single"/>
        </w:rPr>
        <w:t>remainder of the</w:t>
      </w:r>
      <w:r w:rsidRPr="00817E1F">
        <w:t xml:space="preserve"> unexpired term. </w:t>
      </w:r>
      <w:r w:rsidRPr="00817E1F">
        <w:rPr>
          <w:strike/>
        </w:rPr>
        <w:t>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w:t>
      </w:r>
      <w:r w:rsidRPr="00817E1F">
        <w:t xml:space="preserve"> </w:t>
      </w:r>
      <w:r w:rsidRPr="00817E1F">
        <w:rPr>
          <w:u w:val="single"/>
        </w:rPr>
        <w:t>A director may not receive a salary for services as a director. However, the authority, by vote at a regularly scheduled meeting, may choose to grant the director compensation based upon the availability of funds in excess of the pervious year’s operational costs. This compensation must be reasonably based upon the financial performance of the authority in the pervious fiscal year. Directors may receive reimbursement from the authority for actual expenses associated with their service as directors.</w:t>
      </w:r>
      <w:r w:rsidRPr="00817E1F">
        <w:t xml:space="preserve"> Members of the board of directors may be removed for cause, pursuant to Section 1</w:t>
      </w:r>
      <w:r w:rsidRPr="00817E1F">
        <w:noBreakHyphen/>
        <w:t>3</w:t>
      </w:r>
      <w:r w:rsidRPr="00817E1F">
        <w:noBreakHyphen/>
        <w:t xml:space="preserve">240(C) </w:t>
      </w:r>
      <w:r w:rsidRPr="00817E1F">
        <w:rPr>
          <w:u w:val="single"/>
        </w:rPr>
        <w:t>or a violation of Section 58</w:t>
      </w:r>
      <w:r w:rsidRPr="00817E1F">
        <w:rPr>
          <w:u w:val="single"/>
        </w:rPr>
        <w:noBreakHyphen/>
        <w:t>31</w:t>
      </w:r>
      <w:r w:rsidRPr="00817E1F">
        <w:rPr>
          <w:u w:val="single"/>
        </w:rPr>
        <w:noBreakHyphen/>
        <w:t>55</w:t>
      </w:r>
      <w:r w:rsidRPr="00817E1F">
        <w:t xml:space="preserve">, by the Governor of the State, the advisory board, or a majority thereof. A member of the General Assembly of the State of South Carolina is not eligible for appointment as Director of the Public Service Authority during the term of his office. </w:t>
      </w:r>
      <w:r w:rsidRPr="00817E1F">
        <w:rPr>
          <w:strike/>
        </w:rPr>
        <w:t>No more than two members from the same county may serve as directors at any time.</w:t>
      </w:r>
      <w:r w:rsidRPr="00817E1F">
        <w:t xml:space="preserve"> </w:t>
      </w:r>
      <w:r w:rsidRPr="00817E1F">
        <w:rPr>
          <w:u w:val="single"/>
        </w:rPr>
        <w:t>A director may not have made a campaign contribution to the Governor who appoints them in the election cycle immediately preceding their appointment.</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(B)</w:t>
      </w:r>
      <w:r w:rsidRPr="00817E1F">
        <w:tab/>
        <w:t xml:space="preserve">Candidates for appointment to the board must be screened by the State Regulation of Public Utilities Review Committee and, prior to confirmation by the </w:t>
      </w:r>
      <w:r w:rsidRPr="00817E1F">
        <w:rPr>
          <w:strike/>
        </w:rPr>
        <w:t>Senate</w:t>
      </w:r>
      <w:r w:rsidRPr="00817E1F">
        <w:t xml:space="preserve"> </w:t>
      </w:r>
      <w:r w:rsidRPr="00817E1F">
        <w:rPr>
          <w:u w:val="single"/>
        </w:rPr>
        <w:t>General Assembly</w:t>
      </w:r>
      <w:r w:rsidRPr="00817E1F">
        <w:t xml:space="preserve">, must be found qualified by meeting the minimum requirements contained in subsection (C). The review committee must submit a written report to the </w:t>
      </w:r>
      <w:r w:rsidRPr="00817E1F">
        <w:rPr>
          <w:strike/>
        </w:rPr>
        <w:t>Clerk</w:t>
      </w:r>
      <w:r w:rsidRPr="00817E1F">
        <w:t xml:space="preserve"> </w:t>
      </w:r>
      <w:r w:rsidRPr="00817E1F">
        <w:rPr>
          <w:u w:val="single"/>
        </w:rPr>
        <w:t>Clerks</w:t>
      </w:r>
      <w:r w:rsidRPr="00817E1F">
        <w:t xml:space="preserve"> of the Senate </w:t>
      </w:r>
      <w:r w:rsidRPr="00817E1F">
        <w:rPr>
          <w:u w:val="single"/>
        </w:rPr>
        <w:t>and House</w:t>
      </w:r>
      <w:r w:rsidRPr="00817E1F">
        <w:t xml:space="preserve"> setting forth its findings as to the qualifications of each candidate. A candidate must not serve on the board, even in an interim capacity, until he is screened and found qualified by the State Regulation of Public Utilities Review Committee.</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(C)</w:t>
      </w:r>
      <w:r w:rsidRPr="00817E1F">
        <w:rPr>
          <w:u w:val="single"/>
        </w:rPr>
        <w:t>(1)</w:t>
      </w:r>
      <w:r w:rsidRPr="00817E1F">
        <w:tab/>
        <w:t>Each member must possess abilities and experience that are generally found among directors of energy utilities serving this State and that allow him to make valuable contributions to the conduct of the authority’s business. These abilities include substantial business skills and experience, but are not limited to:</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rPr>
          <w:strike/>
        </w:rPr>
        <w:t>(1)</w:t>
      </w:r>
      <w:r w:rsidRPr="00817E1F">
        <w:rPr>
          <w:u w:val="single"/>
        </w:rPr>
        <w:t>(a)</w:t>
      </w:r>
      <w:r w:rsidRPr="00817E1F">
        <w:tab/>
        <w:t>general knowledge of the history, purpose, and operations of the Public Service Authority and the responsibilities of being a director of the authority;</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rPr>
          <w:strike/>
        </w:rPr>
        <w:t>(2)</w:t>
      </w:r>
      <w:r w:rsidRPr="00817E1F">
        <w:rPr>
          <w:u w:val="single"/>
        </w:rPr>
        <w:t>(b)</w:t>
      </w:r>
      <w:r w:rsidRPr="00817E1F">
        <w:tab/>
        <w:t>the ability to interpret legal and financial documents and information so as to further the activities and affairs of the Public Service Authority;</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rPr>
          <w:strike/>
        </w:rPr>
        <w:t>(3)</w:t>
      </w:r>
      <w:r w:rsidRPr="00817E1F">
        <w:rPr>
          <w:u w:val="single"/>
        </w:rPr>
        <w:t>(c)</w:t>
      </w:r>
      <w:r w:rsidRPr="00817E1F">
        <w:tab/>
        <w:t>with the assistance of counsel, the ability to understand and apply federal and state laws, rules, and regulations including, but not limited to, Chapter 4 of Title 30 as they relate to the activities and affairs of the Public Service Authority; and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rPr>
          <w:strike/>
        </w:rPr>
        <w:t>(4)</w:t>
      </w:r>
      <w:r w:rsidRPr="00817E1F">
        <w:rPr>
          <w:u w:val="single"/>
        </w:rPr>
        <w:t>(d)</w:t>
      </w:r>
      <w:r w:rsidRPr="00817E1F">
        <w:tab/>
        <w:t>with the assistance of counsel, the ability to understand and apply judicial decisions as they relate to the activities and affairs of the Public Service Authority.</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rPr>
          <w:u w:val="single"/>
        </w:rPr>
        <w:t>(2)</w:t>
      </w:r>
      <w:r w:rsidRPr="00817E1F">
        <w:tab/>
      </w:r>
      <w:r w:rsidRPr="00817E1F">
        <w:rPr>
          <w:u w:val="single"/>
        </w:rPr>
        <w:t>Each member also must have:</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rPr>
          <w:u w:val="single"/>
        </w:rPr>
        <w:t>(a)</w:t>
      </w:r>
      <w:r w:rsidRPr="00817E1F">
        <w:tab/>
      </w:r>
      <w:r w:rsidRPr="00817E1F">
        <w:rPr>
          <w:u w:val="single"/>
        </w:rPr>
        <w:t>a baccalaureate or more advanced degree from:</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w:t>
      </w:r>
      <w:r>
        <w:rPr>
          <w:u w:val="single"/>
        </w:rPr>
        <w:tab/>
      </w:r>
      <w:r w:rsidRPr="00817E1F">
        <w:tab/>
      </w:r>
      <w:r w:rsidRPr="00817E1F">
        <w:rPr>
          <w:u w:val="single"/>
        </w:rPr>
        <w:t>a recognized institution of higher learning requiring face</w:t>
      </w:r>
      <w:r w:rsidRPr="00817E1F">
        <w:rPr>
          <w:u w:val="single"/>
        </w:rPr>
        <w:noBreakHyphen/>
        <w:t>to</w:t>
      </w:r>
      <w:r w:rsidRPr="00817E1F">
        <w:rPr>
          <w:u w:val="single"/>
        </w:rPr>
        <w:noBreakHyphen/>
        <w:t>face contact between its students and instructors prior to completion of the academic program;</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(ii)</w:t>
      </w:r>
      <w:r w:rsidRPr="00817E1F">
        <w:tab/>
      </w:r>
      <w:r w:rsidRPr="00817E1F">
        <w:rPr>
          <w:u w:val="single"/>
        </w:rPr>
        <w:t>an institution of higher learning that has been accredited by a regional or national accrediting body; or</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(iii)</w:t>
      </w:r>
      <w:r w:rsidRPr="00817E1F">
        <w:tab/>
      </w:r>
      <w:r w:rsidRPr="00817E1F">
        <w:rPr>
          <w:u w:val="single"/>
        </w:rPr>
        <w:t>an institution of higher learning chartered before 1962; and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rPr>
          <w:u w:val="single"/>
        </w:rPr>
        <w:t>(b)</w:t>
      </w:r>
      <w:r w:rsidRPr="00817E1F">
        <w:tab/>
      </w:r>
      <w:r w:rsidRPr="00817E1F">
        <w:rPr>
          <w:u w:val="single"/>
        </w:rPr>
        <w:t>a background of substantial duration and an expertise in at least one of the following:</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w:t>
      </w:r>
      <w:r w:rsidRPr="00817E1F">
        <w:tab/>
      </w:r>
      <w:r>
        <w:tab/>
      </w:r>
      <w:r w:rsidRPr="00817E1F">
        <w:rPr>
          <w:u w:val="single"/>
        </w:rPr>
        <w:t>energy issues;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(ii)</w:t>
      </w:r>
      <w:r w:rsidRPr="00817E1F">
        <w:tab/>
      </w:r>
      <w:r w:rsidRPr="00817E1F">
        <w:rPr>
          <w:u w:val="single"/>
        </w:rPr>
        <w:t>telecommunications issues;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(iii)</w:t>
      </w:r>
      <w:r w:rsidRPr="00817E1F">
        <w:tab/>
        <w:t xml:space="preserve"> </w:t>
      </w:r>
      <w:r w:rsidRPr="00817E1F">
        <w:rPr>
          <w:u w:val="single"/>
        </w:rPr>
        <w:t>consumer protection and advocacy issues;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(iv)</w:t>
      </w:r>
      <w:r w:rsidRPr="00817E1F">
        <w:tab/>
        <w:t xml:space="preserve"> </w:t>
      </w:r>
      <w:r w:rsidRPr="00817E1F">
        <w:rPr>
          <w:u w:val="single"/>
        </w:rPr>
        <w:t>water and wastewater issues;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(v)</w:t>
      </w:r>
      <w:r w:rsidRPr="00817E1F">
        <w:tab/>
        <w:t xml:space="preserve"> </w:t>
      </w:r>
      <w:r w:rsidRPr="00817E1F">
        <w:rPr>
          <w:u w:val="single"/>
        </w:rPr>
        <w:t>finance, economics, and statistics;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(vi)</w:t>
      </w:r>
      <w:r w:rsidRPr="00817E1F">
        <w:tab/>
        <w:t xml:space="preserve"> </w:t>
      </w:r>
      <w:r w:rsidRPr="00817E1F">
        <w:rPr>
          <w:u w:val="single"/>
        </w:rPr>
        <w:t>accounting;</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(vii)</w:t>
      </w:r>
      <w:r>
        <w:tab/>
      </w:r>
      <w:r w:rsidRPr="00817E1F">
        <w:rPr>
          <w:u w:val="single"/>
        </w:rPr>
        <w:t>engineering; or</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tab/>
      </w:r>
      <w:r w:rsidRPr="00817E1F">
        <w:rPr>
          <w:u w:val="single"/>
        </w:rPr>
        <w:t>(viii)</w:t>
      </w:r>
      <w:r w:rsidRPr="00817E1F">
        <w:t xml:space="preserve"> </w:t>
      </w:r>
      <w:r w:rsidRPr="00817E1F">
        <w:rPr>
          <w:u w:val="single"/>
        </w:rPr>
        <w:t>law.</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(D)</w:t>
      </w:r>
      <w:r w:rsidRPr="00817E1F">
        <w:tab/>
        <w:t>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7E1F">
        <w:tab/>
      </w:r>
      <w:r w:rsidRPr="00817E1F">
        <w:rPr>
          <w:u w:val="single"/>
        </w:rPr>
        <w:t>(E)</w:t>
      </w:r>
      <w:r w:rsidRPr="00817E1F">
        <w:tab/>
      </w:r>
      <w:r w:rsidRPr="00817E1F">
        <w:rPr>
          <w:u w:val="single" w:color="000000" w:themeColor="text1"/>
        </w:rPr>
        <w:t>The following shall be nonvoting ex officio members of the board of directors entitled to attend all meetings of the authority board, including any executive sessions: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7E1F">
        <w:rPr>
          <w:u w:color="000000" w:themeColor="text1"/>
        </w:rPr>
        <w:tab/>
      </w:r>
      <w:r w:rsidRPr="00817E1F">
        <w:rPr>
          <w:u w:color="000000" w:themeColor="text1"/>
        </w:rPr>
        <w:tab/>
      </w:r>
      <w:r w:rsidRPr="00817E1F">
        <w:rPr>
          <w:u w:val="single" w:color="000000" w:themeColor="text1"/>
        </w:rPr>
        <w:t>(1)</w:t>
      </w:r>
      <w:r w:rsidRPr="00817E1F">
        <w:rPr>
          <w:u w:color="000000" w:themeColor="text1"/>
        </w:rPr>
        <w:tab/>
      </w:r>
      <w:r w:rsidRPr="00817E1F">
        <w:rPr>
          <w:u w:val="single" w:color="000000" w:themeColor="text1"/>
        </w:rPr>
        <w:t>The Chair of the Board of Central Electric Cooperative;</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7E1F">
        <w:rPr>
          <w:u w:color="000000" w:themeColor="text1"/>
        </w:rPr>
        <w:tab/>
      </w:r>
      <w:r w:rsidRPr="00817E1F">
        <w:rPr>
          <w:u w:color="000000" w:themeColor="text1"/>
        </w:rPr>
        <w:tab/>
      </w:r>
      <w:r w:rsidRPr="00817E1F">
        <w:rPr>
          <w:u w:val="single" w:color="000000" w:themeColor="text1"/>
        </w:rPr>
        <w:t>(2)</w:t>
      </w:r>
      <w:r w:rsidRPr="00817E1F">
        <w:rPr>
          <w:u w:color="000000" w:themeColor="text1"/>
        </w:rPr>
        <w:tab/>
      </w:r>
      <w:r w:rsidRPr="00817E1F">
        <w:rPr>
          <w:u w:val="single" w:color="000000" w:themeColor="text1"/>
        </w:rPr>
        <w:t>The Secretary of Commerce or his designee;</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7E1F">
        <w:rPr>
          <w:u w:color="000000" w:themeColor="text1"/>
        </w:rPr>
        <w:tab/>
      </w:r>
      <w:r w:rsidRPr="00817E1F">
        <w:rPr>
          <w:u w:color="000000" w:themeColor="text1"/>
        </w:rPr>
        <w:tab/>
      </w:r>
      <w:r w:rsidRPr="00817E1F">
        <w:rPr>
          <w:u w:val="single" w:color="000000" w:themeColor="text1"/>
        </w:rPr>
        <w:t>(3)</w:t>
      </w:r>
      <w:r w:rsidRPr="00817E1F">
        <w:rPr>
          <w:u w:color="000000" w:themeColor="text1"/>
        </w:rPr>
        <w:tab/>
      </w:r>
      <w:r w:rsidRPr="00817E1F">
        <w:rPr>
          <w:u w:val="single" w:color="000000" w:themeColor="text1"/>
        </w:rPr>
        <w:t>A designee of the Chairs of the House and Senate Labor</w:t>
      </w:r>
      <w:r>
        <w:rPr>
          <w:u w:val="single" w:color="000000" w:themeColor="text1"/>
        </w:rPr>
        <w:t>,</w:t>
      </w:r>
      <w:r w:rsidRPr="00817E1F">
        <w:rPr>
          <w:u w:val="single" w:color="000000" w:themeColor="text1"/>
        </w:rPr>
        <w:t xml:space="preserve"> Commerce and Industry Committees.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7E1F">
        <w:rPr>
          <w:u w:color="000000" w:themeColor="text1"/>
        </w:rPr>
        <w:tab/>
      </w:r>
      <w:r w:rsidRPr="00817E1F">
        <w:rPr>
          <w:u w:val="single" w:color="000000" w:themeColor="text1"/>
        </w:rPr>
        <w:t>(F)</w:t>
      </w:r>
      <w:r w:rsidRPr="00817E1F">
        <w:rPr>
          <w:u w:color="000000" w:themeColor="text1"/>
        </w:rPr>
        <w:tab/>
      </w:r>
      <w:r w:rsidRPr="00817E1F">
        <w:rPr>
          <w:u w:val="single" w:color="000000" w:themeColor="text1"/>
        </w:rPr>
        <w:t>The members of the board annually shall elect a chairman and those officers it deems necessary to serve for terms of one year each in these capacities.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7E1F">
        <w:rPr>
          <w:u w:color="000000" w:themeColor="text1"/>
        </w:rPr>
        <w:tab/>
      </w:r>
      <w:r w:rsidRPr="00817E1F">
        <w:rPr>
          <w:u w:val="single" w:color="000000" w:themeColor="text1"/>
        </w:rPr>
        <w:t>(G)</w:t>
      </w:r>
      <w:r w:rsidRPr="00817E1F">
        <w:rPr>
          <w:u w:color="000000" w:themeColor="text1"/>
        </w:rPr>
        <w:tab/>
      </w:r>
      <w:r w:rsidRPr="00817E1F">
        <w:rPr>
          <w:u w:val="single" w:color="000000" w:themeColor="text1"/>
        </w:rPr>
        <w:t>The terms of all current members of the board serving on the effective date of this subsection shall expire at which time their successors must be selected in the manner provided for by this section. However, current board members shall continue to serve until their successors are appointed and qualify, and the two members appointed by the Governor upon recommendation of the Manufacturer’s Alliance and upon the recommendation of the authority’s largest wholesale customer shall be deemed to be the successors to the two current state at</w:t>
      </w:r>
      <w:r w:rsidRPr="00817E1F">
        <w:rPr>
          <w:u w:val="single" w:color="000000" w:themeColor="text1"/>
        </w:rPr>
        <w:noBreakHyphen/>
        <w:t>large members.</w:t>
      </w:r>
      <w:r w:rsidRPr="00817E1F">
        <w:t>”</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B.</w:t>
      </w:r>
      <w:r w:rsidRPr="00817E1F">
        <w:tab/>
        <w:t>Article 1, Chapter 31, Title 58 of the 1976 Code is amended by adding:</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tab/>
        <w:t>“Section 58</w:t>
      </w:r>
      <w:r w:rsidRPr="00817E1F">
        <w:noBreakHyphen/>
        <w:t>31</w:t>
      </w:r>
      <w:r w:rsidRPr="00817E1F">
        <w:noBreakHyphen/>
        <w:t>25.</w:t>
      </w:r>
      <w:r w:rsidRPr="00817E1F">
        <w:tab/>
      </w:r>
      <w:r w:rsidRPr="00817E1F">
        <w:rPr>
          <w:u w:color="000000" w:themeColor="text1"/>
        </w:rPr>
        <w:t>After the effective date of this section, major utility facilities, as defined in Section 58</w:t>
      </w:r>
      <w:r w:rsidRPr="00817E1F">
        <w:rPr>
          <w:u w:color="000000" w:themeColor="text1"/>
        </w:rPr>
        <w:noBreakHyphen/>
        <w:t>33</w:t>
      </w:r>
      <w:r w:rsidRPr="00817E1F">
        <w:rPr>
          <w:u w:color="000000" w:themeColor="text1"/>
        </w:rPr>
        <w:noBreakHyphen/>
        <w:t>20(2), of the Public Service Authority as proposed by the authority must be submitted to the Public Service Commission for approval and determined in the manner provided by Articles 1, 3, 5, and 7 of Chapter 33, Title 58. In addition to complying with the requirements of Articles 1, 3, 5, and 7 of Chapter 33,</w:t>
      </w:r>
      <w:r>
        <w:rPr>
          <w:u w:color="000000" w:themeColor="text1"/>
        </w:rPr>
        <w:t xml:space="preserve"> Title 58, the decision of the c</w:t>
      </w:r>
      <w:r w:rsidRPr="00817E1F">
        <w:rPr>
          <w:u w:color="000000" w:themeColor="text1"/>
        </w:rPr>
        <w:t>ommission to approve a request by the authority to construct a major utility facility also must comply with Sections 58</w:t>
      </w:r>
      <w:r w:rsidRPr="00817E1F">
        <w:rPr>
          <w:u w:color="000000" w:themeColor="text1"/>
        </w:rPr>
        <w:noBreakHyphen/>
        <w:t>31</w:t>
      </w:r>
      <w:r w:rsidRPr="00817E1F">
        <w:rPr>
          <w:u w:color="000000" w:themeColor="text1"/>
        </w:rPr>
        <w:noBreakHyphen/>
        <w:t>295, 58</w:t>
      </w:r>
      <w:r w:rsidRPr="00817E1F">
        <w:rPr>
          <w:u w:color="000000" w:themeColor="text1"/>
        </w:rPr>
        <w:noBreakHyphen/>
        <w:t>31</w:t>
      </w:r>
      <w:r w:rsidRPr="00817E1F">
        <w:rPr>
          <w:u w:color="000000" w:themeColor="text1"/>
        </w:rPr>
        <w:noBreakHyphen/>
        <w:t>296, and 58</w:t>
      </w:r>
      <w:r w:rsidRPr="00817E1F">
        <w:rPr>
          <w:u w:color="000000" w:themeColor="text1"/>
        </w:rPr>
        <w:noBreakHyphen/>
        <w:t>37</w:t>
      </w:r>
      <w:r w:rsidRPr="00817E1F">
        <w:rPr>
          <w:u w:color="000000" w:themeColor="text1"/>
        </w:rPr>
        <w:noBreakHyphen/>
        <w:t>40.”</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C.</w:t>
      </w:r>
      <w:r w:rsidRPr="00817E1F">
        <w:tab/>
        <w:t>Section 58</w:t>
      </w:r>
      <w:r w:rsidRPr="00817E1F">
        <w:noBreakHyphen/>
        <w:t>31</w:t>
      </w:r>
      <w:r w:rsidRPr="00817E1F">
        <w:noBreakHyphen/>
        <w:t>30(A)(11) and (12) of the 1976 Code is amended to read: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“(11)</w:t>
      </w:r>
      <w:r w:rsidRPr="00817E1F">
        <w:tab/>
        <w:t>to make bylaws for the management and regulation of its affairs</w:t>
      </w:r>
      <w:r w:rsidRPr="00817E1F">
        <w:rPr>
          <w:u w:val="single"/>
        </w:rPr>
        <w:t>, including the establishment of subcommittees of the board of directors to include Finance and Audit, Public Information, Water Services and Resource Management, Generation and Power Supply Planning, and Executive and Governance, each of these making regular reports to the full board of directors at each regular meeting of the full board</w:t>
      </w:r>
      <w:r w:rsidRPr="00817E1F">
        <w:t>;</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 xml:space="preserve">(12) </w:t>
      </w:r>
      <w:r w:rsidRPr="00817E1F">
        <w:tab/>
      </w:r>
      <w:r w:rsidRPr="00817E1F">
        <w:rPr>
          <w:strike/>
        </w:rPr>
        <w:t>to appoint officers, agents, employees, and servants, to prescribe their duties, and to fix their compensation</w:t>
      </w:r>
      <w:r w:rsidRPr="00817E1F">
        <w:t xml:space="preserve"> </w:t>
      </w:r>
      <w:r w:rsidRPr="00817E1F">
        <w:rPr>
          <w:u w:val="single"/>
        </w:rPr>
        <w:t>to select a chief executive officer for the authority who shall cause the authority to employ all necessary employees and to approve the employment and compensation of any senior management officials selected as the chief executive officer</w:t>
      </w:r>
      <w:r w:rsidRPr="00817E1F">
        <w:t>;”</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D.</w:t>
      </w:r>
      <w:r w:rsidRPr="00817E1F">
        <w:tab/>
        <w:t>Section 58</w:t>
      </w:r>
      <w:r w:rsidRPr="00817E1F">
        <w:noBreakHyphen/>
        <w:t>31</w:t>
      </w:r>
      <w:r w:rsidRPr="00817E1F">
        <w:noBreakHyphen/>
        <w:t>55 of the 1976 Code is amended to read: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t>“Section 58</w:t>
      </w:r>
      <w:r w:rsidRPr="00817E1F">
        <w:noBreakHyphen/>
        <w:t>31</w:t>
      </w:r>
      <w:r w:rsidRPr="00817E1F">
        <w:noBreakHyphen/>
        <w:t>55.</w:t>
      </w:r>
      <w:r w:rsidRPr="00817E1F">
        <w:tab/>
        <w:t>(A)</w:t>
      </w:r>
      <w:r w:rsidRPr="00817E1F">
        <w:tab/>
      </w:r>
      <w:r w:rsidRPr="00817E1F">
        <w:rPr>
          <w:u w:val="single"/>
        </w:rPr>
        <w:t>Every Director shall owe a fiduciary duty of care to the State of South Carolina during his service as a director.</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rPr>
          <w:u w:val="single"/>
        </w:rPr>
        <w:t>(B)</w:t>
      </w:r>
      <w:r w:rsidRPr="00817E1F">
        <w:tab/>
        <w:t>A director shall discharge his duties as a director, including his duties as a member of a committee:</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(1)</w:t>
      </w:r>
      <w:r w:rsidRPr="00817E1F">
        <w:tab/>
        <w:t>in good faith;</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(2)</w:t>
      </w:r>
      <w:r w:rsidRPr="00817E1F">
        <w:tab/>
        <w:t>with the care an ordinarily prudent person in a like position would exercise under similar circumstances; and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(3)</w:t>
      </w:r>
      <w:r w:rsidRPr="00817E1F">
        <w:tab/>
        <w:t>in a manner he reasonably believes to be in the best interests of the Public Service Authority. As used in this chapter, ‘best interests’ means a balancing of the following:</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(a)</w:t>
      </w:r>
      <w:r w:rsidRPr="00817E1F">
        <w:tab/>
        <w:t>preservation of the financial integrity of the Public Service Authority and its ongoing operation of generating, transmitting, and distributing electricity to wholesale and retail customers on a reliable, adequate, efficient, and safe basis, at just and reasonable rates, regardless of the class of customer;</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(b)</w:t>
      </w:r>
      <w:r w:rsidRPr="00817E1F">
        <w:tab/>
        <w:t>economic development and job attraction and retention within the Public Service Authority’s present service area or areas within the State authorized to be served by an electric cooperative or municipally owned electric utility that is a direct or indirect wholesale customer of the authority; and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(c)</w:t>
      </w:r>
      <w:r w:rsidRPr="00817E1F">
        <w:tab/>
        <w:t>subject to the limitations of Section 58</w:t>
      </w:r>
      <w:r w:rsidRPr="00817E1F">
        <w:noBreakHyphen/>
        <w:t>31</w:t>
      </w:r>
      <w:r w:rsidRPr="00817E1F">
        <w:noBreakHyphen/>
        <w:t>30(B) and item (3)(a) of this section, exercise of the powers of the authority set forth in Section 58</w:t>
      </w:r>
      <w:r w:rsidRPr="00817E1F">
        <w:noBreakHyphen/>
        <w:t>31</w:t>
      </w:r>
      <w:r w:rsidRPr="00817E1F">
        <w:noBreakHyphen/>
        <w:t>30 in accordance with good business practices and the requirements of applicable licenses, laws, and regulations.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rPr>
          <w:strike/>
        </w:rPr>
        <w:t>(B)</w:t>
      </w:r>
      <w:r w:rsidRPr="00817E1F">
        <w:rPr>
          <w:u w:val="single"/>
        </w:rPr>
        <w:t>(C)</w:t>
      </w:r>
      <w:r w:rsidRPr="00817E1F">
        <w:tab/>
        <w:t>In discharging his duties, a director is entitled to rely on information, opinions, reports, or statements, including financial statements and other financial data, if prepared or presented by:</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(1)</w:t>
      </w:r>
      <w:r w:rsidRPr="00817E1F">
        <w:tab/>
        <w:t>one or more officers or employees of the Public Service Authority whom the director reasonably believes to be reliable and competent in the matters presented;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(2)</w:t>
      </w:r>
      <w:r w:rsidRPr="00817E1F">
        <w:tab/>
        <w:t>legal counsel, public accountants, or other persons as to matters the director reasonably believes are within the person’s professional or expert competence; or</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(3)</w:t>
      </w:r>
      <w:r w:rsidRPr="00817E1F">
        <w:tab/>
        <w:t>a committee of the board of directors of which he is not a member if the director reasonably believes the committee merits confidence.</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rPr>
          <w:strike/>
        </w:rPr>
        <w:t>(C)</w:t>
      </w:r>
      <w:r w:rsidRPr="00817E1F">
        <w:rPr>
          <w:u w:val="single"/>
        </w:rPr>
        <w:t>(D)</w:t>
      </w:r>
      <w:r w:rsidRPr="00817E1F">
        <w:tab/>
        <w:t>A director is not acting in good faith if he has knowledge concerning the matter in question that makes reliance otherwise permitted by subsection (B) unwarranted.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rPr>
          <w:strike/>
        </w:rPr>
        <w:t>(D)</w:t>
      </w:r>
      <w:r w:rsidRPr="00817E1F">
        <w:rPr>
          <w:u w:val="single"/>
        </w:rPr>
        <w:t>(E)</w:t>
      </w:r>
      <w:r w:rsidRPr="00817E1F">
        <w:tab/>
        <w:t>A director is not liable for any action taken as a director, or any failure to take any action, if he performed the duties of his office in compliance with this section</w:t>
      </w:r>
      <w:r w:rsidRPr="00817E1F">
        <w:rPr>
          <w:u w:val="single"/>
        </w:rPr>
        <w:t>, except for a violation of the fiduciary duty contained in subsection (A)</w:t>
      </w:r>
      <w:r w:rsidRPr="00817E1F">
        <w:t>.</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rPr>
          <w:strike/>
        </w:rPr>
        <w:t>(E)</w:t>
      </w:r>
      <w:r w:rsidRPr="00817E1F">
        <w:rPr>
          <w:u w:val="single"/>
        </w:rPr>
        <w:t>(F)</w:t>
      </w:r>
      <w:r w:rsidRPr="00817E1F">
        <w:tab/>
        <w:t>An action against a director for failure to perform the duties imposed by this section must be commenced within three years after the cause of action has occurred, or within two years after the time when the cause of action is discovered or should reasonably have been discovered, whichever occurs sooner. This limitations period does not apply to breaches of duty which have been concealed fraudulently.”</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17E1F">
        <w:t>E.</w:t>
      </w:r>
      <w:r w:rsidRPr="00817E1F">
        <w:tab/>
      </w:r>
      <w:r w:rsidRPr="00817E1F">
        <w:rPr>
          <w:u w:color="000000" w:themeColor="text1"/>
        </w:rPr>
        <w:t>Article 1, Chapter 31, Title 58 of the 1976 Code is amended by adding:</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31</w:t>
      </w:r>
      <w:r w:rsidRPr="00817E1F">
        <w:rPr>
          <w:u w:color="000000" w:themeColor="text1"/>
        </w:rPr>
        <w:noBreakHyphen/>
        <w:t>230.</w:t>
      </w:r>
      <w:r w:rsidRPr="00817E1F">
        <w:rPr>
          <w:u w:color="000000" w:themeColor="text1"/>
        </w:rPr>
        <w:tab/>
        <w:t>(A)</w:t>
      </w:r>
      <w:r w:rsidRPr="00817E1F">
        <w:rPr>
          <w:u w:color="000000" w:themeColor="text1"/>
        </w:rPr>
        <w:tab/>
        <w:t>The Public Service Authority of South Carolina shall explore joint cost</w:t>
      </w:r>
      <w:r w:rsidRPr="00817E1F">
        <w:rPr>
          <w:u w:color="000000" w:themeColor="text1"/>
        </w:rPr>
        <w:noBreakHyphen/>
        <w:t>saving opportunities through joint agreements with a privately owned electrical utility for the purpose of advancing system economy and reliability and generating cost savings to its customers.  In order to advance system economy and reliability and generate cost savings, the Public Service Authority of South Carolina, subject to approval of the Public Service Commission, shall have all the powers which may be necessary or convenient for the exercise of such action, and shall discharge its duties by evaluating the joint management of the following se</w:t>
      </w:r>
      <w:r>
        <w:rPr>
          <w:u w:color="000000" w:themeColor="text1"/>
        </w:rPr>
        <w:t xml:space="preserve">rvices with a privately </w:t>
      </w:r>
      <w:r w:rsidRPr="00817E1F">
        <w:rPr>
          <w:u w:color="000000" w:themeColor="text1"/>
        </w:rPr>
        <w:t>owned electrical utility:</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non</w:t>
      </w:r>
      <w:r w:rsidRPr="00817E1F">
        <w:rPr>
          <w:u w:color="000000" w:themeColor="text1"/>
        </w:rPr>
        <w:noBreakHyphen/>
        <w:t>nuclear electric generation matters by providing for:</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 xml:space="preserve">(a) </w:t>
      </w:r>
      <w:r w:rsidRPr="00817E1F">
        <w:rPr>
          <w:u w:color="000000" w:themeColor="text1"/>
        </w:rPr>
        <w:tab/>
        <w:t xml:space="preserve">the provision of generation outage, security, engineering, training, benchmarking, environmental emissions data capture, and decommissioning support services; and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 xml:space="preserve">the provision of planning, engineering, and construction operations services to support generating station development projects;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fuel procurement and environmental commodities by providing for services related to the procurement and transportation of all fuels and emissions reduction products and physical and financial hedging of such fuels and emissions reduction products;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electric transmission matters by providing for:</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 xml:space="preserve">(a) </w:t>
      </w:r>
      <w:r w:rsidRPr="00817E1F">
        <w:rPr>
          <w:u w:color="000000" w:themeColor="text1"/>
        </w:rPr>
        <w:tab/>
        <w:t>the preparation and coordination of planning studies, consulting, designing, inspecting</w:t>
      </w:r>
      <w:r>
        <w:rPr>
          <w:u w:color="000000" w:themeColor="text1"/>
        </w:rPr>
        <w:t>,</w:t>
      </w:r>
      <w:r w:rsidRPr="00817E1F">
        <w:rPr>
          <w:u w:color="000000" w:themeColor="text1"/>
        </w:rPr>
        <w:t xml:space="preserve"> and engineering, construction and maintenance support services of electric transmission and substation plant facilities;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 xml:space="preserve">support services related to relay settings and coordination, relay misoperation analysis, relay repair and maintenance, substation and transmission line equipment specifications, electrical equipment repair and maintenance, and general outage coordination support; and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vegetation management so as to improve the reliability of electric transmission systems by preventing outages from vegetation</w:t>
      </w:r>
      <w:r>
        <w:rPr>
          <w:u w:color="000000" w:themeColor="text1"/>
        </w:rPr>
        <w:t xml:space="preserve"> located on transmission rights-of-</w:t>
      </w:r>
      <w:r w:rsidRPr="00817E1F">
        <w:rPr>
          <w:u w:color="000000" w:themeColor="text1"/>
        </w:rPr>
        <w:t>way and minimizing outages from vegeta</w:t>
      </w:r>
      <w:r>
        <w:rPr>
          <w:u w:color="000000" w:themeColor="text1"/>
        </w:rPr>
        <w:t>tion located adjacent to rights-of-</w:t>
      </w:r>
      <w:r w:rsidRPr="00817E1F">
        <w:rPr>
          <w:u w:color="000000" w:themeColor="text1"/>
        </w:rPr>
        <w:t>way, and maintaining clearance between transmission lines and vegetation o</w:t>
      </w:r>
      <w:r>
        <w:rPr>
          <w:u w:color="000000" w:themeColor="text1"/>
        </w:rPr>
        <w:t>n and along transmission rights-of-</w:t>
      </w:r>
      <w:r w:rsidRPr="00817E1F">
        <w:rPr>
          <w:u w:color="000000" w:themeColor="text1"/>
        </w:rPr>
        <w:t>way;</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(4)</w:t>
      </w:r>
      <w:r w:rsidRPr="00817E1F">
        <w:rPr>
          <w:u w:color="000000" w:themeColor="text1"/>
        </w:rPr>
        <w:tab/>
        <w:t>electric distribution matters by providing for metering, vegetation management, safety, training, weather forecasting, design, engineering, planning studies, substation and distribution control equipment installation, field support and operation support services; the planning, formulation</w:t>
      </w:r>
      <w:r>
        <w:rPr>
          <w:u w:color="000000" w:themeColor="text1"/>
        </w:rPr>
        <w:t>,</w:t>
      </w:r>
      <w:r w:rsidRPr="00817E1F">
        <w:rPr>
          <w:u w:color="000000" w:themeColor="text1"/>
        </w:rPr>
        <w:t xml:space="preserve"> and implementation of load retention, load shaping and conservation and efficiency programs, and integrated resource planning for supply</w:t>
      </w:r>
      <w:r w:rsidRPr="00817E1F">
        <w:rPr>
          <w:u w:color="000000" w:themeColor="text1"/>
        </w:rPr>
        <w:noBreakHyphen/>
        <w:t>side plans and demand</w:t>
      </w:r>
      <w:r w:rsidRPr="00817E1F">
        <w:rPr>
          <w:u w:color="000000" w:themeColor="text1"/>
        </w:rPr>
        <w:noBreakHyphen/>
        <w:t>side management programs;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(5)</w:t>
      </w:r>
      <w:r w:rsidRPr="00817E1F">
        <w:rPr>
          <w:u w:color="000000" w:themeColor="text1"/>
        </w:rPr>
        <w:tab/>
        <w:t>emergency services by providing aid in the emergency restoration of electric service such as: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 xml:space="preserve">distribution line restoration;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 xml:space="preserve">transmission line restoration;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 xml:space="preserve">generation facility restoration;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 xml:space="preserve">vegetation management;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(e)</w:t>
      </w:r>
      <w:r w:rsidRPr="00817E1F">
        <w:rPr>
          <w:u w:color="000000" w:themeColor="text1"/>
        </w:rPr>
        <w:tab/>
        <w:t xml:space="preserve">damage assessment;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(f)</w:t>
      </w:r>
      <w:r w:rsidRPr="00817E1F">
        <w:rPr>
          <w:u w:color="000000" w:themeColor="text1"/>
        </w:rPr>
        <w:tab/>
        <w:t xml:space="preserve">substation restoration;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(g)</w:t>
      </w:r>
      <w:r w:rsidRPr="00817E1F">
        <w:rPr>
          <w:u w:color="000000" w:themeColor="text1"/>
        </w:rPr>
        <w:tab/>
        <w:t xml:space="preserve">relay (system protection) restoration; and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(h)</w:t>
      </w:r>
      <w:r w:rsidRPr="00817E1F">
        <w:rPr>
          <w:u w:color="000000" w:themeColor="text1"/>
        </w:rPr>
        <w:tab/>
        <w:t>other critical maintenance and emergency restoration support services to assist in the safe and timely restoration of electric service;</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(6)</w:t>
      </w:r>
      <w:r w:rsidRPr="00817E1F">
        <w:rPr>
          <w:u w:color="000000" w:themeColor="text1"/>
        </w:rPr>
        <w:tab/>
        <w:t>supply</w:t>
      </w:r>
      <w:r w:rsidRPr="00817E1F">
        <w:rPr>
          <w:u w:color="000000" w:themeColor="text1"/>
        </w:rPr>
        <w:noBreakHyphen/>
        <w:t>chain matters by providing for the procurement of real and personal property, materials, supplies and services, conduct purchase negotiations, prepare procurement agreements</w:t>
      </w:r>
      <w:r>
        <w:rPr>
          <w:u w:color="000000" w:themeColor="text1"/>
        </w:rPr>
        <w:t>,</w:t>
      </w:r>
      <w:r w:rsidRPr="00817E1F">
        <w:rPr>
          <w:u w:color="000000" w:themeColor="text1"/>
        </w:rPr>
        <w:t xml:space="preserve"> and administer programs of material control;</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(7)</w:t>
      </w:r>
      <w:r w:rsidRPr="00817E1F">
        <w:rPr>
          <w:u w:color="000000" w:themeColor="text1"/>
        </w:rPr>
        <w:tab/>
        <w:t>customer services by providing services and systems dedicated to customer service, billing, remittance, credit, collections, customer relations, call centers, energy conservation support</w:t>
      </w:r>
      <w:r>
        <w:rPr>
          <w:u w:color="000000" w:themeColor="text1"/>
        </w:rPr>
        <w:t>,</w:t>
      </w:r>
      <w:r w:rsidRPr="00817E1F">
        <w:rPr>
          <w:u w:color="000000" w:themeColor="text1"/>
        </w:rPr>
        <w:t xml:space="preserve"> and metering; and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(8)</w:t>
      </w:r>
      <w:r w:rsidRPr="00817E1F">
        <w:rPr>
          <w:u w:color="000000" w:themeColor="text1"/>
        </w:rPr>
        <w:tab/>
        <w:t xml:space="preserve">general corporate services such as accounting, corporate planning, information technology, business services, and risk management.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(B)</w:t>
      </w:r>
      <w:r w:rsidRPr="00817E1F">
        <w:rPr>
          <w:u w:color="000000" w:themeColor="text1"/>
        </w:rPr>
        <w:tab/>
        <w:t>The Public Service Authority of South Carolina also shall evaluate and pursue other joint management opportunities with a privately owned electrical utility as set forth in Section 58</w:t>
      </w:r>
      <w:r w:rsidRPr="00817E1F">
        <w:rPr>
          <w:u w:color="000000" w:themeColor="text1"/>
        </w:rPr>
        <w:noBreakHyphen/>
        <w:t>31</w:t>
      </w:r>
      <w:r w:rsidRPr="00817E1F">
        <w:rPr>
          <w:u w:color="000000" w:themeColor="text1"/>
        </w:rPr>
        <w:noBreakHyphen/>
        <w:t xml:space="preserve">240.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(C)</w:t>
      </w:r>
      <w:r w:rsidRPr="00817E1F">
        <w:rPr>
          <w:u w:color="000000" w:themeColor="text1"/>
        </w:rPr>
        <w:tab/>
        <w:t>The Public Service Authority shall give first preference to a privately owned electrical utility providing retail electric service in South Carolina to pursue benefits for customers in South Carolina. Prior to approving a joint operating agreement with an out</w:t>
      </w:r>
      <w:r w:rsidRPr="00817E1F">
        <w:rPr>
          <w:u w:color="000000" w:themeColor="text1"/>
        </w:rPr>
        <w:noBreakHyphen/>
        <w:t>of</w:t>
      </w:r>
      <w:r w:rsidRPr="00817E1F">
        <w:rPr>
          <w:u w:color="000000" w:themeColor="text1"/>
        </w:rPr>
        <w:noBreakHyphen/>
        <w:t>state utility, the Public Service Authority shall establish compliance with this section and demonstr</w:t>
      </w:r>
      <w:r>
        <w:rPr>
          <w:u w:color="000000" w:themeColor="text1"/>
        </w:rPr>
        <w:t>ate to the satisfaction of the c</w:t>
      </w:r>
      <w:r w:rsidRPr="00817E1F">
        <w:rPr>
          <w:u w:color="000000" w:themeColor="text1"/>
        </w:rPr>
        <w:t>ommission that it is in the public interest to approve the agreement with an out</w:t>
      </w:r>
      <w:r w:rsidRPr="00817E1F">
        <w:rPr>
          <w:u w:color="000000" w:themeColor="text1"/>
        </w:rPr>
        <w:noBreakHyphen/>
        <w:t>of</w:t>
      </w:r>
      <w:r w:rsidRPr="00817E1F">
        <w:rPr>
          <w:u w:color="000000" w:themeColor="text1"/>
        </w:rPr>
        <w:noBreakHyphen/>
        <w:t xml:space="preserve">state electrical utility rather than an electrical utility in South Carolina.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(D)</w:t>
      </w:r>
      <w:r w:rsidRPr="00817E1F">
        <w:rPr>
          <w:u w:color="000000" w:themeColor="text1"/>
        </w:rPr>
        <w:tab/>
        <w:t>In furtherance of this section, the Public Service Authority of South Carolina is authorized to provide the privately owned electrical utility with access to, and the ability to utilize, appropriate offices, facilities and other equipment, and access to books, records, information</w:t>
      </w:r>
      <w:r>
        <w:rPr>
          <w:u w:color="000000" w:themeColor="text1"/>
        </w:rPr>
        <w:t>,</w:t>
      </w:r>
      <w:r w:rsidRPr="00817E1F">
        <w:rPr>
          <w:u w:color="000000" w:themeColor="text1"/>
        </w:rPr>
        <w:t xml:space="preserve"> and employees of the Public Service Authority of South Carolina.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(E)</w:t>
      </w:r>
      <w:r w:rsidRPr="00817E1F">
        <w:rPr>
          <w:u w:color="000000" w:themeColor="text1"/>
        </w:rPr>
        <w:tab/>
        <w:t>Any joint operating agreements entered into pursuant to this s</w:t>
      </w:r>
      <w:r>
        <w:rPr>
          <w:u w:color="000000" w:themeColor="text1"/>
        </w:rPr>
        <w:t>ection must be approved by the c</w:t>
      </w:r>
      <w:r w:rsidRPr="00817E1F">
        <w:rPr>
          <w:u w:color="000000" w:themeColor="text1"/>
        </w:rPr>
        <w:t>ommission with a finding that the agreement is in the public interest. No contract pursuant to this section shall be exempt from alteration, control, regulation</w:t>
      </w:r>
      <w:r>
        <w:rPr>
          <w:u w:color="000000" w:themeColor="text1"/>
        </w:rPr>
        <w:t>,</w:t>
      </w:r>
      <w:r w:rsidRPr="00817E1F">
        <w:rPr>
          <w:u w:color="000000" w:themeColor="text1"/>
        </w:rPr>
        <w:t xml:space="preserve"> and </w:t>
      </w:r>
      <w:r>
        <w:rPr>
          <w:u w:color="000000" w:themeColor="text1"/>
        </w:rPr>
        <w:t>establishment by the c</w:t>
      </w:r>
      <w:r w:rsidRPr="00817E1F">
        <w:rPr>
          <w:u w:color="000000" w:themeColor="text1"/>
        </w:rPr>
        <w:t>ommission, when in its judgment the public interest so requires, to the full extent of the powers in relation</w:t>
      </w:r>
      <w:r>
        <w:rPr>
          <w:u w:color="000000" w:themeColor="text1"/>
        </w:rPr>
        <w:t xml:space="preserve"> to charges conferred upon the c</w:t>
      </w:r>
      <w:r w:rsidRPr="00817E1F">
        <w:rPr>
          <w:u w:color="000000" w:themeColor="text1"/>
        </w:rPr>
        <w:t>ommission by this title. Proceedings shall include an opportunity for intervention, discovery, filed comments or testimony, and an evidentiary hearing. The Public Service Authority shall report its progress on the foregoing to the General Assembly.</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31</w:t>
      </w:r>
      <w:r w:rsidRPr="00817E1F">
        <w:rPr>
          <w:u w:color="000000" w:themeColor="text1"/>
        </w:rPr>
        <w:noBreakHyphen/>
        <w:t>240.</w:t>
      </w:r>
      <w:r w:rsidRPr="00817E1F">
        <w:rPr>
          <w:u w:color="000000" w:themeColor="text1"/>
        </w:rPr>
        <w:tab/>
        <w:t>For any joint operating agreement created pursuant to Section</w:t>
      </w:r>
      <w:r>
        <w:rPr>
          <w:u w:color="000000" w:themeColor="text1"/>
        </w:rPr>
        <w:t xml:space="preserve"> 58</w:t>
      </w:r>
      <w:r>
        <w:rPr>
          <w:u w:color="000000" w:themeColor="text1"/>
        </w:rPr>
        <w:noBreakHyphen/>
        <w:t>31</w:t>
      </w:r>
      <w:r>
        <w:rPr>
          <w:u w:color="000000" w:themeColor="text1"/>
        </w:rPr>
        <w:noBreakHyphen/>
        <w:t>240 and approved by the c</w:t>
      </w:r>
      <w:r w:rsidRPr="00817E1F">
        <w:rPr>
          <w:u w:color="000000" w:themeColor="text1"/>
        </w:rPr>
        <w:t>ommission, the Public Service Authority and the privately owned electrical utility shall establish and create a committee known as the Operational Process and Improvement Committee, hereinafter called OPIC.  In addition to the services set forth in Section 58</w:t>
      </w:r>
      <w:r w:rsidRPr="00817E1F">
        <w:rPr>
          <w:u w:color="000000" w:themeColor="text1"/>
        </w:rPr>
        <w:noBreakHyphen/>
        <w:t>31</w:t>
      </w:r>
      <w:r w:rsidRPr="00817E1F">
        <w:rPr>
          <w:u w:color="000000" w:themeColor="text1"/>
        </w:rPr>
        <w:noBreakHyphen/>
        <w:t xml:space="preserve">230, the OPIC must pursue additional joint opportunities and other joint measures resulting in cost savings or other efficiencies for the Public Service Authority and, the State of South Carolina, </w:t>
      </w:r>
      <w:r>
        <w:rPr>
          <w:u w:color="000000" w:themeColor="text1"/>
        </w:rPr>
        <w:t>subject to the approval of the c</w:t>
      </w:r>
      <w:r w:rsidRPr="00817E1F">
        <w:rPr>
          <w:u w:color="000000" w:themeColor="text1"/>
        </w:rPr>
        <w:t xml:space="preserve">ommission.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31</w:t>
      </w:r>
      <w:r w:rsidRPr="00817E1F">
        <w:rPr>
          <w:u w:color="000000" w:themeColor="text1"/>
        </w:rPr>
        <w:noBreakHyphen/>
        <w:t>250.</w:t>
      </w:r>
      <w:r w:rsidRPr="00817E1F">
        <w:rPr>
          <w:u w:color="000000" w:themeColor="text1"/>
        </w:rPr>
        <w:tab/>
        <w:t>OPIC shall be composed of the President and Chief Executive Officer of the Public Service Authority of South Carolina; three officers of the Public Service Authority of South Carolina, and three employees from the privately owned electrical utility.  At no time will the employees fro</w:t>
      </w:r>
      <w:r>
        <w:rPr>
          <w:u w:color="000000" w:themeColor="text1"/>
        </w:rPr>
        <w:t xml:space="preserve">m the privately </w:t>
      </w:r>
      <w:r w:rsidRPr="00817E1F">
        <w:rPr>
          <w:u w:color="000000" w:themeColor="text1"/>
        </w:rPr>
        <w:t>owned utility compose a majority of the OPIC.</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31</w:t>
      </w:r>
      <w:r w:rsidRPr="00817E1F">
        <w:rPr>
          <w:u w:color="000000" w:themeColor="text1"/>
        </w:rPr>
        <w:noBreakHyphen/>
        <w:t>260.</w:t>
      </w:r>
      <w:r w:rsidRPr="00817E1F">
        <w:rPr>
          <w:u w:color="000000" w:themeColor="text1"/>
        </w:rPr>
        <w:tab/>
        <w:t xml:space="preserve">OPIC must meet at least once per calendar quarter and shall report to the Board of Directors for the Public Service Authority.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31</w:t>
      </w:r>
      <w:r w:rsidRPr="00817E1F">
        <w:rPr>
          <w:u w:color="000000" w:themeColor="text1"/>
        </w:rPr>
        <w:noBreakHyphen/>
        <w:t>270.</w:t>
      </w:r>
      <w:r w:rsidRPr="00817E1F">
        <w:rPr>
          <w:u w:color="000000" w:themeColor="text1"/>
        </w:rPr>
        <w:tab/>
        <w:t xml:space="preserve">OPIC must vote on any joint opportunities or joint measures, and any such joint opportunities or joint measures that are approved by a majority of the members of the OPIC shall be submitted to the Board of Directors of the Public Service Authority of South Carolina for approval.  Each voting member of OPIC shall have one vote; provided that if the OPIC is voting on an agreement to which the privately owned electrical utility or more of its affiliates is a party, the votes of the privately owned electrical utility shall be disregarded for that vote.  If approved by the Board of Directors for the Public Service Authority of South Carolina, then the Public Service Authority of South Carolina must pursue such joint opportunity or joint measure.  At each meeting, the OPIC shall review the performance of any previously implemented joint opportunities or joint measures and the impact thereof on the Public Service Authority of South Carolina.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31</w:t>
      </w:r>
      <w:r w:rsidRPr="00817E1F">
        <w:rPr>
          <w:u w:color="000000" w:themeColor="text1"/>
        </w:rPr>
        <w:noBreakHyphen/>
        <w:t>280.</w:t>
      </w:r>
      <w:r w:rsidRPr="00817E1F">
        <w:rPr>
          <w:u w:color="000000" w:themeColor="text1"/>
        </w:rPr>
        <w:tab/>
        <w:t>A representative from Central Electric Cooperative, Inc., may attend any meeting of the OPIC but shall not be entitled to any vote.  The representative from Central Electric Cooperative, Inc., may reasonably request the OPIC to, subject to approval by the Board of Directors of the Public Service Authority of South Carolina, evaluate and review potential changes to the existing Power System Coordination and Integration Agreement between the Public Service Authority and Central Electric Cooperative, Inc., that may be appropriate to accommodate industry trends, including any changes necessary or appropriate to encourage renewable energy resources by end use members, and assessing whether there are potential legislative or other changes related to the manner in which the Public Service Authority evaluates potential large</w:t>
      </w:r>
      <w:r w:rsidRPr="00817E1F">
        <w:rPr>
          <w:u w:color="000000" w:themeColor="text1"/>
        </w:rPr>
        <w:noBreakHyphen/>
        <w:t>scale utility investments that would be in the overall best interest of the Public Service Authority and appropriate to pursue.</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rPr>
          <w:u w:color="000000" w:themeColor="text1"/>
        </w:rPr>
        <w:tab/>
        <w:t>Section 58</w:t>
      </w:r>
      <w:r w:rsidRPr="00817E1F">
        <w:rPr>
          <w:u w:color="000000" w:themeColor="text1"/>
        </w:rPr>
        <w:noBreakHyphen/>
        <w:t>31</w:t>
      </w:r>
      <w:r w:rsidRPr="00817E1F">
        <w:rPr>
          <w:u w:color="000000" w:themeColor="text1"/>
        </w:rPr>
        <w:noBreakHyphen/>
        <w:t>290.</w:t>
      </w:r>
      <w:r w:rsidRPr="00817E1F">
        <w:rPr>
          <w:u w:color="000000" w:themeColor="text1"/>
        </w:rPr>
        <w:tab/>
        <w:t>OPIC shall prepare and submit a report annually to the Governor of the State of South Carolina, the President of the Senate of the State of South Carolina, and the Speaker of the House of Representatives of the State of South Carolina regarding the implementation of Sections 58</w:t>
      </w:r>
      <w:r w:rsidRPr="00817E1F">
        <w:rPr>
          <w:u w:color="000000" w:themeColor="text1"/>
        </w:rPr>
        <w:noBreakHyphen/>
        <w:t>31</w:t>
      </w:r>
      <w:r w:rsidRPr="00817E1F">
        <w:rPr>
          <w:u w:color="000000" w:themeColor="text1"/>
        </w:rPr>
        <w:noBreakHyphen/>
        <w:t>230, 58</w:t>
      </w:r>
      <w:r w:rsidRPr="00817E1F">
        <w:rPr>
          <w:u w:color="000000" w:themeColor="text1"/>
        </w:rPr>
        <w:noBreakHyphen/>
        <w:t>31</w:t>
      </w:r>
      <w:r w:rsidRPr="00817E1F">
        <w:rPr>
          <w:u w:color="000000" w:themeColor="text1"/>
        </w:rPr>
        <w:noBreakHyphen/>
        <w:t>240, 58</w:t>
      </w:r>
      <w:r w:rsidRPr="00817E1F">
        <w:rPr>
          <w:u w:color="000000" w:themeColor="text1"/>
        </w:rPr>
        <w:noBreakHyphen/>
        <w:t>31</w:t>
      </w:r>
      <w:r w:rsidRPr="00817E1F">
        <w:rPr>
          <w:u w:color="000000" w:themeColor="text1"/>
        </w:rPr>
        <w:noBreakHyphen/>
        <w:t>250, 58</w:t>
      </w:r>
      <w:r w:rsidRPr="00817E1F">
        <w:rPr>
          <w:u w:color="000000" w:themeColor="text1"/>
        </w:rPr>
        <w:noBreakHyphen/>
        <w:t>31</w:t>
      </w:r>
      <w:r w:rsidRPr="00817E1F">
        <w:rPr>
          <w:u w:color="000000" w:themeColor="text1"/>
        </w:rPr>
        <w:noBreakHyphen/>
        <w:t>260, 58</w:t>
      </w:r>
      <w:r w:rsidRPr="00817E1F">
        <w:rPr>
          <w:u w:color="000000" w:themeColor="text1"/>
        </w:rPr>
        <w:noBreakHyphen/>
        <w:t>31</w:t>
      </w:r>
      <w:r w:rsidRPr="00817E1F">
        <w:rPr>
          <w:u w:color="000000" w:themeColor="text1"/>
        </w:rPr>
        <w:noBreakHyphen/>
        <w:t>270, 58</w:t>
      </w:r>
      <w:r w:rsidRPr="00817E1F">
        <w:rPr>
          <w:u w:color="000000" w:themeColor="text1"/>
        </w:rPr>
        <w:noBreakHyphen/>
        <w:t>31</w:t>
      </w:r>
      <w:r w:rsidRPr="00817E1F">
        <w:rPr>
          <w:u w:color="000000" w:themeColor="text1"/>
        </w:rPr>
        <w:noBreakHyphen/>
        <w:t>280, and 58</w:t>
      </w:r>
      <w:r w:rsidRPr="00817E1F">
        <w:rPr>
          <w:u w:color="000000" w:themeColor="text1"/>
        </w:rPr>
        <w:noBreakHyphen/>
        <w:t>31</w:t>
      </w:r>
      <w:r w:rsidRPr="00817E1F">
        <w:rPr>
          <w:u w:color="000000" w:themeColor="text1"/>
        </w:rPr>
        <w:noBreakHyphen/>
        <w:t>290.”</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17E1F">
        <w:t>F.</w:t>
      </w:r>
      <w:r w:rsidRPr="00817E1F">
        <w:tab/>
      </w:r>
      <w:r w:rsidRPr="00817E1F">
        <w:rPr>
          <w:u w:color="000000" w:themeColor="text1"/>
        </w:rPr>
        <w:t>Article 1, Chapter 31, Title 58 of the 1976 Code is amended by adding:</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31</w:t>
      </w:r>
      <w:r w:rsidRPr="00817E1F">
        <w:rPr>
          <w:u w:color="000000" w:themeColor="text1"/>
        </w:rPr>
        <w:noBreakHyphen/>
        <w:t>295.</w:t>
      </w:r>
      <w:r w:rsidRPr="00817E1F">
        <w:rPr>
          <w:u w:color="000000" w:themeColor="text1"/>
        </w:rPr>
        <w:tab/>
        <w:t>(A)</w:t>
      </w:r>
      <w:r w:rsidRPr="00817E1F">
        <w:rPr>
          <w:u w:color="000000" w:themeColor="text1"/>
        </w:rPr>
        <w:tab/>
        <w:t xml:space="preserve">For purposes of this section, ‘Reform plan’ means the Public Service Authority’s reform plan submitted to the General Assembly pursuant to Act 95 of 2019 related only to the Public Service Authority’s plans for meeting its future capacity and energy needs and does not include other portions of the reform plan, including governance or any other item not related directly to meeting its future capacity and energy needs.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 xml:space="preserve">Within thirty days of the effective date of this act, the Public Service Authority, in consultation with the Office of Regulatory Staff and Central Electric Power Cooperative, shall develop a public process that allows input from other stakeholders, to review, and update as necessary, the Public Service Authority’s reform plan and following such public process, submit </w:t>
      </w:r>
      <w:r>
        <w:rPr>
          <w:u w:color="000000" w:themeColor="text1"/>
        </w:rPr>
        <w:t>the revised reform plan to the c</w:t>
      </w:r>
      <w:r w:rsidRPr="00817E1F">
        <w:rPr>
          <w:u w:color="000000" w:themeColor="text1"/>
        </w:rPr>
        <w:t>ommission within one hundred eighty days as part of the integrated resource plan and along with all other documentation required pursuant to Section 58</w:t>
      </w:r>
      <w:r w:rsidRPr="00817E1F">
        <w:rPr>
          <w:u w:color="000000" w:themeColor="text1"/>
        </w:rPr>
        <w:noBreakHyphen/>
        <w:t>37</w:t>
      </w:r>
      <w:r w:rsidRPr="00817E1F">
        <w:rPr>
          <w:u w:color="000000" w:themeColor="text1"/>
        </w:rPr>
        <w:noBreakHyphen/>
        <w:t>40. The revised reform plan shall enumerate the cost of various resource portfolios over a twenty</w:t>
      </w:r>
      <w:r w:rsidRPr="00817E1F">
        <w:rPr>
          <w:u w:color="000000" w:themeColor="text1"/>
        </w:rPr>
        <w:noBreakHyphen/>
        <w:t>year study period and, by comparison on a net</w:t>
      </w:r>
      <w:r w:rsidRPr="00817E1F">
        <w:rPr>
          <w:u w:color="000000" w:themeColor="text1"/>
        </w:rPr>
        <w:noBreakHyphen/>
        <w:t>present value basis, identify the most cost</w:t>
      </w:r>
      <w:r w:rsidRPr="00817E1F">
        <w:rPr>
          <w:u w:color="000000" w:themeColor="text1"/>
        </w:rPr>
        <w:noBreakHyphen/>
        <w:t>effective and least ratepayer</w:t>
      </w:r>
      <w:r w:rsidRPr="00817E1F">
        <w:rPr>
          <w:u w:color="000000" w:themeColor="text1"/>
        </w:rPr>
        <w:noBreakHyphen/>
        <w:t xml:space="preserve">risk resource portfolio to meet the Public Service Authority’s total capacity and energy requirements while maintaining safe and reliable electric service.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Upon receipt of the Public Service Authority’s revised reform plan and</w:t>
      </w:r>
      <w:r>
        <w:rPr>
          <w:u w:color="000000" w:themeColor="text1"/>
        </w:rPr>
        <w:t xml:space="preserve"> integrated resource plan, the c</w:t>
      </w:r>
      <w:r w:rsidRPr="00817E1F">
        <w:rPr>
          <w:u w:color="000000" w:themeColor="text1"/>
        </w:rPr>
        <w:t>ommission shall open a docket and establish a combined regulatory proceeding pursuant to Section 58</w:t>
      </w:r>
      <w:r w:rsidRPr="00817E1F">
        <w:rPr>
          <w:u w:color="000000" w:themeColor="text1"/>
        </w:rPr>
        <w:noBreakHyphen/>
        <w:t>37</w:t>
      </w:r>
      <w:r w:rsidRPr="00817E1F">
        <w:rPr>
          <w:u w:color="000000" w:themeColor="text1"/>
        </w:rPr>
        <w:noBreakHyphen/>
        <w:t>40 to review the integrated resource plan pursuant to Section 58</w:t>
      </w:r>
      <w:r w:rsidRPr="00817E1F">
        <w:rPr>
          <w:u w:color="000000" w:themeColor="text1"/>
        </w:rPr>
        <w:noBreakHyphen/>
      </w:r>
      <w:r>
        <w:rPr>
          <w:u w:color="000000" w:themeColor="text1"/>
        </w:rPr>
        <w:t>37</w:t>
      </w:r>
      <w:r>
        <w:rPr>
          <w:u w:color="000000" w:themeColor="text1"/>
        </w:rPr>
        <w:noBreakHyphen/>
        <w:t>40. The c</w:t>
      </w:r>
      <w:r w:rsidRPr="00817E1F">
        <w:rPr>
          <w:u w:color="000000" w:themeColor="text1"/>
        </w:rPr>
        <w:t>ommission shall also review and evaluate the integrated resource plan and revised reform plan along with long</w:t>
      </w:r>
      <w:r w:rsidRPr="00817E1F">
        <w:rPr>
          <w:u w:color="000000" w:themeColor="text1"/>
        </w:rPr>
        <w:noBreakHyphen/>
        <w:t>term power supply alternatives and various resource portfolios over a twenty‐year study period and, by comparison on a net present value basis, identify the most cost‐effective and lowest ratepayer</w:t>
      </w:r>
      <w:r w:rsidRPr="00817E1F">
        <w:rPr>
          <w:u w:color="000000" w:themeColor="text1"/>
        </w:rPr>
        <w:noBreakHyphen/>
        <w:t>risk resource portfolio to meet the Public Service Authority’s total capacity and total energy requirements while maintaining safe and reliable electric service. As part of the combined integrated resource plan and revis</w:t>
      </w:r>
      <w:r>
        <w:rPr>
          <w:u w:color="000000" w:themeColor="text1"/>
        </w:rPr>
        <w:t>ed reform plan filing, the c</w:t>
      </w:r>
      <w:r w:rsidRPr="00817E1F">
        <w:rPr>
          <w:u w:color="000000" w:themeColor="text1"/>
        </w:rPr>
        <w:t>ommission shall allow intervent</w:t>
      </w:r>
      <w:r>
        <w:rPr>
          <w:u w:color="000000" w:themeColor="text1"/>
        </w:rPr>
        <w:t>ion by interested parties. The c</w:t>
      </w:r>
      <w:r w:rsidRPr="00817E1F">
        <w:rPr>
          <w:u w:color="000000" w:themeColor="text1"/>
        </w:rPr>
        <w:t>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twelve</w:t>
      </w:r>
      <w:r w:rsidRPr="00817E1F">
        <w:rPr>
          <w:u w:color="000000" w:themeColor="text1"/>
        </w:rPr>
        <w:noBreakHyphen/>
        <w:t>months after the Public Service Authority subm</w:t>
      </w:r>
      <w:r>
        <w:rPr>
          <w:u w:color="000000" w:themeColor="text1"/>
        </w:rPr>
        <w:t>its the combined filing, the c</w:t>
      </w:r>
      <w:r w:rsidRPr="00817E1F">
        <w:rPr>
          <w:u w:color="000000" w:themeColor="text1"/>
        </w:rPr>
        <w:t>ommission shall issue a final order approving, modifying, or denying the integrated resource plan and revised reform plan filed by the</w:t>
      </w:r>
      <w:r>
        <w:rPr>
          <w:u w:color="000000" w:themeColor="text1"/>
        </w:rPr>
        <w:t xml:space="preserve"> Public Service Authority. The c</w:t>
      </w:r>
      <w:r w:rsidRPr="00817E1F">
        <w:rPr>
          <w:u w:color="000000" w:themeColor="text1"/>
        </w:rPr>
        <w:t>ommission’s evaluation shall include, but not be limited to:</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evaluating the cost</w:t>
      </w:r>
      <w:r w:rsidRPr="00817E1F">
        <w:rPr>
          <w:u w:color="000000" w:themeColor="text1"/>
        </w:rPr>
        <w:noBreakHyphen/>
        <w:t>effectiveness and ratepayer risk of self</w:t>
      </w:r>
      <w:r w:rsidRPr="00817E1F">
        <w:rPr>
          <w:u w:color="000000" w:themeColor="text1"/>
        </w:rPr>
        <w:noBreakHyphen/>
        <w:t>build generation and transmission options compared with various long</w:t>
      </w:r>
      <w:r w:rsidRPr="00817E1F">
        <w:rPr>
          <w:u w:color="000000" w:themeColor="text1"/>
        </w:rPr>
        <w:noBreakHyphen/>
        <w:t>term power supply alternatives including power purchase agreements, competitive procurement of renewable energy, joint dispatch agreements, market purchases from an existing regional transmission organization, joining or creating a new regional transmission organization, or any combination thereof. In evaluating</w:t>
      </w:r>
      <w:r>
        <w:rPr>
          <w:u w:color="000000" w:themeColor="text1"/>
        </w:rPr>
        <w:t xml:space="preserve"> the cost</w:t>
      </w:r>
      <w:r>
        <w:rPr>
          <w:u w:color="000000" w:themeColor="text1"/>
        </w:rPr>
        <w:noBreakHyphen/>
        <w:t>effectiveness of long-</w:t>
      </w:r>
      <w:r w:rsidRPr="00817E1F">
        <w:rPr>
          <w:u w:color="000000" w:themeColor="text1"/>
        </w:rPr>
        <w:t>term power supply alternative</w:t>
      </w:r>
      <w:r>
        <w:rPr>
          <w:u w:color="000000" w:themeColor="text1"/>
        </w:rPr>
        <w:t>s, the c</w:t>
      </w:r>
      <w:r w:rsidRPr="00817E1F">
        <w:rPr>
          <w:u w:color="000000" w:themeColor="text1"/>
        </w:rPr>
        <w:t>ommission shall strive to reduce the risk to ratepayers associated with self</w:t>
      </w:r>
      <w:r w:rsidRPr="00817E1F">
        <w:rPr>
          <w:u w:color="000000" w:themeColor="text1"/>
        </w:rPr>
        <w:noBreakHyphen/>
        <w:t xml:space="preserve">build generation or transmission options while maintaining safe and reliable electric service.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an analysis of any potential cost savings that might accrue to ratepayers from the retirement of remaining coal generation assets.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Prior to approving any generation or transmission self</w:t>
      </w:r>
      <w:r w:rsidRPr="00817E1F">
        <w:rPr>
          <w:u w:color="000000" w:themeColor="text1"/>
        </w:rPr>
        <w:noBreakHyphen/>
        <w:t>build options or long</w:t>
      </w:r>
      <w:r w:rsidRPr="00817E1F">
        <w:rPr>
          <w:u w:color="000000" w:themeColor="text1"/>
        </w:rPr>
        <w:noBreakHyphen/>
        <w:t>term purchases of power by the Public Service Authority, the Public Service Authority must prove by a preponderance of the evidence that the self</w:t>
      </w:r>
      <w:r w:rsidRPr="00817E1F">
        <w:rPr>
          <w:u w:color="000000" w:themeColor="text1"/>
        </w:rPr>
        <w:noBreakHyphen/>
        <w:t>build generation or transmission or long</w:t>
      </w:r>
      <w:r w:rsidRPr="00817E1F">
        <w:rPr>
          <w:u w:color="000000" w:themeColor="text1"/>
        </w:rPr>
        <w:noBreakHyphen/>
        <w:t>term purchases of power constitutes a more cost</w:t>
      </w:r>
      <w:r w:rsidRPr="00817E1F">
        <w:rPr>
          <w:u w:color="000000" w:themeColor="text1"/>
        </w:rPr>
        <w:noBreakHyphen/>
        <w:t>effective means for serving direct</w:t>
      </w:r>
      <w:r w:rsidRPr="00817E1F">
        <w:rPr>
          <w:u w:color="000000" w:themeColor="text1"/>
        </w:rPr>
        <w:noBreakHyphen/>
        <w:t xml:space="preserve">serve and wholesale customers than other available alternatives, and provides less ratepayer risk while maintaining safe and reliable electric service than other </w:t>
      </w:r>
      <w:r>
        <w:rPr>
          <w:u w:color="000000" w:themeColor="text1"/>
        </w:rPr>
        <w:t>power supply alternatives. The c</w:t>
      </w:r>
      <w:r w:rsidRPr="00817E1F">
        <w:rPr>
          <w:u w:color="000000" w:themeColor="text1"/>
        </w:rPr>
        <w:t>ommission shall consider such analysis and its determination in acting upon any petition by the Public Service Authority utility for construction or approval of long</w:t>
      </w:r>
      <w:r w:rsidRPr="00817E1F">
        <w:rPr>
          <w:u w:color="000000" w:themeColor="text1"/>
        </w:rPr>
        <w:noBreakHyphen/>
        <w:t xml:space="preserve">term purchases of power.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(B)</w:t>
      </w:r>
      <w:r w:rsidRPr="00817E1F">
        <w:rPr>
          <w:u w:color="000000" w:themeColor="text1"/>
        </w:rPr>
        <w:tab/>
        <w:t>During the pendency of the regulatory proceeding, the Public Service Authority may not begin the construction, purchase, or lease of any facility for the generation or transmission of electricity over one hundred megawatts to be directly or indirectly used for the furnishing of electric service and may not enter into any long</w:t>
      </w:r>
      <w:r w:rsidRPr="00817E1F">
        <w:rPr>
          <w:u w:color="000000" w:themeColor="text1"/>
        </w:rPr>
        <w:noBreakHyphen/>
        <w:t>term power pur</w:t>
      </w:r>
      <w:r>
        <w:rPr>
          <w:u w:color="000000" w:themeColor="text1"/>
        </w:rPr>
        <w:t>chase agreements without prior c</w:t>
      </w:r>
      <w:r w:rsidRPr="00817E1F">
        <w:rPr>
          <w:u w:color="000000" w:themeColor="text1"/>
        </w:rPr>
        <w:t>ommission approval. Nothing in this section prohibits: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 xml:space="preserve">the Public Service Authority from implementing an enhanced hedging strategy for natural gas as contained in the reform plan;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 xml:space="preserve">the Public Service Authority from implementing phased retirement of Winyah Generating Station pursuant to the reform plan and purchasing capacity to ensure reliable supply to customers during the pendency of the proceeding; or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opening a docket and holding a proceeding to implement the solar resource acquisition identified within the reform plan to procure renewa</w:t>
      </w:r>
      <w:r>
        <w:rPr>
          <w:u w:color="000000" w:themeColor="text1"/>
        </w:rPr>
        <w:t>ble energy resources through a c</w:t>
      </w:r>
      <w:r w:rsidRPr="00817E1F">
        <w:rPr>
          <w:u w:color="000000" w:themeColor="text1"/>
        </w:rPr>
        <w:t>ommission</w:t>
      </w:r>
      <w:r w:rsidRPr="00817E1F">
        <w:rPr>
          <w:u w:color="000000" w:themeColor="text1"/>
        </w:rPr>
        <w:noBreakHyphen/>
        <w:t>approved independently administered competitive solicitation pro</w:t>
      </w:r>
      <w:r>
        <w:rPr>
          <w:u w:color="000000" w:themeColor="text1"/>
        </w:rPr>
        <w:t>cess, to be established by the c</w:t>
      </w:r>
      <w:r w:rsidRPr="00817E1F">
        <w:rPr>
          <w:u w:color="000000" w:themeColor="text1"/>
        </w:rPr>
        <w:t xml:space="preserve">ommission.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(C)</w:t>
      </w:r>
      <w:r w:rsidRPr="00817E1F">
        <w:rPr>
          <w:u w:color="000000" w:themeColor="text1"/>
        </w:rPr>
        <w:tab/>
        <w:t>Following the conclusion of the combined regulatory proceeding as required pursuant to subsection (A)(2) the Public Service Authority shall comply</w:t>
      </w:r>
      <w:r>
        <w:rPr>
          <w:u w:color="000000" w:themeColor="text1"/>
        </w:rPr>
        <w:t xml:space="preserve"> with all c</w:t>
      </w:r>
      <w:r w:rsidRPr="00817E1F">
        <w:rPr>
          <w:u w:color="000000" w:themeColor="text1"/>
        </w:rPr>
        <w:t>ommission requirements pursuant to Section 58</w:t>
      </w:r>
      <w:r w:rsidRPr="00817E1F">
        <w:rPr>
          <w:u w:color="000000" w:themeColor="text1"/>
        </w:rPr>
        <w:noBreakHyphen/>
        <w:t>37</w:t>
      </w:r>
      <w:r w:rsidRPr="00817E1F">
        <w:rPr>
          <w:u w:color="000000" w:themeColor="text1"/>
        </w:rPr>
        <w:noBreakHyphen/>
        <w:t>40 on a schedule that aligns the Public Service Authority’s IRP filing dates with those required for oth</w:t>
      </w:r>
      <w:r>
        <w:rPr>
          <w:u w:color="000000" w:themeColor="text1"/>
        </w:rPr>
        <w:t>er electrical utilities in the S</w:t>
      </w:r>
      <w:r w:rsidRPr="00817E1F">
        <w:rPr>
          <w:u w:color="000000" w:themeColor="text1"/>
        </w:rPr>
        <w:t>tate. The Public Service A</w:t>
      </w:r>
      <w:r>
        <w:rPr>
          <w:u w:color="000000" w:themeColor="text1"/>
        </w:rPr>
        <w:t>uthority shall comply with all c</w:t>
      </w:r>
      <w:r w:rsidRPr="00817E1F">
        <w:rPr>
          <w:u w:color="000000" w:themeColor="text1"/>
        </w:rPr>
        <w:t>ommission requirements pursuant to Section 58</w:t>
      </w:r>
      <w:r w:rsidRPr="00817E1F">
        <w:rPr>
          <w:u w:color="000000" w:themeColor="text1"/>
        </w:rPr>
        <w:noBreakHyphen/>
        <w:t>37</w:t>
      </w:r>
      <w:r w:rsidRPr="00817E1F">
        <w:rPr>
          <w:u w:color="000000" w:themeColor="text1"/>
        </w:rPr>
        <w:noBreakHyphen/>
        <w:t xml:space="preserve">40 and incorporate in the filing the information required in subsection (D).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(D)(1)</w:t>
      </w:r>
      <w:r w:rsidRPr="00817E1F">
        <w:rPr>
          <w:u w:color="000000" w:themeColor="text1"/>
        </w:rPr>
        <w:tab/>
        <w:t>Prior to filing future integrated resource plans pursuant to Section 58</w:t>
      </w:r>
      <w:r w:rsidRPr="00817E1F">
        <w:rPr>
          <w:u w:color="000000" w:themeColor="text1"/>
        </w:rPr>
        <w:noBreakHyphen/>
        <w:t>37</w:t>
      </w:r>
      <w:r w:rsidRPr="00817E1F">
        <w:rPr>
          <w:u w:color="000000" w:themeColor="text1"/>
        </w:rPr>
        <w:noBreakHyphen/>
        <w:t>40; the Public Service Authority shall, in consultation with the Office of Regulatory Staff and Central Electric Power Cooperative, develop a public process that allows input from other stakeholders prior to submitting the Public Service Authority’s integrated resource plan. The integrated resource plan shall, in addition to the requirements of Section 58</w:t>
      </w:r>
      <w:r w:rsidRPr="00817E1F">
        <w:rPr>
          <w:u w:color="000000" w:themeColor="text1"/>
        </w:rPr>
        <w:noBreakHyphen/>
        <w:t>37</w:t>
      </w:r>
      <w:r w:rsidRPr="00817E1F">
        <w:rPr>
          <w:u w:color="000000" w:themeColor="text1"/>
        </w:rPr>
        <w:noBreakHyphen/>
      </w:r>
      <w:r>
        <w:rPr>
          <w:u w:color="000000" w:themeColor="text1"/>
        </w:rPr>
        <w:t>40, include an analysis of long-</w:t>
      </w:r>
      <w:r w:rsidRPr="00817E1F">
        <w:rPr>
          <w:u w:color="000000" w:themeColor="text1"/>
        </w:rPr>
        <w:t>term power supply alternatives and enumerate the cost of various resource portfolios over a twenty</w:t>
      </w:r>
      <w:r w:rsidRPr="00817E1F">
        <w:rPr>
          <w:u w:color="000000" w:themeColor="text1"/>
        </w:rPr>
        <w:noBreakHyphen/>
        <w:t>year study period and, by comparison on a net present</w:t>
      </w:r>
      <w:r w:rsidRPr="00817E1F">
        <w:rPr>
          <w:u w:color="000000" w:themeColor="text1"/>
        </w:rPr>
        <w:noBreakHyphen/>
        <w:t>value basis, identify the most cost</w:t>
      </w:r>
      <w:r w:rsidRPr="00817E1F">
        <w:rPr>
          <w:u w:color="000000" w:themeColor="text1"/>
        </w:rPr>
        <w:noBreakHyphen/>
        <w:t>effective and least ratepayer</w:t>
      </w:r>
      <w:r w:rsidRPr="00817E1F">
        <w:rPr>
          <w:u w:color="000000" w:themeColor="text1"/>
        </w:rPr>
        <w:noBreakHyphen/>
        <w:t xml:space="preserve">risk resource portfolio to meet the Public Service Authority’s total capacity and energy requirements while maintaining safe </w:t>
      </w:r>
      <w:r>
        <w:rPr>
          <w:u w:color="000000" w:themeColor="text1"/>
        </w:rPr>
        <w:t>and reliable electric service.</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I</w:t>
      </w:r>
      <w:r w:rsidRPr="00817E1F">
        <w:rPr>
          <w:u w:color="000000" w:themeColor="text1"/>
        </w:rPr>
        <w:t>n addition to the require</w:t>
      </w:r>
      <w:r>
        <w:rPr>
          <w:u w:color="000000" w:themeColor="text1"/>
        </w:rPr>
        <w:t>ments of Section 58</w:t>
      </w:r>
      <w:r>
        <w:rPr>
          <w:u w:color="000000" w:themeColor="text1"/>
        </w:rPr>
        <w:noBreakHyphen/>
        <w:t>37</w:t>
      </w:r>
      <w:r>
        <w:rPr>
          <w:u w:color="000000" w:themeColor="text1"/>
        </w:rPr>
        <w:noBreakHyphen/>
        <w:t>40, the c</w:t>
      </w:r>
      <w:r w:rsidRPr="00817E1F">
        <w:rPr>
          <w:u w:color="000000" w:themeColor="text1"/>
        </w:rPr>
        <w:t>ommission shall review and evaluate the integrate</w:t>
      </w:r>
      <w:r>
        <w:rPr>
          <w:u w:color="000000" w:themeColor="text1"/>
        </w:rPr>
        <w:t>d resource plan along with long-</w:t>
      </w:r>
      <w:r w:rsidRPr="00817E1F">
        <w:rPr>
          <w:u w:color="000000" w:themeColor="text1"/>
        </w:rPr>
        <w:t>term power supply alternatives and various resource portfolios over a twenty‐year study period and, by comparison on a net present value basis, identify the most cost‐effective and lowest ratepayer</w:t>
      </w:r>
      <w:r w:rsidRPr="00817E1F">
        <w:rPr>
          <w:u w:color="000000" w:themeColor="text1"/>
        </w:rPr>
        <w:noBreakHyphen/>
        <w:t xml:space="preserve">risk resource portfolio to meet the Public Service Authority’s total capacity and energy requirements while maintaining safe and </w:t>
      </w:r>
      <w:r>
        <w:rPr>
          <w:u w:color="000000" w:themeColor="text1"/>
        </w:rPr>
        <w:t>reliable electric service. The c</w:t>
      </w:r>
      <w:r w:rsidRPr="00817E1F">
        <w:rPr>
          <w:u w:color="000000" w:themeColor="text1"/>
        </w:rPr>
        <w:t>ommission’s evaluation shall include, but not be limited to:</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evaluating the cost</w:t>
      </w:r>
      <w:r w:rsidRPr="00817E1F">
        <w:rPr>
          <w:u w:color="000000" w:themeColor="text1"/>
        </w:rPr>
        <w:noBreakHyphen/>
        <w:t>effectiveness and ratepayer risk of self</w:t>
      </w:r>
      <w:r w:rsidRPr="00817E1F">
        <w:rPr>
          <w:u w:color="000000" w:themeColor="text1"/>
        </w:rPr>
        <w:noBreakHyphen/>
        <w:t>build generation and transmission options compared with various long</w:t>
      </w:r>
      <w:r w:rsidRPr="00817E1F">
        <w:rPr>
          <w:u w:color="000000" w:themeColor="text1"/>
        </w:rPr>
        <w:noBreakHyphen/>
        <w:t>term power supply alternatives including power purchase agreements,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 In evaluating the cost</w:t>
      </w:r>
      <w:r w:rsidRPr="00817E1F">
        <w:rPr>
          <w:u w:color="000000" w:themeColor="text1"/>
        </w:rPr>
        <w:noBreakHyphen/>
        <w:t>effectiveness of long</w:t>
      </w:r>
      <w:r w:rsidRPr="00817E1F">
        <w:rPr>
          <w:u w:color="000000" w:themeColor="text1"/>
        </w:rPr>
        <w:noBreakHyphen/>
        <w:t xml:space="preserve">term </w:t>
      </w:r>
      <w:r>
        <w:rPr>
          <w:u w:color="000000" w:themeColor="text1"/>
        </w:rPr>
        <w:t>power supply alternatives, the c</w:t>
      </w:r>
      <w:r w:rsidRPr="00817E1F">
        <w:rPr>
          <w:u w:color="000000" w:themeColor="text1"/>
        </w:rPr>
        <w:t>ommission shall strive to reduce the risk to ratepayers associated with self</w:t>
      </w:r>
      <w:r w:rsidRPr="00817E1F">
        <w:rPr>
          <w:u w:color="000000" w:themeColor="text1"/>
        </w:rPr>
        <w:noBreakHyphen/>
        <w:t>build generation and transmission options while maintaining safe and r</w:t>
      </w:r>
      <w:r>
        <w:rPr>
          <w:u w:color="000000" w:themeColor="text1"/>
        </w:rPr>
        <w:t>eliable electric service; and</w:t>
      </w:r>
      <w:r w:rsidRPr="00817E1F">
        <w:rPr>
          <w:u w:color="000000" w:themeColor="text1"/>
        </w:rPr>
        <w:t xml:space="preserve">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an analysis of any potential cost savings that might accrue to ratepayers from the retirement of remaining coal generation assets.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The c</w:t>
      </w:r>
      <w:r w:rsidRPr="00817E1F">
        <w:rPr>
          <w:u w:color="000000" w:themeColor="text1"/>
        </w:rPr>
        <w:t>ommission shall consider such analysis and its determination in acting upon any petition by the Public Service Authority utility for construction or approval of long</w:t>
      </w:r>
      <w:r w:rsidRPr="00817E1F">
        <w:rPr>
          <w:u w:color="000000" w:themeColor="text1"/>
        </w:rPr>
        <w:noBreakHyphen/>
        <w:t>term purchases of power. Prior to approving any generation or transmission self</w:t>
      </w:r>
      <w:r w:rsidRPr="00817E1F">
        <w:rPr>
          <w:u w:color="000000" w:themeColor="text1"/>
        </w:rPr>
        <w:noBreakHyphen/>
        <w:t>build options in an integrated resource plan, the Public Service Authority must prove by a preponderance of the evidence that the self</w:t>
      </w:r>
      <w:r w:rsidRPr="00817E1F">
        <w:rPr>
          <w:u w:color="000000" w:themeColor="text1"/>
        </w:rPr>
        <w:noBreakHyphen/>
        <w:t>build generation or transmission option constitutes a more cost</w:t>
      </w:r>
      <w:r w:rsidRPr="00817E1F">
        <w:rPr>
          <w:u w:color="000000" w:themeColor="text1"/>
        </w:rPr>
        <w:noBreakHyphen/>
        <w:t>effective means for serving direct</w:t>
      </w:r>
      <w:r w:rsidRPr="00817E1F">
        <w:rPr>
          <w:u w:color="000000" w:themeColor="text1"/>
        </w:rPr>
        <w:noBreakHyphen/>
        <w:t xml:space="preserve">serve and wholesale customers than other available alternatives, and provides less ratepayer risk while maintaining safe and reliable electric service than other power supply alternatives.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58</w:t>
      </w:r>
      <w:r>
        <w:rPr>
          <w:u w:color="000000" w:themeColor="text1"/>
        </w:rPr>
        <w:noBreakHyphen/>
        <w:t>31</w:t>
      </w:r>
      <w:r>
        <w:rPr>
          <w:u w:color="000000" w:themeColor="text1"/>
        </w:rPr>
        <w:noBreakHyphen/>
        <w:t>296.</w:t>
      </w:r>
      <w:r>
        <w:rPr>
          <w:u w:color="000000" w:themeColor="text1"/>
        </w:rPr>
        <w:tab/>
        <w:t>(A)(1)</w:t>
      </w:r>
      <w:r>
        <w:rPr>
          <w:u w:color="000000" w:themeColor="text1"/>
        </w:rPr>
        <w:tab/>
        <w:t>The c</w:t>
      </w:r>
      <w:r w:rsidRPr="00817E1F">
        <w:rPr>
          <w:u w:color="000000" w:themeColor="text1"/>
        </w:rPr>
        <w:t>ommission, in consultation with the Office of Regulatory Staff and the Public Service Authority, shall develop, publicize, and keep current an analysis of  the Public Service Authority’s: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long</w:t>
      </w:r>
      <w:r w:rsidRPr="00817E1F">
        <w:rPr>
          <w:u w:color="000000" w:themeColor="text1"/>
        </w:rPr>
        <w:noBreakHyphen/>
        <w:t>range capacity and energy needs;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long</w:t>
      </w:r>
      <w:r w:rsidRPr="00817E1F">
        <w:rPr>
          <w:u w:color="000000" w:themeColor="text1"/>
        </w:rPr>
        <w:noBreakHyphen/>
        <w:t xml:space="preserve">range needs for expansion of facilities for the generation of electricity;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 xml:space="preserve">estimates of the probable future growth of the use of electricity;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 xml:space="preserve">extent, size, mix, and general location of generating plants and arrangements for pooling power to the extent not regulated by the Federal Energy Regulatory Commission and other arrangements with other utilities and energy suppliers to achieve maximum efficiencies for the benefit of the customers of the Public Service Authority.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This analysis must include an estimate of:</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the probable future growth of the use of electricity;</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the probable need of generating reserves;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 xml:space="preserve">in the </w:t>
      </w:r>
      <w:r>
        <w:rPr>
          <w:u w:color="000000" w:themeColor="text1"/>
        </w:rPr>
        <w:t>judgment of the c</w:t>
      </w:r>
      <w:r w:rsidRPr="00817E1F">
        <w:rPr>
          <w:u w:color="000000" w:themeColor="text1"/>
        </w:rPr>
        <w:t>ommission, the optimal extent, size, mix, and general location of generating plants;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(d)</w:t>
      </w:r>
      <w:r>
        <w:rPr>
          <w:u w:color="000000" w:themeColor="text1"/>
        </w:rPr>
        <w:tab/>
        <w:t>in the judgment of the c</w:t>
      </w:r>
      <w:r w:rsidRPr="00817E1F">
        <w:rPr>
          <w:u w:color="000000" w:themeColor="text1"/>
        </w:rPr>
        <w:t>ommission, the optimal arrangements for statewide or regional pooling of power and arrangements with other utilities and energy suppliers to achieve maximum efficiencies for the benefit of the people of South Carolina; and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(e)</w:t>
      </w:r>
      <w:r w:rsidRPr="00817E1F">
        <w:rPr>
          <w:u w:color="000000" w:themeColor="text1"/>
        </w:rPr>
        <w:tab/>
        <w:t>the comparative costs, on a net present</w:t>
      </w:r>
      <w:r w:rsidRPr="00817E1F">
        <w:rPr>
          <w:u w:color="000000" w:themeColor="text1"/>
        </w:rPr>
        <w:noBreakHyphen/>
        <w:t>value basis, of meeting future growth by other means of providing reliable, efficient, and economic electric service, including purchase of power, competitive market power purchases, joint ownership of facilities, refurbishment of existing facilities, conservation (including energy efficiency), load management, distributed generation, and cogeneration.</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 xml:space="preserve">The </w:t>
      </w:r>
      <w:r>
        <w:rPr>
          <w:u w:color="000000" w:themeColor="text1"/>
        </w:rPr>
        <w:t>c</w:t>
      </w:r>
      <w:r w:rsidRPr="00817E1F">
        <w:rPr>
          <w:u w:color="000000" w:themeColor="text1"/>
        </w:rPr>
        <w:t>ommission shall consider such analysis in acting upon any petition by the Public Service Authority to approve self</w:t>
      </w:r>
      <w:r w:rsidRPr="00817E1F">
        <w:rPr>
          <w:u w:color="000000" w:themeColor="text1"/>
        </w:rPr>
        <w:noBreakHyphen/>
        <w:t>build generation or other long</w:t>
      </w:r>
      <w:r w:rsidRPr="00817E1F">
        <w:rPr>
          <w:u w:color="000000" w:themeColor="text1"/>
        </w:rPr>
        <w:noBreakHyphen/>
        <w:t>term means of procuring energy.</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(4)</w:t>
      </w:r>
      <w:r w:rsidRPr="00817E1F">
        <w:rPr>
          <w:u w:color="000000" w:themeColor="text1"/>
        </w:rPr>
        <w:tab/>
        <w:t>I</w:t>
      </w:r>
      <w:r>
        <w:rPr>
          <w:u w:color="000000" w:themeColor="text1"/>
        </w:rPr>
        <w:t>n developing the analysis, the c</w:t>
      </w:r>
      <w:r w:rsidRPr="00817E1F">
        <w:rPr>
          <w:u w:color="000000" w:themeColor="text1"/>
        </w:rPr>
        <w:t>ommission shall confer and consult with:</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the Public Service Author</w:t>
      </w:r>
      <w:r>
        <w:rPr>
          <w:u w:color="000000" w:themeColor="text1"/>
        </w:rPr>
        <w:t>ity and other utilities in the S</w:t>
      </w:r>
      <w:r w:rsidRPr="00817E1F">
        <w:rPr>
          <w:u w:color="000000" w:themeColor="text1"/>
        </w:rPr>
        <w:t>tate and region;</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utility commissions or comparable agencies of neighboring states;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the Office of Regulatory Staff and Consumer Advocate;</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wholesale and retail customers;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(e)</w:t>
      </w:r>
      <w:r w:rsidRPr="00817E1F">
        <w:rPr>
          <w:u w:color="000000" w:themeColor="text1"/>
        </w:rPr>
        <w:tab/>
        <w:t xml:space="preserve">the Federal Energy Regulatory Commission;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(f)</w:t>
      </w:r>
      <w:r w:rsidRPr="00817E1F">
        <w:rPr>
          <w:u w:color="000000" w:themeColor="text1"/>
        </w:rPr>
        <w:tab/>
        <w:t xml:space="preserve">other agencies having relevant information.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It also may participate as it considers useful in any joint boards or other study committees investigating the probable needs for meeting future energy requirements.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(B)</w:t>
      </w:r>
      <w:r w:rsidRPr="00817E1F">
        <w:rPr>
          <w:u w:color="000000" w:themeColor="text1"/>
        </w:rPr>
        <w:tab/>
        <w:t>In addition to such reports as the Public Service Authority may be requ</w:t>
      </w:r>
      <w:r>
        <w:rPr>
          <w:u w:color="000000" w:themeColor="text1"/>
        </w:rPr>
        <w:t>ired by statute or rule of the commission to file with the c</w:t>
      </w:r>
      <w:r w:rsidRPr="00817E1F">
        <w:rPr>
          <w:u w:color="000000" w:themeColor="text1"/>
        </w:rPr>
        <w:t>ommission, the Public Service</w:t>
      </w:r>
      <w:r>
        <w:rPr>
          <w:u w:color="000000" w:themeColor="text1"/>
        </w:rPr>
        <w:t xml:space="preserve"> Authority shall submit to the c</w:t>
      </w:r>
      <w:r w:rsidRPr="00817E1F">
        <w:rPr>
          <w:u w:color="000000" w:themeColor="text1"/>
        </w:rPr>
        <w:t>ommission an integrated resource plan that assesses a variety of demand</w:t>
      </w:r>
      <w:r w:rsidRPr="00817E1F">
        <w:rPr>
          <w:u w:color="000000" w:themeColor="text1"/>
        </w:rPr>
        <w:noBreakHyphen/>
        <w:t>side management and supply</w:t>
      </w:r>
      <w:r w:rsidRPr="00817E1F">
        <w:rPr>
          <w:u w:color="000000" w:themeColor="text1"/>
        </w:rPr>
        <w:noBreakHyphen/>
        <w:t>side resources, including supply alternatives, to meet future customer electricity service needs in a cost</w:t>
      </w:r>
      <w:r w:rsidRPr="00817E1F">
        <w:rPr>
          <w:u w:color="000000" w:themeColor="text1"/>
        </w:rPr>
        <w:noBreakHyphen/>
        <w:t xml:space="preserve">effective and reliable manner.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(C)</w:t>
      </w:r>
      <w:r w:rsidRPr="00817E1F">
        <w:rPr>
          <w:u w:color="000000" w:themeColor="text1"/>
        </w:rPr>
        <w:tab/>
        <w:t>Any intervenor may attend or be represented at any procee</w:t>
      </w:r>
      <w:r>
        <w:rPr>
          <w:u w:color="000000" w:themeColor="text1"/>
        </w:rPr>
        <w:t>ding conducted by the c</w:t>
      </w:r>
      <w:r w:rsidRPr="00817E1F">
        <w:rPr>
          <w:u w:color="000000" w:themeColor="text1"/>
        </w:rPr>
        <w:t>ommission in developing an analysis for and determining the future requirements of electricity for the Public Service Authority.</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(D)</w:t>
      </w:r>
      <w:r w:rsidRPr="00817E1F">
        <w:rPr>
          <w:u w:color="000000" w:themeColor="text1"/>
        </w:rPr>
        <w:tab/>
        <w:t>In the course of making the analysis required by subsection (A) and, if applicable, developing an analysis de</w:t>
      </w:r>
      <w:r>
        <w:rPr>
          <w:u w:color="000000" w:themeColor="text1"/>
        </w:rPr>
        <w:t>scribed in subsection (C), the c</w:t>
      </w:r>
      <w:r w:rsidRPr="00817E1F">
        <w:rPr>
          <w:u w:color="000000" w:themeColor="text1"/>
        </w:rPr>
        <w:t>ommission shall conduct one or more public hearings.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t>Each year, the c</w:t>
      </w:r>
      <w:r w:rsidRPr="00817E1F">
        <w:rPr>
          <w:u w:color="000000" w:themeColor="text1"/>
        </w:rPr>
        <w:t>ommission shall submit to the Governor and to the appropriate committees of the General Assembly a report of its analysis and plan, the progress to date in carrying out suc</w:t>
      </w:r>
      <w:r>
        <w:rPr>
          <w:u w:color="000000" w:themeColor="text1"/>
        </w:rPr>
        <w:t>h plan, and the program of the c</w:t>
      </w:r>
      <w:r w:rsidRPr="00817E1F">
        <w:rPr>
          <w:u w:color="000000" w:themeColor="text1"/>
        </w:rPr>
        <w:t>ommission for the ensuing year in connection with such plan.</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(F)</w:t>
      </w:r>
      <w:r w:rsidRPr="00817E1F">
        <w:rPr>
          <w:u w:color="000000" w:themeColor="text1"/>
        </w:rPr>
        <w:tab/>
        <w:t>In acting upon any petition by the Public Service Authority for the construction of any facility for the generation of electr</w:t>
      </w:r>
      <w:r>
        <w:rPr>
          <w:u w:color="000000" w:themeColor="text1"/>
        </w:rPr>
        <w:t>icity or approval of other long-</w:t>
      </w:r>
      <w:r w:rsidRPr="00817E1F">
        <w:rPr>
          <w:u w:color="000000" w:themeColor="text1"/>
        </w:rPr>
        <w:t xml:space="preserve">term </w:t>
      </w:r>
      <w:r>
        <w:rPr>
          <w:u w:color="000000" w:themeColor="text1"/>
        </w:rPr>
        <w:t>means of procuring energy, the c</w:t>
      </w:r>
      <w:r w:rsidRPr="00817E1F">
        <w:rPr>
          <w:u w:color="000000" w:themeColor="text1"/>
        </w:rPr>
        <w:t>ommission shall take into account the Public Service Authority’s arrangements with other electric utilities for interchange of power, pooling of plants, purchase of power and other alternative methods for providing reliable, efficient, and economical electric service.</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(G)</w:t>
      </w:r>
      <w:r w:rsidRPr="00817E1F">
        <w:rPr>
          <w:u w:color="000000" w:themeColor="text1"/>
        </w:rPr>
        <w:tab/>
        <w:t>As a condition for approving an application to self</w:t>
      </w:r>
      <w:r w:rsidRPr="00817E1F">
        <w:rPr>
          <w:u w:color="000000" w:themeColor="text1"/>
        </w:rPr>
        <w:noBreakHyphen/>
        <w:t>build generation, the Public Service Authority shall, in addition to the requirements of Articles 1, 3, 5, and 7 of Chapter 33, Title 58, file an estimate of constructi</w:t>
      </w:r>
      <w:r>
        <w:rPr>
          <w:u w:color="000000" w:themeColor="text1"/>
        </w:rPr>
        <w:t>on costs in such detail as the c</w:t>
      </w:r>
      <w:r w:rsidRPr="00817E1F">
        <w:rPr>
          <w:u w:color="000000" w:themeColor="text1"/>
        </w:rPr>
        <w:t>ommission may require. No certifica</w:t>
      </w:r>
      <w:r>
        <w:rPr>
          <w:u w:color="000000" w:themeColor="text1"/>
        </w:rPr>
        <w:t>te shall be granted unless the c</w:t>
      </w:r>
      <w:r w:rsidRPr="00817E1F">
        <w:rPr>
          <w:u w:color="000000" w:themeColor="text1"/>
        </w:rPr>
        <w:t>ommission has approved the estimated construction costs and made a finding that constructi</w:t>
      </w:r>
      <w:r>
        <w:rPr>
          <w:u w:color="000000" w:themeColor="text1"/>
        </w:rPr>
        <w:t>on will be consistent with the c</w:t>
      </w:r>
      <w:r w:rsidRPr="00817E1F">
        <w:rPr>
          <w:u w:color="000000" w:themeColor="text1"/>
        </w:rPr>
        <w:t>ommission’s plan for expansion of electric generating capacity. A certificate for the construction of a self</w:t>
      </w:r>
      <w:r w:rsidRPr="00817E1F">
        <w:rPr>
          <w:u w:color="000000" w:themeColor="text1"/>
        </w:rPr>
        <w:noBreakHyphen/>
        <w:t xml:space="preserve">build generation shall be granted only if the Public Service </w:t>
      </w:r>
      <w:r>
        <w:rPr>
          <w:u w:color="000000" w:themeColor="text1"/>
        </w:rPr>
        <w:t>Authority demonstrates and the c</w:t>
      </w:r>
      <w:r w:rsidRPr="00817E1F">
        <w:rPr>
          <w:u w:color="000000" w:themeColor="text1"/>
        </w:rPr>
        <w:t>ommission finds that energy efficiency measures; demand</w:t>
      </w:r>
      <w:r w:rsidRPr="00817E1F">
        <w:rPr>
          <w:u w:color="000000" w:themeColor="text1"/>
        </w:rPr>
        <w:noBreakHyphen/>
        <w:t>side management; renewable energy resource generation; alternative sources of supply, or any combination thereof, would not establish or maintain a more cost</w:t>
      </w:r>
      <w:r w:rsidRPr="00817E1F">
        <w:rPr>
          <w:u w:color="000000" w:themeColor="text1"/>
        </w:rPr>
        <w:noBreakHyphen/>
        <w:t>effective and reliable generation system and that the construction and operation of the facility is in the public interest. In</w:t>
      </w:r>
      <w:r>
        <w:rPr>
          <w:u w:color="000000" w:themeColor="text1"/>
        </w:rPr>
        <w:t xml:space="preserve"> making its determination, the c</w:t>
      </w:r>
      <w:r w:rsidRPr="00817E1F">
        <w:rPr>
          <w:u w:color="000000" w:themeColor="text1"/>
        </w:rPr>
        <w:t>ommission shall consider resource and fuel diversity and reasonably anticipated future operating costs.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17E1F">
        <w:rPr>
          <w:u w:color="000000" w:themeColor="text1"/>
        </w:rPr>
        <w:t>G.</w:t>
      </w:r>
      <w:r w:rsidRPr="00817E1F">
        <w:rPr>
          <w:u w:color="000000" w:themeColor="text1"/>
        </w:rPr>
        <w:tab/>
        <w:t>Section 58</w:t>
      </w:r>
      <w:r w:rsidRPr="00817E1F">
        <w:rPr>
          <w:u w:color="000000" w:themeColor="text1"/>
        </w:rPr>
        <w:noBreakHyphen/>
        <w:t>31</w:t>
      </w:r>
      <w:r w:rsidRPr="00817E1F">
        <w:rPr>
          <w:u w:color="000000" w:themeColor="text1"/>
        </w:rPr>
        <w:noBreakHyphen/>
        <w:t>310 of the 1976 Code, is amended by adding appropriately numbered items to read: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  )</w:t>
      </w:r>
      <w:r w:rsidRPr="00817E1F">
        <w:rPr>
          <w:u w:color="000000" w:themeColor="text1"/>
        </w:rPr>
        <w:tab/>
        <w:t>Privately owned electrical utility means a person: (i) owning or operating equipment or facilities for generating, transmitting, or delivering electricity to South Carolina retail customers for compensation, (ii) having equipment and facilities interconnected with the Public Service Authority of South Carolina, and (iii) jointly owning and operating a nuclear electric generating station with the Public Service Authority of South Carolina in Fairfield County, South Carolina; but it shall not include electric cooperatives, municipalities</w:t>
      </w:r>
      <w:r>
        <w:rPr>
          <w:u w:color="000000" w:themeColor="text1"/>
        </w:rPr>
        <w:t>,</w:t>
      </w:r>
      <w:r w:rsidRPr="00817E1F">
        <w:rPr>
          <w:u w:color="000000" w:themeColor="text1"/>
        </w:rPr>
        <w:t xml:space="preserve"> or a person’s electricity only for himself or itself, its residents, employees, or tenants when the electricity is not resold or used by others.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  )</w:t>
      </w:r>
      <w:r w:rsidRPr="00817E1F">
        <w:rPr>
          <w:u w:color="000000" w:themeColor="text1"/>
        </w:rPr>
        <w:tab/>
        <w:t xml:space="preserve">OPIC means the Operational and Process Improvement Committee.”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17E1F">
        <w:t>H.</w:t>
      </w:r>
      <w:r w:rsidRPr="00817E1F">
        <w:tab/>
      </w:r>
      <w:r w:rsidRPr="00817E1F">
        <w:rPr>
          <w:u w:color="000000" w:themeColor="text1"/>
        </w:rPr>
        <w:t>Chapter 31, Title 58 of the 1976 Code is amended by adding:</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17E1F">
        <w:rPr>
          <w:u w:color="000000" w:themeColor="text1"/>
        </w:rPr>
        <w:t>“Article 7</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17E1F">
        <w:rPr>
          <w:u w:color="000000" w:themeColor="text1"/>
        </w:rPr>
        <w:t>PSA Retail Rates Process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31</w:t>
      </w:r>
      <w:r w:rsidRPr="00817E1F">
        <w:rPr>
          <w:u w:color="000000" w:themeColor="text1"/>
        </w:rPr>
        <w:noBreakHyphen/>
        <w:t>710.</w:t>
      </w:r>
      <w:r w:rsidRPr="00817E1F">
        <w:rPr>
          <w:u w:color="000000" w:themeColor="text1"/>
        </w:rPr>
        <w:tab/>
        <w:t>Prior to creating or revising any of its board</w:t>
      </w:r>
      <w:r w:rsidRPr="00817E1F">
        <w:rPr>
          <w:u w:color="000000" w:themeColor="text1"/>
        </w:rPr>
        <w:noBreakHyphen/>
        <w:t>approved retail rate schedules for residential, lighting, commercial, or industrial customers in a manner that results in a rate increase, the Public Service Authority, through resolution of its board of directors or otherwise, shall adopt a process that shall include the following:</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(A)</w:t>
      </w:r>
      <w:r w:rsidRPr="00817E1F">
        <w:rPr>
          <w:u w:color="000000" w:themeColor="text1"/>
        </w:rPr>
        <w:tab/>
        <w:t>The authority shall provide notice to customers who will be affected by a rate increase at least sixty days before the board of directors’ vote on a proposed rate increase.</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 xml:space="preserve">The notice required by this subsection must be given in the following forms: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by first</w:t>
      </w:r>
      <w:r w:rsidRPr="00817E1F">
        <w:rPr>
          <w:u w:color="000000" w:themeColor="text1"/>
        </w:rPr>
        <w:noBreakHyphen/>
        <w:t>class United States mail addressed to the customer’s billing address in the authority’s records at the time of the notice, or for customers who have elected paperless billing, by the same means of communication used for providing these customers paperless billing;</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by advertisements to be published in newspapers of general circulation within the service territory of the authority;</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by way of Santee Cooper’s regularly maintained website, including a conspicuous portal or link accessible from the website’s landing page; and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by issuance of a news release to local news outlets.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The notice of proposed rate increases required by this subsection shall contain the following information:</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the date, time, and location of all public meetings;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the date, time, and location of the meeting at which a proposed rate increase is expected to be submitted to the board of directors for its consideration;</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the date, time, and location of the meeting at which the board of directors is expected to vote on the proposed rate increase;</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 xml:space="preserve">a notification to customers of their right to: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(i)</w:t>
      </w:r>
      <w:r>
        <w:rPr>
          <w:u w:color="000000" w:themeColor="text1"/>
        </w:rPr>
        <w:tab/>
      </w:r>
      <w:r>
        <w:rPr>
          <w:u w:color="000000" w:themeColor="text1"/>
        </w:rPr>
        <w:tab/>
      </w:r>
      <w:r w:rsidRPr="00817E1F">
        <w:rPr>
          <w:u w:color="000000" w:themeColor="text1"/>
        </w:rPr>
        <w:t>review the proposed rate schedules;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(ii)</w:t>
      </w:r>
      <w:r w:rsidRPr="00817E1F">
        <w:rPr>
          <w:u w:color="000000" w:themeColor="text1"/>
        </w:rPr>
        <w:tab/>
        <w:t>appear and speak in person concerning the proposed rates at public meetings or the specified meetings of the board of directors; and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(iii)</w:t>
      </w:r>
      <w:r w:rsidRPr="00817E1F">
        <w:rPr>
          <w:u w:color="000000" w:themeColor="text1"/>
        </w:rPr>
        <w:tab/>
        <w:t xml:space="preserve"> submit written comments;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(e)</w:t>
      </w:r>
      <w:r w:rsidRPr="00817E1F">
        <w:rPr>
          <w:u w:color="000000" w:themeColor="text1"/>
        </w:rPr>
        <w:tab/>
        <w:t>the means by which customers can submit written comments, including the email and physical addresses to which written comments may be submitted, and the deadline for submitting such comments; and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(f)</w:t>
      </w:r>
      <w:r w:rsidRPr="00817E1F">
        <w:rPr>
          <w:u w:color="000000" w:themeColor="text1"/>
        </w:rPr>
        <w:tab/>
        <w:t>the means by which customers can access and review a written report containing the proposal of proposed rate adjustments, any rate study, or other documentation developed by the authority in support of the rate increase, when these materials become available.</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Contemporaneously with notice to customers, the authority shall provide notice of proposed rate increases to the Office of Regulatory Staff and the Department of Consumer Affairs.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(4)</w:t>
      </w:r>
      <w:r w:rsidRPr="00817E1F">
        <w:rPr>
          <w:u w:color="000000" w:themeColor="text1"/>
        </w:rPr>
        <w:tab/>
        <w:t>A rate adjustment that does not result in a proposed rate increase does not require notice pursuant to this subsection.</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(5)</w:t>
      </w:r>
      <w:r w:rsidRPr="00817E1F">
        <w:rPr>
          <w:u w:color="000000" w:themeColor="text1"/>
        </w:rPr>
        <w:tab/>
        <w:t>Customers whose rates will not increase are not entitled to notice pursuant to this subsection.</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(B)</w:t>
      </w:r>
      <w:r w:rsidRPr="00817E1F">
        <w:rPr>
          <w:u w:color="000000" w:themeColor="text1"/>
        </w:rPr>
        <w:tab/>
        <w:t>In addition to the requirements of notice set forth above, the authority shall provide for the following:</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a comprehensive review of the authority’s rate structure and rates, consistent with the provisions of Chapter 31, Title 58 and the Public Service Authority’s bond covenants concerning the Public Service Authority’s revenue requirements provided that:</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management may engage consultants as necessary to assist the authority in completing this review; and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this review should include such subjects as the authority’s revenue requirements, a cost of service analysis, and rate/tariff design;</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a written report of management’s recommendations concerning proposed rate adjustments;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an opportunity for customers who will be affected by a rate increase, in advance of the board of directors’ consideration and determination of rates, to review the proposed rate schedules and written findings and analysis of employees and consultants retained by the authority that support the proposed rate increases provided that:</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the authority also shall provide customers who will be affected by a rate increase access to proposed rate schedules and written findings and analysis of employees and consultants retained by the authority that support the proposed rate increases, such materials to be made available at a physical location, at public meetings, and via Santee Cooper’s website; and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customers who will be affected by a rate increase may submit written comments to be considered by the board of directors before any vote concerning a proposed rate increase;</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(4)</w:t>
      </w:r>
      <w:r w:rsidRPr="00817E1F">
        <w:rPr>
          <w:u w:color="000000" w:themeColor="text1"/>
        </w:rPr>
        <w:tab/>
        <w:t>public meetings, to be held at locations convenient for customers who will be affected by a rate increase within the authority’s service territory provided that:</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 xml:space="preserve">the authority shall convene at least two public meetings at a minimum of two locations within its service territory for the purpose of presenting the proposed rate increase and relevant information regarding the same to customers who will be affected by a rate increase for their information and comment;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customers who will be affected by a rate increase may appear and speak in person at public meetings and direct comments and inquiries about the rate increase to representatives of the authority;</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at least one representative of the authority’s staff or management and at least one member of the board of directors shall attend each public meeting;</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the authority shall cause a transcript of all such meetings to be prepared and maintained as a public record and for consideration by the board of directors prior to its consideration and vote on a proposed rate increase; and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(e)</w:t>
      </w:r>
      <w:r w:rsidRPr="00817E1F">
        <w:rPr>
          <w:u w:color="000000" w:themeColor="text1"/>
        </w:rPr>
        <w:tab/>
        <w:t>the contents of this item must not be construed in such a manner as to prevent the authority from holding additional public meetings, from holding additional meetings with customers as may be scheduled from time to time at the convenience of the authority and the customers, or from having additional representatives of staff, management, or the board of directors in attendance at such meetings;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(5)</w:t>
      </w:r>
      <w:r w:rsidRPr="00817E1F">
        <w:rPr>
          <w:u w:color="000000" w:themeColor="text1"/>
        </w:rPr>
        <w:tab/>
        <w:t>an inspection, audit</w:t>
      </w:r>
      <w:r>
        <w:rPr>
          <w:u w:color="000000" w:themeColor="text1"/>
        </w:rPr>
        <w:t>,</w:t>
      </w:r>
      <w:r w:rsidRPr="00817E1F">
        <w:rPr>
          <w:u w:color="000000" w:themeColor="text1"/>
        </w:rPr>
        <w:t xml:space="preserve"> and examination by the Office of Regulatory Staff of the proposed rate schedule, revenue requirements, cost of service analysis</w:t>
      </w:r>
      <w:r>
        <w:rPr>
          <w:u w:color="000000" w:themeColor="text1"/>
        </w:rPr>
        <w:t>,</w:t>
      </w:r>
      <w:r w:rsidRPr="00817E1F">
        <w:rPr>
          <w:u w:color="000000" w:themeColor="text1"/>
        </w:rPr>
        <w:t xml:space="preserve"> and rate/tariff design;</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(6)(a)</w:t>
      </w:r>
      <w:r w:rsidRPr="00817E1F">
        <w:rPr>
          <w:u w:color="000000" w:themeColor="text1"/>
        </w:rPr>
        <w:tab/>
        <w:t>a public hearing held by the board of directors, separate from and at least thirty days prior to the board of directors’ scheduled vote on proposed rate increases, allowing for any interested party including the Office of Regulatory Staff and the Department of Consumer Affairs to present testimony and recommendations provided that:</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 xml:space="preserve">(i) </w:t>
      </w:r>
      <w:r w:rsidRPr="00817E1F">
        <w:rPr>
          <w:u w:color="000000" w:themeColor="text1"/>
        </w:rPr>
        <w:tab/>
        <w:t>a quorum of directors shall be present for the hearing;</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(ii)</w:t>
      </w:r>
      <w:r w:rsidRPr="00817E1F">
        <w:rPr>
          <w:u w:color="000000" w:themeColor="text1"/>
        </w:rPr>
        <w:tab/>
        <w:t xml:space="preserve">a transcript of the hearing shall be prepared and maintained along with a record of all evidence entered; and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(iii)</w:t>
      </w:r>
      <w:r w:rsidRPr="00817E1F">
        <w:rPr>
          <w:u w:color="000000" w:themeColor="text1"/>
        </w:rPr>
        <w:tab/>
        <w:t>the board of directors shall issue a written order setting forth its decision based on the evidence in the record.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at the hearing the board of directors shall receive management’s recommendation concerning proposed rate increases, results of the inspection, audit and examination of the Office of Regulatory Staff, the proposed rate schedules, documentation supporting the same, written comments, and transcripts of the public meetings provided that:</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 xml:space="preserve">(i) </w:t>
      </w:r>
      <w:r w:rsidRPr="00817E1F">
        <w:rPr>
          <w:u w:color="000000" w:themeColor="text1"/>
        </w:rPr>
        <w:tab/>
        <w:t>at this meeting customers who will be affected by a rate increase shall be entitled to appear and speak in person for a reasonable amount of time to offer their comments directly to the board of directors;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(ii)</w:t>
      </w:r>
      <w:r w:rsidRPr="00817E1F">
        <w:rPr>
          <w:u w:color="000000" w:themeColor="text1"/>
        </w:rPr>
        <w:tab/>
        <w:t>customer comments received by the authority prior to this meeting and transcripts of the public meetings shall be submitted to the board of directors for their consideration in the determination of rates; and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(7)</w:t>
      </w:r>
      <w:r w:rsidRPr="00817E1F">
        <w:rPr>
          <w:u w:color="000000" w:themeColor="text1"/>
        </w:rPr>
        <w:tab/>
        <w:t>a meeting at which the board of directors votes on the proposed rate increase, following notice as set forth in subsection (A) and completion of the process implemented by the board of directors pursuant to subsection (B).</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(C)</w:t>
      </w:r>
      <w:r w:rsidRPr="00817E1F">
        <w:rPr>
          <w:u w:color="000000" w:themeColor="text1"/>
        </w:rPr>
        <w:tab/>
        <w:t>Rates shall become effective no earlier than sixty days after the board votes on the proposed rate increases.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(D)</w:t>
      </w:r>
      <w:r w:rsidRPr="00817E1F">
        <w:rPr>
          <w:u w:color="000000" w:themeColor="text1"/>
        </w:rPr>
        <w:tab/>
        <w:t>The board of directors’ action pursuant to this section and its approval of rates are subject to the same standards and remedies pursuant to Sections 58</w:t>
      </w:r>
      <w:r w:rsidRPr="00817E1F">
        <w:rPr>
          <w:u w:color="000000" w:themeColor="text1"/>
        </w:rPr>
        <w:noBreakHyphen/>
        <w:t>31</w:t>
      </w:r>
      <w:r w:rsidRPr="00817E1F">
        <w:rPr>
          <w:u w:color="000000" w:themeColor="text1"/>
        </w:rPr>
        <w:noBreakHyphen/>
        <w:t>55, 58</w:t>
      </w:r>
      <w:r w:rsidRPr="00817E1F">
        <w:rPr>
          <w:u w:color="000000" w:themeColor="text1"/>
        </w:rPr>
        <w:noBreakHyphen/>
        <w:t>31</w:t>
      </w:r>
      <w:r w:rsidRPr="00817E1F">
        <w:rPr>
          <w:u w:color="000000" w:themeColor="text1"/>
        </w:rPr>
        <w:noBreakHyphen/>
        <w:t>56, and 58</w:t>
      </w:r>
      <w:r w:rsidRPr="00817E1F">
        <w:rPr>
          <w:u w:color="000000" w:themeColor="text1"/>
        </w:rPr>
        <w:noBreakHyphen/>
        <w:t>31</w:t>
      </w:r>
      <w:r w:rsidRPr="00817E1F">
        <w:rPr>
          <w:u w:color="000000" w:themeColor="text1"/>
        </w:rPr>
        <w:noBreakHyphen/>
        <w:t>57, provided that nothing contained in section may be construed to limit or derogate from:</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the board of directors’ duties and powers as established i</w:t>
      </w:r>
      <w:r>
        <w:rPr>
          <w:u w:color="000000" w:themeColor="text1"/>
        </w:rPr>
        <w:t>n this c</w:t>
      </w:r>
      <w:r w:rsidRPr="00817E1F">
        <w:rPr>
          <w:u w:color="000000" w:themeColor="text1"/>
        </w:rPr>
        <w:t xml:space="preserve">hapter; and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the state’s covenants as provided in Sections 58</w:t>
      </w:r>
      <w:r w:rsidRPr="00817E1F">
        <w:rPr>
          <w:u w:color="000000" w:themeColor="text1"/>
        </w:rPr>
        <w:noBreakHyphen/>
        <w:t>31</w:t>
      </w:r>
      <w:r w:rsidRPr="00817E1F">
        <w:rPr>
          <w:u w:color="000000" w:themeColor="text1"/>
        </w:rPr>
        <w:noBreakHyphen/>
        <w:t>30 and 58</w:t>
      </w:r>
      <w:r w:rsidRPr="00817E1F">
        <w:rPr>
          <w:u w:color="000000" w:themeColor="text1"/>
        </w:rPr>
        <w:noBreakHyphen/>
        <w:t>31</w:t>
      </w:r>
      <w:r w:rsidRPr="00817E1F">
        <w:rPr>
          <w:u w:color="000000" w:themeColor="text1"/>
        </w:rPr>
        <w:noBreakHyphen/>
        <w:t>360, and those covenants are hereby reaffirmed.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(E)</w:t>
      </w:r>
      <w:r w:rsidRPr="00817E1F">
        <w:rPr>
          <w:u w:color="000000" w:themeColor="text1"/>
        </w:rPr>
        <w:tab/>
        <w:t xml:space="preserve">The board of directors shall utilize counsel independent from the management team of the Public Service Authority and is authorized to hire independent outside experts and consultants as necessary to fulfill the board’s obligations and duties pursuant to this section.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(F)</w:t>
      </w:r>
      <w:r w:rsidRPr="00817E1F">
        <w:rPr>
          <w:u w:color="000000" w:themeColor="text1"/>
        </w:rPr>
        <w:tab/>
        <w:t>Notwithstanding the provisions of this section the authority may place such increased rates and charges into effect on an interim basis under emergency circumstances such as the avoidance of default of its obligations and to ensure proper maintenance of its system. Said increased rates and charges shall be subject to prospective rate adjustment in accordance with the terms of this sectio</w:t>
      </w:r>
      <w:r>
        <w:rPr>
          <w:u w:color="000000" w:themeColor="text1"/>
        </w:rPr>
        <w:t>n.  Provided further, that the a</w:t>
      </w:r>
      <w:r w:rsidRPr="00817E1F">
        <w:rPr>
          <w:u w:color="000000" w:themeColor="text1"/>
        </w:rPr>
        <w:t>uthority may implement experimental rates on an interim basis for the purpose of developing improved rate offerings for customers.  These experimental rates will be enacted for no longer than five years and will apply to no more than five percent of the affected customer class.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(G)</w:t>
      </w:r>
      <w:r w:rsidRPr="00817E1F">
        <w:rPr>
          <w:u w:color="000000" w:themeColor="text1"/>
        </w:rPr>
        <w:tab/>
        <w:t>Appeals of decisions by board of director’s to approve an increase in rates shall be a direct appeal to the South Carolina Supreme Court.”</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17E1F">
        <w:rPr>
          <w:u w:color="000000" w:themeColor="text1"/>
        </w:rPr>
        <w:t>I.</w:t>
      </w:r>
      <w:r w:rsidRPr="00817E1F">
        <w:rPr>
          <w:u w:color="000000" w:themeColor="text1"/>
        </w:rPr>
        <w:tab/>
        <w:t>Chapter 31, Title 58 of the 1976 Code is amended by adding:</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17E1F">
        <w:rPr>
          <w:u w:color="000000" w:themeColor="text1"/>
        </w:rPr>
        <w:t>“Article 9</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17E1F">
        <w:rPr>
          <w:u w:color="000000" w:themeColor="text1"/>
        </w:rPr>
        <w:t>Revenue Obligations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31</w:t>
      </w:r>
      <w:r w:rsidRPr="00817E1F">
        <w:rPr>
          <w:u w:color="000000" w:themeColor="text1"/>
        </w:rPr>
        <w:noBreakHyphen/>
        <w:t>1010.</w:t>
      </w:r>
      <w:r w:rsidRPr="00817E1F">
        <w:rPr>
          <w:u w:color="000000" w:themeColor="text1"/>
        </w:rPr>
        <w:tab/>
        <w:t>(A)</w:t>
      </w:r>
      <w:r w:rsidRPr="00817E1F">
        <w:rPr>
          <w:u w:color="000000" w:themeColor="text1"/>
        </w:rPr>
        <w:tab/>
        <w:t>The Public Servi</w:t>
      </w:r>
      <w:r>
        <w:rPr>
          <w:u w:color="000000" w:themeColor="text1"/>
        </w:rPr>
        <w:t>ce Authority must apply to the commission for approval of the a</w:t>
      </w:r>
      <w:r w:rsidRPr="00817E1F">
        <w:rPr>
          <w:u w:color="000000" w:themeColor="text1"/>
        </w:rPr>
        <w:t>uthority’s proposed issuance of long</w:t>
      </w:r>
      <w:r w:rsidRPr="00817E1F">
        <w:rPr>
          <w:u w:color="000000" w:themeColor="text1"/>
        </w:rPr>
        <w:noBreakHyphen/>
        <w:t>term revenue obligation securities representing new debt, but not to include the refunding of such debt, lease, or other evidences of indebtedness including, but not limited to, short</w:t>
      </w:r>
      <w:r w:rsidRPr="00817E1F">
        <w:rPr>
          <w:u w:color="000000" w:themeColor="text1"/>
        </w:rPr>
        <w:noBreakHyphen/>
        <w:t>term borrowing of the</w:t>
      </w:r>
      <w:r>
        <w:rPr>
          <w:u w:color="000000" w:themeColor="text1"/>
        </w:rPr>
        <w:t xml:space="preserve"> authority, by filing with the c</w:t>
      </w:r>
      <w:r w:rsidRPr="00817E1F">
        <w:rPr>
          <w:u w:color="000000" w:themeColor="text1"/>
        </w:rPr>
        <w:t>ommission and providing a copy of an application to the Office of Regulatory Staff, together with a statement verified by its president and chief financial officer setting forth:</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the authority’s system</w:t>
      </w:r>
      <w:r w:rsidRPr="00817E1F">
        <w:rPr>
          <w:u w:color="000000" w:themeColor="text1"/>
        </w:rPr>
        <w:noBreakHyphen/>
        <w:t>wide goals and objectives for capital spending over the next three years;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the amount and character of new revenue obligation securities proposed to be issued in support of its system</w:t>
      </w:r>
      <w:r w:rsidRPr="00817E1F">
        <w:rPr>
          <w:u w:color="000000" w:themeColor="text1"/>
        </w:rPr>
        <w:noBreakHyphen/>
        <w:t>wide goals and objectives;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the purpose for which they are to be issued;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(4)</w:t>
      </w:r>
      <w:r w:rsidRPr="00817E1F">
        <w:rPr>
          <w:u w:color="000000" w:themeColor="text1"/>
        </w:rPr>
        <w:tab/>
        <w:t>the authority’s financial condition, to include all current credit ratings and debt outstanding; and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(5)</w:t>
      </w:r>
      <w:r w:rsidRPr="00817E1F">
        <w:rPr>
          <w:u w:color="000000" w:themeColor="text1"/>
        </w:rPr>
        <w:tab/>
        <w:t>the status of any ongoing projects for which securities are proposed to be issued.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(B)</w:t>
      </w:r>
      <w:r w:rsidRPr="00817E1F">
        <w:rPr>
          <w:u w:color="000000" w:themeColor="text1"/>
        </w:rPr>
        <w:tab/>
        <w:t>The Office of Regulatory Staff must thereupon make an investigation as may be necessa</w:t>
      </w:r>
      <w:r>
        <w:rPr>
          <w:u w:color="000000" w:themeColor="text1"/>
        </w:rPr>
        <w:t>ry, at which investigation the a</w:t>
      </w:r>
      <w:r w:rsidRPr="00817E1F">
        <w:rPr>
          <w:u w:color="000000" w:themeColor="text1"/>
        </w:rPr>
        <w:t xml:space="preserve">uthority is entitled to be </w:t>
      </w:r>
      <w:r>
        <w:rPr>
          <w:u w:color="000000" w:themeColor="text1"/>
        </w:rPr>
        <w:t>heard before the c</w:t>
      </w:r>
      <w:r w:rsidRPr="00817E1F">
        <w:rPr>
          <w:u w:color="000000" w:themeColor="text1"/>
        </w:rPr>
        <w:t>ommission. Within thirty days o</w:t>
      </w:r>
      <w:r>
        <w:rPr>
          <w:u w:color="000000" w:themeColor="text1"/>
        </w:rPr>
        <w:t>f receiving an application the c</w:t>
      </w:r>
      <w:r w:rsidRPr="00817E1F">
        <w:rPr>
          <w:u w:color="000000" w:themeColor="text1"/>
        </w:rPr>
        <w:t>ommission must issue a determination of the following:</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 xml:space="preserve">whether the purpose of the issued revenue obligation securities is prudent; and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whether the issuance of new debt securities is supported: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 xml:space="preserve">the project plans, in the case of a new project; or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 xml:space="preserve">the current status of the project, in the case of an ongoing project; or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 xml:space="preserve">the value of the equipment to be purchased, in the case of equipment. To the </w:t>
      </w:r>
      <w:r>
        <w:rPr>
          <w:u w:color="000000" w:themeColor="text1"/>
        </w:rPr>
        <w:t>extent that the c</w:t>
      </w:r>
      <w:r w:rsidRPr="00817E1F">
        <w:rPr>
          <w:u w:color="000000" w:themeColor="text1"/>
        </w:rPr>
        <w:t>ommission approves the issuance of such new revenue obligation se</w:t>
      </w:r>
      <w:r>
        <w:rPr>
          <w:u w:color="000000" w:themeColor="text1"/>
        </w:rPr>
        <w:t>curities, it must grant to the a</w:t>
      </w:r>
      <w:r w:rsidRPr="00817E1F">
        <w:rPr>
          <w:u w:color="000000" w:themeColor="text1"/>
        </w:rPr>
        <w:t>uthority a certificate of authority stating:</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 xml:space="preserve">(i) </w:t>
      </w:r>
      <w:r w:rsidRPr="00817E1F">
        <w:rPr>
          <w:u w:color="000000" w:themeColor="text1"/>
        </w:rPr>
        <w:tab/>
        <w:t>the amount of revenue obligation securities the authority is authorized to issue; and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(ii)</w:t>
      </w:r>
      <w:r w:rsidRPr="00817E1F">
        <w:rPr>
          <w:u w:color="000000" w:themeColor="text1"/>
        </w:rPr>
        <w:tab/>
        <w:t xml:space="preserve">the projects to be funded and the equipment to be acquired therewith. </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(C)</w:t>
      </w:r>
      <w:r w:rsidRPr="00817E1F">
        <w:rPr>
          <w:u w:color="000000" w:themeColor="text1"/>
        </w:rPr>
        <w:tab/>
        <w:t xml:space="preserve">Nothing herein contained shall be construed to impose or imply any guaranty or obligation as to the securities on the part of the State or any agency thereof, nor shall the </w:t>
      </w:r>
      <w:r>
        <w:rPr>
          <w:u w:color="000000" w:themeColor="text1"/>
        </w:rPr>
        <w:t>c</w:t>
      </w:r>
      <w:r w:rsidRPr="00817E1F">
        <w:rPr>
          <w:u w:color="000000" w:themeColor="text1"/>
        </w:rPr>
        <w:t>ommission, by virtue of the approval of the issuance of such securities, be deemed to be required to prescribe or approve any rate for the reason that such rate may be necessary to provide funds reasonably sufficient to retire such securities or the interest thereon.</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(D)</w:t>
      </w:r>
      <w:r w:rsidRPr="00817E1F">
        <w:rPr>
          <w:u w:color="000000" w:themeColor="text1"/>
        </w:rPr>
        <w:tab/>
        <w:t>All revenue obligat</w:t>
      </w:r>
      <w:r>
        <w:rPr>
          <w:u w:color="000000" w:themeColor="text1"/>
        </w:rPr>
        <w:t>ion securities approved by the c</w:t>
      </w:r>
      <w:r w:rsidRPr="00817E1F">
        <w:rPr>
          <w:u w:color="000000" w:themeColor="text1"/>
        </w:rPr>
        <w:t>ommission for issuance need not be issued by the authority immediately, and the securities may be issued by the authority across multiple series and over the term of the authority’s three</w:t>
      </w:r>
      <w:r w:rsidRPr="00817E1F">
        <w:rPr>
          <w:u w:color="000000" w:themeColor="text1"/>
        </w:rPr>
        <w:noBreakHyphen/>
        <w:t>year capital spending plan. Notwithstanding the foregoing, the authority shall not issue revenue obligation securities above the approved amount befo</w:t>
      </w:r>
      <w:r>
        <w:rPr>
          <w:u w:color="000000" w:themeColor="text1"/>
        </w:rPr>
        <w:t>re receiving approval from the c</w:t>
      </w:r>
      <w:r w:rsidRPr="00817E1F">
        <w:rPr>
          <w:u w:color="000000" w:themeColor="text1"/>
        </w:rPr>
        <w:t>ommission.”</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J.</w:t>
      </w:r>
      <w:r w:rsidRPr="00817E1F">
        <w:tab/>
        <w:t>Sections 58</w:t>
      </w:r>
      <w:r w:rsidRPr="00817E1F">
        <w:noBreakHyphen/>
        <w:t>27</w:t>
      </w:r>
      <w:r w:rsidRPr="00817E1F">
        <w:noBreakHyphen/>
        <w:t>160, 58</w:t>
      </w:r>
      <w:r w:rsidRPr="00817E1F">
        <w:noBreakHyphen/>
        <w:t>27</w:t>
      </w:r>
      <w:r w:rsidRPr="00817E1F">
        <w:noBreakHyphen/>
        <w:t>190, 58</w:t>
      </w:r>
      <w:r w:rsidRPr="00817E1F">
        <w:noBreakHyphen/>
        <w:t>27</w:t>
      </w:r>
      <w:r w:rsidRPr="00817E1F">
        <w:noBreakHyphen/>
        <w:t>200, 58</w:t>
      </w:r>
      <w:r w:rsidRPr="00817E1F">
        <w:noBreakHyphen/>
        <w:t>27</w:t>
      </w:r>
      <w:r w:rsidRPr="00817E1F">
        <w:noBreakHyphen/>
        <w:t>210, and 58</w:t>
      </w:r>
      <w:r w:rsidRPr="00817E1F">
        <w:noBreakHyphen/>
        <w:t>27</w:t>
      </w:r>
      <w:r w:rsidRPr="00817E1F">
        <w:noBreakHyphen/>
        <w:t>220 of the 1976 Code are amended to read: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27</w:t>
      </w:r>
      <w:r w:rsidRPr="00817E1F">
        <w:rPr>
          <w:u w:color="000000" w:themeColor="text1"/>
        </w:rPr>
        <w:noBreakHyphen/>
        <w:t>160.</w:t>
      </w:r>
      <w:r w:rsidRPr="00817E1F">
        <w:rPr>
          <w:u w:color="000000" w:themeColor="text1"/>
        </w:rPr>
        <w:tab/>
        <w:t>The Office of Regulatory Staff may investigate and examine the condition and management of electrical utilities</w:t>
      </w:r>
      <w:r w:rsidRPr="00817E1F">
        <w:rPr>
          <w:u w:val="single" w:color="000000" w:themeColor="text1"/>
        </w:rPr>
        <w:t>, the South Carolina Public Service Authority,</w:t>
      </w:r>
      <w:r w:rsidRPr="00817E1F">
        <w:rPr>
          <w:u w:color="000000" w:themeColor="text1"/>
        </w:rPr>
        <w:t xml:space="preserve"> or any particular electrical utility.</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27</w:t>
      </w:r>
      <w:r w:rsidRPr="00817E1F">
        <w:rPr>
          <w:u w:color="000000" w:themeColor="text1"/>
        </w:rPr>
        <w:noBreakHyphen/>
        <w:t>190.</w:t>
      </w:r>
      <w:r w:rsidRPr="00817E1F">
        <w:rPr>
          <w:u w:color="000000" w:themeColor="text1"/>
        </w:rPr>
        <w:tab/>
        <w:t xml:space="preserve">The Office of Regulatory Staff has the right at any and all times to inspect the property, plant, and facilities of any electrical utility </w:t>
      </w:r>
      <w:r w:rsidRPr="00817E1F">
        <w:rPr>
          <w:u w:val="single" w:color="000000" w:themeColor="text1"/>
        </w:rPr>
        <w:t>and the South Carolina Public Service Authority</w:t>
      </w:r>
      <w:r w:rsidRPr="00817E1F">
        <w:rPr>
          <w:u w:color="000000" w:themeColor="text1"/>
        </w:rPr>
        <w:t xml:space="preserve"> and to inspect or audit at reasonable times the accounts, books, papers, and documents of any electrical utility </w:t>
      </w:r>
      <w:r w:rsidRPr="00817E1F">
        <w:rPr>
          <w:u w:val="single" w:color="000000" w:themeColor="text1"/>
        </w:rPr>
        <w:t>and the South Carolina Public Service Authority</w:t>
      </w:r>
      <w:r w:rsidRPr="00817E1F">
        <w:rPr>
          <w:u w:color="000000" w:themeColor="text1"/>
        </w:rPr>
        <w:t xml:space="preserve">. For the purposes herein mentioned an employee or agent of the Office of Regulatory Staff may during all reasonable hours enter upon any premises occupied by or under the control of any electrical utility </w:t>
      </w:r>
      <w:r w:rsidRPr="00817E1F">
        <w:rPr>
          <w:u w:val="single" w:color="000000" w:themeColor="text1"/>
        </w:rPr>
        <w:t>and the South Carolina Public Service Authority</w:t>
      </w:r>
      <w:r w:rsidRPr="00817E1F">
        <w:rPr>
          <w:u w:color="000000" w:themeColor="text1"/>
        </w:rPr>
        <w:t xml:space="preserve">. An employee or agent of the Office of Regulatory Staff authorized to administer oaths has the power to examine under oath any officer, agent, or employee of the electrical utility </w:t>
      </w:r>
      <w:r w:rsidRPr="00817E1F">
        <w:rPr>
          <w:u w:val="single" w:color="000000" w:themeColor="text1"/>
        </w:rPr>
        <w:t>and the South Carolina Public Service Authority</w:t>
      </w:r>
      <w:r w:rsidRPr="00817E1F">
        <w:rPr>
          <w:u w:color="000000" w:themeColor="text1"/>
        </w:rPr>
        <w:t xml:space="preserve"> in relation to the business and affairs of the electrical utility, but written record of the testimony or statement so given under oath must be made.</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27</w:t>
      </w:r>
      <w:r w:rsidRPr="00817E1F">
        <w:rPr>
          <w:u w:color="000000" w:themeColor="text1"/>
        </w:rPr>
        <w:noBreakHyphen/>
        <w:t>200.</w:t>
      </w:r>
      <w:r w:rsidRPr="00817E1F">
        <w:rPr>
          <w:u w:color="000000" w:themeColor="text1"/>
        </w:rPr>
        <w:tab/>
        <w:t xml:space="preserve">In the performance of its duties under this chapter, an employee or agent of the Office of Regulatory Staff may inspect or make copies of all income, property, or other tax returns, reports, or other information filed by electrical utilities </w:t>
      </w:r>
      <w:r w:rsidRPr="00817E1F">
        <w:rPr>
          <w:u w:val="single" w:color="000000" w:themeColor="text1"/>
        </w:rPr>
        <w:t>and the South Carolina Public Service Authority</w:t>
      </w:r>
      <w:r w:rsidRPr="00817E1F">
        <w:rPr>
          <w:u w:color="000000" w:themeColor="text1"/>
        </w:rPr>
        <w:t xml:space="preserve"> with or otherwise obtained by any other department, commission, board, or agency of the state government. All departments, commissions, boards, or agencies of the state government must permit an employee or agent of the Office of Regulatory Staff to inspect or make copies of all information filed by electrical utilities with or otherwise obtained by the department, commission, board, or agency of the state government.</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27</w:t>
      </w:r>
      <w:r w:rsidRPr="00817E1F">
        <w:rPr>
          <w:u w:color="000000" w:themeColor="text1"/>
        </w:rPr>
        <w:noBreakHyphen/>
        <w:t>210.</w:t>
      </w:r>
      <w:r w:rsidRPr="00817E1F">
        <w:rPr>
          <w:u w:color="000000" w:themeColor="text1"/>
        </w:rPr>
        <w:tab/>
        <w:t xml:space="preserve">Whenever it shall appear that any electrical utility, electric cooperative, </w:t>
      </w:r>
      <w:r w:rsidRPr="00817E1F">
        <w:rPr>
          <w:u w:val="single" w:color="000000" w:themeColor="text1"/>
        </w:rPr>
        <w:t>the South Carolina Public Service Authority,</w:t>
      </w:r>
      <w:r w:rsidRPr="00817E1F">
        <w:rPr>
          <w:u w:color="000000" w:themeColor="text1"/>
        </w:rPr>
        <w:t xml:space="preserve"> or consolidated political subdivision is failing or omitting, or about to fail or omit, to do anything required o</w:t>
      </w:r>
      <w:r>
        <w:rPr>
          <w:u w:color="000000" w:themeColor="text1"/>
        </w:rPr>
        <w:t>f it by law or by order of the c</w:t>
      </w:r>
      <w:r w:rsidRPr="00817E1F">
        <w:rPr>
          <w:u w:color="000000" w:themeColor="text1"/>
        </w:rPr>
        <w:t>ommission or is doing, or about to do anything or permitting or about to permit anything to be done contrary to or in violation</w:t>
      </w:r>
      <w:r>
        <w:rPr>
          <w:u w:color="000000" w:themeColor="text1"/>
        </w:rPr>
        <w:t xml:space="preserve"> of law or of any order of the c</w:t>
      </w:r>
      <w:r w:rsidRPr="00817E1F">
        <w:rPr>
          <w:u w:color="000000" w:themeColor="text1"/>
        </w:rPr>
        <w:t xml:space="preserve">ommission, an action or proceeding shall be prosecuted in any court of competent jurisdiction in the name of the Office of Regulatory Staff for the purpose of having such violation or threatened violation discontinued or prevented, either by mandamus, injunction, or other appropriate relief, and in such action or proceeding, it shall be permissible to join such other persons, corporations, municipalities, or consolidated political subdivisions as parties thereto as may be reasonably necessary to make the order of the court </w:t>
      </w:r>
      <w:r>
        <w:rPr>
          <w:u w:color="000000" w:themeColor="text1"/>
        </w:rPr>
        <w:t>in all respects effective. The c</w:t>
      </w:r>
      <w:r w:rsidRPr="00817E1F">
        <w:rPr>
          <w:u w:color="000000" w:themeColor="text1"/>
        </w:rPr>
        <w:t>ommission must not be a party to any action.</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rPr>
          <w:u w:color="000000" w:themeColor="text1"/>
        </w:rPr>
        <w:tab/>
        <w:t>Section 58</w:t>
      </w:r>
      <w:r w:rsidRPr="00817E1F">
        <w:rPr>
          <w:u w:color="000000" w:themeColor="text1"/>
        </w:rPr>
        <w:noBreakHyphen/>
        <w:t>27</w:t>
      </w:r>
      <w:r w:rsidRPr="00817E1F">
        <w:rPr>
          <w:u w:color="000000" w:themeColor="text1"/>
        </w:rPr>
        <w:noBreakHyphen/>
        <w:t>220.</w:t>
      </w:r>
      <w:r w:rsidRPr="00817E1F">
        <w:rPr>
          <w:u w:color="000000" w:themeColor="text1"/>
        </w:rPr>
        <w:tab/>
        <w:t xml:space="preserve">In addition to the foregoing expressly enumerated powers, the Office of Regulatory Staff must enforce, execute, administer, and carry out the provisions of this chapter relating to the powers, duties, limitations, and restrictions imposed upon electrical utilities </w:t>
      </w:r>
      <w:r w:rsidRPr="00817E1F">
        <w:rPr>
          <w:u w:val="single" w:color="000000" w:themeColor="text1"/>
        </w:rPr>
        <w:t>and the South Carolina Public Service Authority</w:t>
      </w:r>
      <w:r w:rsidRPr="00817E1F">
        <w:rPr>
          <w:u w:color="000000" w:themeColor="text1"/>
        </w:rPr>
        <w:t xml:space="preserve"> by this chapter or any other provisions of the law of this State regulating electrical utilities </w:t>
      </w:r>
      <w:r w:rsidRPr="00817E1F">
        <w:rPr>
          <w:u w:val="single" w:color="000000" w:themeColor="text1"/>
        </w:rPr>
        <w:t>and the South Carolina Public Service Authority</w:t>
      </w:r>
      <w:r w:rsidRPr="00817E1F">
        <w:rPr>
          <w:u w:color="000000" w:themeColor="text1"/>
        </w:rPr>
        <w:t>.”</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17E1F">
        <w:t>K.</w:t>
      </w:r>
      <w:r w:rsidRPr="00817E1F">
        <w:tab/>
      </w:r>
      <w:r>
        <w:t xml:space="preserve"> </w:t>
      </w:r>
      <w:r>
        <w:tab/>
      </w:r>
      <w:r w:rsidRPr="00817E1F">
        <w:rPr>
          <w:u w:color="000000" w:themeColor="text1"/>
        </w:rPr>
        <w:t>Section 58</w:t>
      </w:r>
      <w:r w:rsidRPr="00817E1F">
        <w:rPr>
          <w:u w:color="000000" w:themeColor="text1"/>
        </w:rPr>
        <w:noBreakHyphen/>
        <w:t>33</w:t>
      </w:r>
      <w:r w:rsidRPr="00817E1F">
        <w:rPr>
          <w:u w:color="000000" w:themeColor="text1"/>
        </w:rPr>
        <w:noBreakHyphen/>
        <w:t>20 of the 1976 Code is amended to read: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Pr="00817E1F">
        <w:rPr>
          <w:u w:color="000000" w:themeColor="text1"/>
        </w:rPr>
        <w:noBreakHyphen/>
        <w:t>33</w:t>
      </w:r>
      <w:r w:rsidRPr="00817E1F">
        <w:rPr>
          <w:u w:color="000000" w:themeColor="text1"/>
        </w:rPr>
        <w:noBreakHyphen/>
        <w:t>20.</w:t>
      </w:r>
      <w:r w:rsidRPr="00817E1F">
        <w:rPr>
          <w:u w:color="000000" w:themeColor="text1"/>
        </w:rPr>
        <w:tab/>
        <w:t>(1)</w:t>
      </w:r>
      <w:r w:rsidRPr="00817E1F">
        <w:rPr>
          <w:u w:color="000000" w:themeColor="text1"/>
        </w:rPr>
        <w:tab/>
        <w:t>The term ‘Commission’ means Public Service Commission.</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17E1F">
        <w:rPr>
          <w:u w:color="000000" w:themeColor="text1"/>
        </w:rPr>
        <w:t xml:space="preserve"> </w:t>
      </w:r>
      <w:r w:rsidRPr="00817E1F">
        <w:rPr>
          <w:u w:color="000000" w:themeColor="text1"/>
        </w:rPr>
        <w:tab/>
        <w:t>(2)</w:t>
      </w:r>
      <w:r w:rsidRPr="00817E1F">
        <w:rPr>
          <w:u w:color="000000" w:themeColor="text1"/>
        </w:rPr>
        <w:tab/>
        <w:t>The term ‘major utility facility’ means: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(a)</w:t>
      </w:r>
      <w:r w:rsidRPr="00817E1F">
        <w:rPr>
          <w:u w:color="000000" w:themeColor="text1"/>
        </w:rPr>
        <w:tab/>
        <w:t>electric generating plant and associated facilities designed for, or capable of, operation at a capacity of more than seventy</w:t>
      </w:r>
      <w:r w:rsidRPr="00817E1F">
        <w:rPr>
          <w:u w:color="000000" w:themeColor="text1"/>
        </w:rPr>
        <w:noBreakHyphen/>
        <w:t>five megawatts.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(b)</w:t>
      </w:r>
      <w:r w:rsidRPr="00817E1F">
        <w:rPr>
          <w:u w:color="000000" w:themeColor="text1"/>
        </w:rPr>
        <w:tab/>
        <w:t>an electric transmission line and associated facilities of a designed operating voltage of one hundred twenty</w:t>
      </w:r>
      <w:r w:rsidRPr="00817E1F">
        <w:rPr>
          <w:u w:color="000000" w:themeColor="text1"/>
        </w:rPr>
        <w:noBreakHyphen/>
        <w:t>five kilovolts or more; provided, however, that the words ‘major utility facility’ shall not include electric distribution lines and associated facilities</w:t>
      </w:r>
      <w:r w:rsidRPr="00817E1F">
        <w:rPr>
          <w:strike/>
          <w:u w:color="000000" w:themeColor="text1"/>
        </w:rPr>
        <w:t>, nor shall the words “major utility facility” include electric transmission lines and associated facilities leased to and operated by (or which upon completion of construction are to be leased to and operated by) the South Carolina Public Service Authority</w:t>
      </w:r>
      <w:r w:rsidRPr="00817E1F">
        <w:rPr>
          <w:u w:color="000000" w:themeColor="text1"/>
        </w:rPr>
        <w:t>.</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(3)</w:t>
      </w:r>
      <w:r w:rsidRPr="00817E1F">
        <w:rPr>
          <w:u w:color="000000" w:themeColor="text1"/>
        </w:rPr>
        <w:tab/>
        <w:t>The term ‘commence to construct’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(4)</w:t>
      </w:r>
      <w:r w:rsidRPr="00817E1F">
        <w:rPr>
          <w:u w:color="000000" w:themeColor="text1"/>
        </w:rPr>
        <w:tab/>
        <w:t>The term ‘municipality’ means any county or municipality within this State.</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(5)</w:t>
      </w:r>
      <w:r w:rsidRPr="00817E1F">
        <w:rPr>
          <w:u w:color="000000" w:themeColor="text1"/>
        </w:rPr>
        <w:tab/>
        <w:t>The term ‘person’ includes any individual, group, firm, partnership, corporation, cooperative, association, government subdivision, government agency, local government, municipality, any other organization, or any combination of any of the foregoing</w:t>
      </w:r>
      <w:r w:rsidRPr="00817E1F">
        <w:rPr>
          <w:strike/>
          <w:u w:color="000000" w:themeColor="text1"/>
        </w:rPr>
        <w:t>, but shall not include the South Carolina Public Service Authority</w:t>
      </w:r>
      <w:r w:rsidRPr="00817E1F">
        <w:rPr>
          <w:u w:color="000000" w:themeColor="text1"/>
        </w:rPr>
        <w:t>.</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(6)</w:t>
      </w:r>
      <w:r w:rsidRPr="00817E1F">
        <w:rPr>
          <w:u w:color="000000" w:themeColor="text1"/>
        </w:rPr>
        <w:tab/>
        <w:t xml:space="preserve">The term ‘public utility’ or ‘utility’ means any person engaged in the generating, distributing, sale, delivery, or furnishing of electricity for public use. </w:t>
      </w:r>
      <w:r w:rsidRPr="00817E1F">
        <w:rPr>
          <w:u w:val="single" w:color="000000" w:themeColor="text1"/>
        </w:rPr>
        <w:t>This includes the Public Service Authority.</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(7)</w:t>
      </w:r>
      <w:r w:rsidRPr="00817E1F">
        <w:rPr>
          <w:u w:color="000000" w:themeColor="text1"/>
        </w:rPr>
        <w:tab/>
        <w:t>The term ‘land’ means any real estate or any estate or interest therein, including water and riparian rights, regardless of the use to which it is devoted.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(8)</w:t>
      </w:r>
      <w:r w:rsidRPr="00817E1F">
        <w:rPr>
          <w:u w:color="000000" w:themeColor="text1"/>
        </w:rPr>
        <w:tab/>
        <w:t>The term ‘certificate’ means a certificate of environmental compatibility and public convenience and necessity.</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rPr>
          <w:u w:color="000000" w:themeColor="text1"/>
        </w:rPr>
        <w:tab/>
        <w:t>(9)</w:t>
      </w:r>
      <w:r w:rsidRPr="00817E1F">
        <w:rPr>
          <w:u w:color="000000" w:themeColor="text1"/>
        </w:rPr>
        <w:tab/>
        <w:t>The term ‘regulatory staff’ means the executive director or the executive director and the employees of the Office of Regulatory Staff.”</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817E1F">
        <w:t>Section 58</w:t>
      </w:r>
      <w:r w:rsidRPr="00817E1F">
        <w:noBreakHyphen/>
        <w:t>37</w:t>
      </w:r>
      <w:r w:rsidRPr="00817E1F">
        <w:noBreakHyphen/>
        <w:t>40 of the 1976 Code, as amended by Act 62 of 2019, is further amended to read: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“Section 58</w:t>
      </w:r>
      <w:r w:rsidRPr="00817E1F">
        <w:noBreakHyphen/>
        <w:t>37</w:t>
      </w:r>
      <w:r w:rsidRPr="00817E1F">
        <w:noBreakHyphen/>
        <w:t>40.</w:t>
      </w:r>
      <w:r w:rsidRPr="00817E1F">
        <w:tab/>
        <w:t>(A)</w:t>
      </w:r>
      <w:r w:rsidRPr="00817E1F">
        <w:tab/>
        <w:t xml:space="preserve">Electrical utilities, electric cooperatives, </w:t>
      </w:r>
      <w:r w:rsidRPr="00817E1F">
        <w:rPr>
          <w:u w:val="single"/>
        </w:rPr>
        <w:t>and</w:t>
      </w:r>
      <w:r w:rsidRPr="00817E1F">
        <w:t xml:space="preserve"> municipally 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gas utilities subject </w:t>
      </w:r>
      <w:r>
        <w:t>to the jurisdiction of the c</w:t>
      </w:r>
      <w:r w:rsidRPr="00817E1F">
        <w:t>ommission to prepare and submit an integrated resource plan.</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(1)</w:t>
      </w:r>
      <w:r w:rsidRPr="00817E1F">
        <w:tab/>
        <w:t>Each electrical utility must submit its i</w:t>
      </w:r>
      <w:r>
        <w:t>ntegrated resource plan to the c</w:t>
      </w:r>
      <w:r w:rsidRPr="00817E1F">
        <w:t>ommission. The integrated resource plan must be posted on the electrical utility’s websi</w:t>
      </w:r>
      <w:r>
        <w:t>te and on the c</w:t>
      </w:r>
      <w:r w:rsidRPr="00817E1F">
        <w:t>ommission’s website.</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(2)</w:t>
      </w:r>
      <w:r w:rsidRPr="00817E1F">
        <w:tab/>
        <w:t>Electric cooperatives and municipally owned electric utilities shall each submit an integrated resource plan to the State Energy Office. Each integrated resource plan must be posted on the State Energy Office’s website. If an electric cooperative or municipally owned utility has a website, its integrated resource plan must also be posted on its website. For distribution, electric cooperatives that are members of a cooperative that provides wholesale service, the integrated resource plan may be coordinated and consolidated into a single plan provided that nonshared resources or programs of individual distribution cooperatives are highlighted. Where plan components listed in subsection (B)(1) and (2) of this section do not apply to a distribution or wholesale cooperative or a municipally owned electric utility as a result of the cooperative or the municipally owned electric utility not owning or operating generation resources, the plan may state that fact or refer to the plan of the wholesale power generator. For purposes of this section, a wholesale power generator does not include a municipally created joint agency if that joint agency receives at least seventy</w:t>
      </w:r>
      <w:r w:rsidRPr="00817E1F">
        <w:noBreakHyphen/>
        <w:t>five percent of its electricity from a generating facility owned in partnership with an electrical utility and that electrical utility:</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(a)</w:t>
      </w:r>
      <w:r w:rsidRPr="00817E1F">
        <w:tab/>
        <w:t>generally serves the area in which the joint agency’s members are located; and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(b)</w:t>
      </w:r>
      <w:r w:rsidRPr="00817E1F">
        <w:tab/>
        <w:t>is responsible for dispatching the capacity and output of the generated electricity.</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(3)</w:t>
      </w:r>
      <w:r w:rsidRPr="00817E1F">
        <w:tab/>
        <w:t xml:space="preserve">The South Carolina Public Service Authority shall submit its integrated resource plan to the </w:t>
      </w:r>
      <w:r w:rsidRPr="00817E1F">
        <w:rPr>
          <w:strike/>
        </w:rPr>
        <w:t>State Energy Office</w:t>
      </w:r>
      <w:r w:rsidRPr="00817E1F">
        <w:t xml:space="preserve"> </w:t>
      </w:r>
      <w:r>
        <w:rPr>
          <w:u w:val="single"/>
        </w:rPr>
        <w:t>c</w:t>
      </w:r>
      <w:r w:rsidRPr="00817E1F">
        <w:rPr>
          <w:u w:val="single"/>
        </w:rPr>
        <w:t>ommission</w:t>
      </w:r>
      <w:r w:rsidRPr="00817E1F">
        <w:t>.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Pr="00817E1F">
        <w:noBreakHyphen/>
        <w:t xml:space="preserve">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 </w:t>
      </w:r>
      <w:r w:rsidRPr="00817E1F">
        <w:rPr>
          <w:strike/>
        </w:rPr>
        <w:t>State Energy Office’s</w:t>
      </w:r>
      <w:r w:rsidRPr="00817E1F">
        <w:t xml:space="preserve"> </w:t>
      </w:r>
      <w:r w:rsidRPr="00817E1F">
        <w:rPr>
          <w:u w:val="single"/>
        </w:rPr>
        <w:t>Commission’s</w:t>
      </w:r>
      <w:r w:rsidRPr="00817E1F">
        <w:t xml:space="preserve"> website and on the Public Service Authority’s website.</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(B)(1)</w:t>
      </w:r>
      <w:r w:rsidRPr="00817E1F">
        <w:tab/>
        <w:t>An integrated resource plan shall include all of the following:</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(a)</w:t>
      </w:r>
      <w:r w:rsidRPr="00817E1F">
        <w:tab/>
        <w:t>a long</w:t>
      </w:r>
      <w:r w:rsidRPr="00817E1F">
        <w:noBreakHyphen/>
        <w:t>term forecast of the utility’s sales and peak demand under various reasonable scenarios;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(b)</w:t>
      </w:r>
      <w:r w:rsidRPr="00817E1F">
        <w:tab/>
        <w:t>the type of generation technology proposed for a generation facility contained in the plan and the proposed capacity of the generation facility, including fuel cost sensitivities under various reasonable scenarios;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(c)</w:t>
      </w:r>
      <w:r w:rsidRPr="00817E1F">
        <w:tab/>
        <w:t>projected energy purchased or produced by the utility from a renewable energy resource;</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(d)</w:t>
      </w:r>
      <w:r w:rsidRPr="00817E1F">
        <w:tab/>
        <w:t>a summary of the electrical transmission investments planned by the utility;</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(e)</w:t>
      </w:r>
      <w:r w:rsidRPr="00817E1F">
        <w:tab/>
        <w:t>several resource portfolios developed with the purpose of fairly evaluating the range of demand</w:t>
      </w:r>
      <w:r w:rsidRPr="00817E1F">
        <w:noBreakHyphen/>
        <w:t>side, supply</w:t>
      </w:r>
      <w:r w:rsidRPr="00817E1F">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tab/>
        <w:t>(i)</w:t>
      </w:r>
      <w:r w:rsidRPr="00817E1F">
        <w:tab/>
        <w:t>customer energy efficiency and demand response programs;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tab/>
        <w:t>(ii)</w:t>
      </w:r>
      <w:r w:rsidRPr="00817E1F">
        <w:tab/>
        <w:t>facility retirement assumptions; and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tab/>
        <w:t>(iii)</w:t>
      </w:r>
      <w:r w:rsidRPr="00817E1F">
        <w:tab/>
        <w:t>sensitivity analyses related to fuel costs, environmental regulations, and other uncertainties or risks;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(f)</w:t>
      </w:r>
      <w:r w:rsidRPr="00817E1F">
        <w:tab/>
        <w:t>data regarding the utility’s current generation portfolio, including the age, licensing status, and remaining estimated life of operation for each facility in the portfolio;</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(g)</w:t>
      </w:r>
      <w:r w:rsidRPr="00817E1F">
        <w:tab/>
        <w:t>plans for meeting current and future capacity needs with the cost estimates for all proposed resource portfolios in the plan;</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(h)</w:t>
      </w:r>
      <w:r w:rsidRPr="00817E1F">
        <w:tab/>
        <w:t>an analysis of the cost and reliability impacts of all reasonable options available to meet projected energy and capacity needs; and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(i)</w:t>
      </w:r>
      <w:r w:rsidRPr="00817E1F">
        <w:tab/>
      </w:r>
      <w:r w:rsidRPr="00817E1F">
        <w:tab/>
        <w:t>a forecast of the utility’s peak demand, details regarding the amount of peak demand reduction the utility expects to achieve, and the actions the utility proposes to take in order to achieve that peak demand reduction.</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(2)</w:t>
      </w:r>
      <w:r w:rsidRPr="00817E1F">
        <w:tab/>
        <w:t>An integrated resource plan may include distribution resource plans or integrated system operation plans.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 c</w:t>
      </w:r>
      <w:r w:rsidRPr="00817E1F">
        <w:t xml:space="preserve">ommission shall have a proceeding to review each electrical utility’s </w:t>
      </w:r>
      <w:r w:rsidRPr="00817E1F">
        <w:rPr>
          <w:u w:val="single"/>
        </w:rPr>
        <w:t>and the Public Service Authority’s</w:t>
      </w:r>
      <w:r w:rsidRPr="00817E1F">
        <w:t xml:space="preserve"> integrated resource plan. As part of the integr</w:t>
      </w:r>
      <w:r>
        <w:t>ated resource plan filing, the c</w:t>
      </w:r>
      <w:r w:rsidRPr="00817E1F">
        <w:t>ommission shall allow intervent</w:t>
      </w:r>
      <w:r>
        <w:t>ion by interested parties. The c</w:t>
      </w:r>
      <w:r w:rsidRPr="00817E1F">
        <w:t>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three hundred days after an electrical utility files an</w:t>
      </w:r>
      <w:r>
        <w:t xml:space="preserve"> integrated resource plan, the c</w:t>
      </w:r>
      <w:r w:rsidRPr="00817E1F">
        <w:t xml:space="preserve">ommission shall issue a final order approving, modifying, or denying the plan filed by the electrical utility </w:t>
      </w:r>
      <w:r w:rsidRPr="00817E1F">
        <w:rPr>
          <w:u w:val="single"/>
        </w:rPr>
        <w:t>or the Public Service Authority</w:t>
      </w:r>
      <w:r w:rsidRPr="00817E1F">
        <w:t>.</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c</w:t>
      </w:r>
      <w:r w:rsidRPr="00817E1F">
        <w:t xml:space="preserve">ommission shall approve an electrical utility’s </w:t>
      </w:r>
      <w:r w:rsidRPr="00817E1F">
        <w:rPr>
          <w:u w:val="single"/>
        </w:rPr>
        <w:t>or Public Service Authority’s</w:t>
      </w:r>
      <w:r w:rsidRPr="00817E1F">
        <w:t xml:space="preserve"> i</w:t>
      </w:r>
      <w:r>
        <w:t>ntegrated resource plan if the c</w:t>
      </w:r>
      <w:r w:rsidRPr="00817E1F">
        <w:t xml:space="preserve">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w:t>
      </w:r>
      <w:r>
        <w:t>energy and capacity needs, the c</w:t>
      </w:r>
      <w:r w:rsidRPr="00817E1F">
        <w:t>ommission, in its discretion, shall consider whether the plan appropriately balances the following factors: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(a)</w:t>
      </w:r>
      <w:r w:rsidRPr="00817E1F">
        <w:tab/>
        <w:t>resource adequacy and capacity to serve anticipated peak electrical load, and applicable planning reserve margins;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(b)</w:t>
      </w:r>
      <w:r w:rsidRPr="00817E1F">
        <w:tab/>
        <w:t>consumer affordability and least cost;</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(c)</w:t>
      </w:r>
      <w:r w:rsidRPr="00817E1F">
        <w:tab/>
        <w:t>compliance with applicable state and federal environmental regulations;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(d)</w:t>
      </w:r>
      <w:r w:rsidRPr="00817E1F">
        <w:tab/>
        <w:t>power supply reliability;</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(e)</w:t>
      </w:r>
      <w:r w:rsidRPr="00817E1F">
        <w:tab/>
        <w:t>commodity price risks;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(f)</w:t>
      </w:r>
      <w:r w:rsidRPr="00817E1F">
        <w:tab/>
        <w:t>diversity of generation supply; and</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(g)</w:t>
      </w:r>
      <w:r w:rsidRPr="00817E1F">
        <w:tab/>
        <w:t>other f</w:t>
      </w:r>
      <w:r>
        <w:t>oreseeable conditions that the c</w:t>
      </w:r>
      <w:r w:rsidRPr="00817E1F">
        <w:t>ommission determines to be for the public interest.</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If the c</w:t>
      </w:r>
      <w:r w:rsidRPr="00817E1F">
        <w:t xml:space="preserve">ommission modifies or rejects an electrical utility’s </w:t>
      </w:r>
      <w:r w:rsidRPr="00817E1F">
        <w:rPr>
          <w:u w:val="single"/>
        </w:rPr>
        <w:t>or Public Service Authority’s</w:t>
      </w:r>
      <w:r w:rsidRPr="00817E1F">
        <w:t xml:space="preserve"> integrated resource plan, the electrical utility </w:t>
      </w:r>
      <w:r w:rsidRPr="00817E1F">
        <w:rPr>
          <w:u w:val="single"/>
        </w:rPr>
        <w:t>or Public Service Authority</w:t>
      </w:r>
      <w:r w:rsidRPr="00817E1F">
        <w:t>, within sixty days after the date of the final order, shall submit a revised plan address</w:t>
      </w:r>
      <w:r>
        <w:t>ing concerns identified by the commission and incorporating c</w:t>
      </w:r>
      <w:r w:rsidRPr="00817E1F">
        <w:t>ommission</w:t>
      </w:r>
      <w:r w:rsidRPr="00817E1F">
        <w:noBreakHyphen/>
        <w:t>mandated revisions to the i</w:t>
      </w:r>
      <w:r>
        <w:t>ntegrated resource plan to the c</w:t>
      </w:r>
      <w:r w:rsidRPr="00817E1F">
        <w:t xml:space="preserve">ommission for approval. Within sixty days of the electrical utility’s </w:t>
      </w:r>
      <w:r w:rsidRPr="00817E1F">
        <w:rPr>
          <w:u w:val="single"/>
        </w:rPr>
        <w:t>or Public Service Authority’s</w:t>
      </w:r>
      <w:r w:rsidRPr="00817E1F">
        <w:t xml:space="preserve"> revised filing, the Office of Regulatory Staff shall review the electrical utility’s </w:t>
      </w:r>
      <w:r w:rsidRPr="00817E1F">
        <w:rPr>
          <w:u w:val="single"/>
        </w:rPr>
        <w:t>or Public Service Authority’s</w:t>
      </w:r>
      <w:r w:rsidRPr="00817E1F">
        <w:t xml:space="preserve"> revised p</w:t>
      </w:r>
      <w:r>
        <w:t>lan and submit a report to the c</w:t>
      </w:r>
      <w:r w:rsidRPr="00817E1F">
        <w:t xml:space="preserve">ommission assessing the sufficiency of the revised filing. Other parties to the integrated resource plan proceeding also may submit comments. No later than sixty days after the Office of Regulatory </w:t>
      </w:r>
      <w:r>
        <w:t>Staff report is filed with the commission, the c</w:t>
      </w:r>
      <w:r w:rsidRPr="00817E1F">
        <w:t>ommission at its discretion may determine whether to accept the revised integrated resource plan or to man</w:t>
      </w:r>
      <w:r>
        <w:t>date further remedies that the c</w:t>
      </w:r>
      <w:r w:rsidRPr="00817E1F">
        <w:t>ommission deems appropriate.</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(4)</w:t>
      </w:r>
      <w:r w:rsidRPr="00817E1F">
        <w:tab/>
        <w:t>The submission, review, and acceptance of an i</w:t>
      </w:r>
      <w:r>
        <w:t>ntegrated resource plan by the c</w:t>
      </w:r>
      <w:r w:rsidRPr="00817E1F">
        <w:t>ommission, or the inclusion of any specific resource or experience in an accepted integrated resource plan, shall not be determinative of the reasonableness or prudence of the acquisition or construction of any resource or the making of any expenditure. The electrical utility shall retain the burden of proof to show that all of its investments and expenditures are reasonable and prudent when seeking cost recovery in rates.</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(D)(1)</w:t>
      </w:r>
      <w:r w:rsidRPr="00817E1F">
        <w:tab/>
        <w:t xml:space="preserve">An electrical utility </w:t>
      </w:r>
      <w:r w:rsidRPr="00817E1F">
        <w:rPr>
          <w:u w:val="single"/>
        </w:rPr>
        <w:t>or Public Service Authority</w:t>
      </w:r>
      <w:r w:rsidRPr="00817E1F">
        <w:t xml:space="preserve"> shall submit annual updates to its integrated resource pl</w:t>
      </w:r>
      <w:r>
        <w:t>an to the c</w:t>
      </w:r>
      <w:r w:rsidRPr="00817E1F">
        <w:t xml:space="preserve">ommission. An annual update must include an update to the electric utility’s </w:t>
      </w:r>
      <w:r w:rsidRPr="00817E1F">
        <w:rPr>
          <w:u w:val="single"/>
        </w:rPr>
        <w:t>or Public Service Authority’s</w:t>
      </w:r>
      <w:r w:rsidRPr="00817E1F">
        <w:t xml:space="preserve"> base planning assumptions relative to its most recently accepted integrated resource plan, including, but not limited to: energy and demand forecast, commodity fuel price inputs, renewable energy forecast, energy efficiency and demand</w:t>
      </w:r>
      <w:r w:rsidRPr="00817E1F">
        <w:noBreakHyphen/>
        <w:t>side management forecasts, changes to projected retirement dates of existing unit</w:t>
      </w:r>
      <w:r>
        <w:t>s, along with other inputs the c</w:t>
      </w:r>
      <w:r w:rsidRPr="00817E1F">
        <w:t xml:space="preserve">ommission deems to be for the public interest. The electrical utility’s </w:t>
      </w:r>
      <w:r w:rsidRPr="00817E1F">
        <w:rPr>
          <w:u w:val="single"/>
        </w:rPr>
        <w:t>or Public Service Authority’s</w:t>
      </w:r>
      <w:r w:rsidRPr="00817E1F">
        <w:t xml:space="preserve"> annual update must describe the impact of the updated base planning assumptions on the selected resource plan.</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(2)</w:t>
      </w:r>
      <w:r w:rsidRPr="00817E1F">
        <w:tab/>
        <w:t xml:space="preserve">The Office of Regulatory Staff shall review each </w:t>
      </w:r>
      <w:r w:rsidRPr="00817E1F">
        <w:rPr>
          <w:strike/>
        </w:rPr>
        <w:t>electric</w:t>
      </w:r>
      <w:r w:rsidRPr="00817E1F">
        <w:t xml:space="preserve"> </w:t>
      </w:r>
      <w:r w:rsidRPr="00817E1F">
        <w:rPr>
          <w:u w:val="single"/>
        </w:rPr>
        <w:t>electrical</w:t>
      </w:r>
      <w:r w:rsidRPr="00817E1F">
        <w:t xml:space="preserve"> utility’s </w:t>
      </w:r>
      <w:r w:rsidRPr="00817E1F">
        <w:rPr>
          <w:u w:val="single"/>
        </w:rPr>
        <w:t>or Public Service Authority’s</w:t>
      </w:r>
      <w:r w:rsidRPr="00817E1F">
        <w:t xml:space="preserve"> annual upd</w:t>
      </w:r>
      <w:r>
        <w:t>ate and submit a report to the c</w:t>
      </w:r>
      <w:r w:rsidRPr="00817E1F">
        <w:t xml:space="preserve">ommission providing a recommendation concerning the reasonableness of the annual update. After reviewing the annual update and the Office of Regulatory Staff report, the </w:t>
      </w:r>
      <w:r>
        <w:t>c</w:t>
      </w:r>
      <w:r w:rsidRPr="00817E1F">
        <w:t xml:space="preserve">ommission may accept the annual update or direct the electrical utility </w:t>
      </w:r>
      <w:r w:rsidRPr="00817E1F">
        <w:rPr>
          <w:u w:val="single"/>
        </w:rPr>
        <w:t>or Public Service Authority</w:t>
      </w:r>
      <w:r w:rsidRPr="00817E1F">
        <w:t xml:space="preserve"> to make changes</w:t>
      </w:r>
      <w:r>
        <w:t xml:space="preserve"> to the annual update that the c</w:t>
      </w:r>
      <w:r w:rsidRPr="00817E1F">
        <w:t>ommission determines to be in the public interest.</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c</w:t>
      </w:r>
      <w:r w:rsidRPr="00817E1F">
        <w:t>ommission is authorized to promulgate regulations to carry out the provisions of this section.”</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M.</w:t>
      </w:r>
      <w:r w:rsidRPr="00817E1F">
        <w:tab/>
      </w:r>
      <w:r w:rsidRPr="00817E1F">
        <w:rPr>
          <w:u w:color="000000" w:themeColor="text1"/>
        </w:rPr>
        <w:t>All lawful expenses and charges incurred by the Public Service Commission and the Office of Regulatory Staff in the administration of this act and in performance of its duties thereunder shall be defrayed by assessments made by the Comptroller General against the Public Service Authority in the year ending on the thirtieth day of June preceding that on which the assessment is made which is due and payable on or before July fifteenth. The Public Service Commission and the Office of Regulatory Staff shall certify to the Comptroller General annually on or before August first the amounts to be assessed in the format approved by the Comptroller General.</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17E1F">
        <w:t>Part IV</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SECTION</w:t>
      </w:r>
      <w:r w:rsidRPr="00817E1F">
        <w:tab/>
        <w:t>5.</w:t>
      </w:r>
      <w:r w:rsidRPr="00817E1F">
        <w:tab/>
        <w:t>This act takes effect upon approval by the Governor.</w:t>
      </w:r>
      <w:r w:rsidRPr="00817E1F">
        <w:tab/>
        <w:t>/</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Renumber sections to conform.</w:t>
      </w:r>
    </w:p>
    <w:p w:rsidR="00580B03"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E1F">
        <w:t>Amend title to conform.</w:t>
      </w:r>
    </w:p>
    <w:p w:rsidR="00580B03" w:rsidRPr="00817E1F"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0B03" w:rsidRDefault="00580B03"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580B03" w:rsidRPr="002A7D40" w:rsidRDefault="00580B03" w:rsidP="002A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0B03" w:rsidRDefault="00580B03"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Default="00580B03"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0B03" w:rsidSect="002A7D4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80B03" w:rsidRDefault="00580B03"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Default="00580B03"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Default="00580B03"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Default="00580B03"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Default="00580B03"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Default="00580B03"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Default="00580B03"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Default="00580B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Pr="00325348" w:rsidRDefault="00580B03" w:rsidP="00CD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80B03" w:rsidRDefault="00580B0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Default="0058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AUTHORIZE THE SALE OF THE ASSETS OF THE SOUTH CAROLINA PUBLIC SERVICE AUTHORITY AND THE ASSUMPTION OR DEFEASMENT OF ITS LIABILITIES OR THE MANAGEMENT OF THE OPERATIONS OF THE PUBLIC SERVICE AUTHORITY BY A THIRD PARTY OR ENTITY; TO CREATE A SPECIAL COMMITTEE OF THE GENERAL ASSEMBLY TO FURTHER NEGOTIATE THE TERMS AND CONDITIONS OF THE PREFERRED SALE RECOMMENDATION OF THE DEPARTMENT OF ADMINISTRATION REGARDING THE PUBLIC SERVICE AUTHORITY AND THE PREFERRED MANAGEMENT RECOMMENDATION OF THE DEPARTMENT OF ADMINISTRATION REGARDING THE PUBLIC SERVICE AUTHORITY, TO PROVIDE THAT THE SPECIAL COMMITTEE SHALL REPORT ONE RECOMMENDATION TO EACH HOUSE OF THE GENERAL ASSEMBLY FOR ITS APPROVAL, AND TO PROVIDE FOR THE MANNER IN WHICH THE SELECTED PROPOSAL SHALL TAKE EFFECT; AND TO AMEND CHAPTER 31, TITLE 58, CODE LAWS OF SOUTH CAROLINA, 1976, RELATING TO THE PUBLIC SERVICE AUTHORITY, SO AS TO FURTHER PROVIDE FOR THE GOVERNANCE AND OPERATIONS OF THE AUTHORITY IN CERTAIN PARTICULARS.</w:t>
      </w:r>
    </w:p>
    <w:p w:rsidR="00580B03" w:rsidRDefault="0058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0B03" w:rsidRDefault="0058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0B03" w:rsidRDefault="0058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Default="00580B03" w:rsidP="0064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580B03" w:rsidRDefault="0058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Default="0058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General Assembly authorizes the sale of the assets of the South Carolina Public Service Authority and the assumption or defeasment of its liabilities or the management of the operations of the Public Service Authority by a third party or entity.</w:t>
      </w:r>
    </w:p>
    <w:p w:rsidR="00580B03" w:rsidRDefault="0058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Default="00580B03" w:rsidP="0064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580B03" w:rsidRDefault="0058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Default="0058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 special committee is hereby created to be composed of six members, three from each House, to be selected by each body in the same manner members of conference committees are selected by that body. The duties and responsibilities of the special committee are to further negotiate the terms and conditions of the preferred sale proposal of Santee Cooper as recommended by the Department of Administration and the terms and conditions of the preferred management proposal for Santee Cooper as recommended by the Department of Administration pursuant to Act 95 of 2019. The special committee shall adopt and set its own rules of procedure.  The special committee at the conclusion of its deliberations shall recommend one proposal to either sell or manage the South Carolina Public Service Authority which may be accepted and approved by each House in the same manner conference committee reports are accepted and approved. Upon approval of the special committee report by the General Assembly, the report must also be transmitted to the Governor for his approval in the same manner enactments are presented to him under Article IV of the Constitution of this State. The Department of Administration shall execute on behalf of the State of South Carolina the documents necessary to effectuate the proposal approved in the manner provided in this section.</w:t>
      </w:r>
    </w:p>
    <w:p w:rsidR="00580B03" w:rsidRDefault="0058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Default="0058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In the event the provisions of this act and the provisions of Act 95 of 2019 conflict, the provisions of this act shall control.</w:t>
      </w:r>
    </w:p>
    <w:p w:rsidR="00580B03" w:rsidRDefault="0058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Default="00580B03" w:rsidP="004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580B03" w:rsidRDefault="0058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Default="0058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31, Title 58 of the 1976 Code is amended in the following particulars:</w:t>
      </w:r>
    </w:p>
    <w:p w:rsidR="00580B03" w:rsidRDefault="0058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Default="0058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Default="00580B03" w:rsidP="004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580B03" w:rsidRDefault="0058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03" w:rsidRDefault="0058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580B03" w:rsidRDefault="00580B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307F" w:rsidRDefault="0065307F" w:rsidP="00580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5307F" w:rsidSect="002A7D4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B5A" w:rsidRDefault="00640B5A" w:rsidP="009F0C77">
      <w:r>
        <w:separator/>
      </w:r>
    </w:p>
  </w:endnote>
  <w:endnote w:type="continuationSeparator" w:id="0">
    <w:p w:rsidR="00640B5A" w:rsidRDefault="00640B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7634A0-4BF1-4AA2-96C4-857710EACA44}"/>
    <w:embedBold r:id="rId2" w:fontKey="{7AA5B29C-326B-474B-9787-C31097646980}"/>
  </w:font>
  <w:font w:name="Calibri">
    <w:panose1 w:val="020F0502020204030204"/>
    <w:charset w:val="00"/>
    <w:family w:val="swiss"/>
    <w:pitch w:val="variable"/>
    <w:sig w:usb0="E0002EFF" w:usb1="C000247B" w:usb2="00000009" w:usb3="00000000" w:csb0="000001FF" w:csb1="00000000"/>
    <w:embedRegular r:id="rId3" w:fontKey="{34C0DFD0-ED51-4F9E-A136-38ADEAE32146}"/>
  </w:font>
  <w:font w:name="Segoe UI">
    <w:panose1 w:val="020B0502040204020203"/>
    <w:charset w:val="00"/>
    <w:family w:val="swiss"/>
    <w:pitch w:val="variable"/>
    <w:sig w:usb0="E4002EFF" w:usb1="C000E47F" w:usb2="00000009" w:usb3="00000000" w:csb0="000001FF" w:csb1="00000000"/>
    <w:embedRegular r:id="rId4" w:fontKey="{38663A22-F7A9-4487-804A-E311DC9D4CFD}"/>
  </w:font>
  <w:font w:name="Cambria">
    <w:panose1 w:val="02040503050406030204"/>
    <w:charset w:val="00"/>
    <w:family w:val="roman"/>
    <w:pitch w:val="variable"/>
    <w:sig w:usb0="E00006FF" w:usb1="420024FF" w:usb2="02000000" w:usb3="00000000" w:csb0="0000019F" w:csb1="00000000"/>
    <w:embedRegular r:id="rId5" w:fontKey="{73BDCEE3-B079-4CAB-BF7E-A77E37F4D8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B03" w:rsidRPr="00CD3246" w:rsidRDefault="00580B03" w:rsidP="00CD3246">
    <w:pPr>
      <w:pStyle w:val="Footer"/>
      <w:tabs>
        <w:tab w:val="clear" w:pos="4680"/>
        <w:tab w:val="clear" w:pos="9360"/>
        <w:tab w:val="center" w:pos="2995"/>
      </w:tabs>
      <w:spacing w:before="120"/>
    </w:pPr>
    <w:r>
      <w:t>[5335-</w:t>
    </w:r>
    <w:r>
      <w:fldChar w:fldCharType="begin"/>
    </w:r>
    <w:r>
      <w:instrText xml:space="preserve"> PAGE  \* MERGEFORMAT </w:instrText>
    </w:r>
    <w:r>
      <w:fldChar w:fldCharType="separate"/>
    </w:r>
    <w:r w:rsidR="00E371D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466" w:rsidRPr="00CD3246" w:rsidRDefault="00580B03" w:rsidP="00CD3246">
    <w:pPr>
      <w:pStyle w:val="Footer"/>
      <w:tabs>
        <w:tab w:val="clear" w:pos="4680"/>
        <w:tab w:val="clear" w:pos="9360"/>
        <w:tab w:val="center" w:pos="2995"/>
      </w:tabs>
      <w:spacing w:before="120"/>
    </w:pPr>
    <w:r>
      <w:t>[5335]</w:t>
    </w:r>
    <w:r>
      <w:tab/>
    </w:r>
    <w:r>
      <w:fldChar w:fldCharType="begin"/>
    </w:r>
    <w:r>
      <w:instrText xml:space="preserve"> PAGE  \* MERGEFORMAT </w:instrText>
    </w:r>
    <w:r>
      <w:fldChar w:fldCharType="separate"/>
    </w:r>
    <w:r w:rsidR="002C6458">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B5A" w:rsidRDefault="00640B5A" w:rsidP="009F0C77">
      <w:r>
        <w:separator/>
      </w:r>
    </w:p>
  </w:footnote>
  <w:footnote w:type="continuationSeparator" w:id="0">
    <w:p w:rsidR="00640B5A" w:rsidRDefault="00640B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69SD20"/>
    <w:docVar w:name="CoverBillType" w:val="b"/>
    <w:docVar w:name="DocPath" w:val="L:\Council\bills\NBD\11369SD20.DOCX"/>
    <w:docVar w:name="dvBillNumber" w:val="5335"/>
    <w:docVar w:name="dvBillNumberPrefix" w:val="H. "/>
    <w:docVar w:name="dvOriginalBody" w:val="House"/>
    <w:docVar w:name="dvSteno" w:val="NBD"/>
    <w:docVar w:name="NameofBody" w:val="h"/>
    <w:docVar w:name="vGroup2" w:val="Council"/>
  </w:docVars>
  <w:rsids>
    <w:rsidRoot w:val="003535CF"/>
    <w:rsid w:val="00007851"/>
    <w:rsid w:val="00011869"/>
    <w:rsid w:val="00015CD6"/>
    <w:rsid w:val="00092CEC"/>
    <w:rsid w:val="000A75A2"/>
    <w:rsid w:val="000E0100"/>
    <w:rsid w:val="000E1785"/>
    <w:rsid w:val="000F40FA"/>
    <w:rsid w:val="001035F1"/>
    <w:rsid w:val="0010494E"/>
    <w:rsid w:val="0010776B"/>
    <w:rsid w:val="0012607F"/>
    <w:rsid w:val="00133E66"/>
    <w:rsid w:val="0013537F"/>
    <w:rsid w:val="001435A3"/>
    <w:rsid w:val="00146ED3"/>
    <w:rsid w:val="00151044"/>
    <w:rsid w:val="001C56DC"/>
    <w:rsid w:val="001D08F2"/>
    <w:rsid w:val="001D3A58"/>
    <w:rsid w:val="001D525B"/>
    <w:rsid w:val="001D7F4F"/>
    <w:rsid w:val="001E198E"/>
    <w:rsid w:val="00205238"/>
    <w:rsid w:val="002321B6"/>
    <w:rsid w:val="00232912"/>
    <w:rsid w:val="0024568B"/>
    <w:rsid w:val="00250967"/>
    <w:rsid w:val="00250CF9"/>
    <w:rsid w:val="002543C8"/>
    <w:rsid w:val="0025541D"/>
    <w:rsid w:val="00284AAE"/>
    <w:rsid w:val="002C6458"/>
    <w:rsid w:val="002E5912"/>
    <w:rsid w:val="00301B21"/>
    <w:rsid w:val="00325348"/>
    <w:rsid w:val="0032732C"/>
    <w:rsid w:val="00336AD0"/>
    <w:rsid w:val="003535CF"/>
    <w:rsid w:val="0037079A"/>
    <w:rsid w:val="003C4DAB"/>
    <w:rsid w:val="003D01E8"/>
    <w:rsid w:val="003E5288"/>
    <w:rsid w:val="003F6D79"/>
    <w:rsid w:val="00417106"/>
    <w:rsid w:val="0041760A"/>
    <w:rsid w:val="00417C01"/>
    <w:rsid w:val="004403BD"/>
    <w:rsid w:val="00461441"/>
    <w:rsid w:val="004809EE"/>
    <w:rsid w:val="00493061"/>
    <w:rsid w:val="004D0A85"/>
    <w:rsid w:val="004E7D54"/>
    <w:rsid w:val="005273C6"/>
    <w:rsid w:val="00530A69"/>
    <w:rsid w:val="00542B1C"/>
    <w:rsid w:val="00545593"/>
    <w:rsid w:val="00556EBF"/>
    <w:rsid w:val="00577C6C"/>
    <w:rsid w:val="00580B03"/>
    <w:rsid w:val="005A62FE"/>
    <w:rsid w:val="005C2FE2"/>
    <w:rsid w:val="005E2BC9"/>
    <w:rsid w:val="00605102"/>
    <w:rsid w:val="006215AA"/>
    <w:rsid w:val="00640B5A"/>
    <w:rsid w:val="0065307F"/>
    <w:rsid w:val="006913C9"/>
    <w:rsid w:val="0069470D"/>
    <w:rsid w:val="006D58AA"/>
    <w:rsid w:val="006F4B43"/>
    <w:rsid w:val="00734F00"/>
    <w:rsid w:val="00736959"/>
    <w:rsid w:val="007A70AE"/>
    <w:rsid w:val="008219BB"/>
    <w:rsid w:val="008362E8"/>
    <w:rsid w:val="0085786E"/>
    <w:rsid w:val="00895B60"/>
    <w:rsid w:val="00896A09"/>
    <w:rsid w:val="008A1768"/>
    <w:rsid w:val="008A489F"/>
    <w:rsid w:val="008F0F33"/>
    <w:rsid w:val="008F4429"/>
    <w:rsid w:val="0094021A"/>
    <w:rsid w:val="00945A2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6DD6"/>
    <w:rsid w:val="00BB2C29"/>
    <w:rsid w:val="00BE3C22"/>
    <w:rsid w:val="00C0345E"/>
    <w:rsid w:val="00C21ABE"/>
    <w:rsid w:val="00C31C95"/>
    <w:rsid w:val="00C3483A"/>
    <w:rsid w:val="00C74E9D"/>
    <w:rsid w:val="00C826DD"/>
    <w:rsid w:val="00C82FD3"/>
    <w:rsid w:val="00C92819"/>
    <w:rsid w:val="00CC6B7B"/>
    <w:rsid w:val="00CD2089"/>
    <w:rsid w:val="00CD3246"/>
    <w:rsid w:val="00CD543B"/>
    <w:rsid w:val="00D2470C"/>
    <w:rsid w:val="00D73A67"/>
    <w:rsid w:val="00D970A9"/>
    <w:rsid w:val="00DF3845"/>
    <w:rsid w:val="00E371D2"/>
    <w:rsid w:val="00E41911"/>
    <w:rsid w:val="00E44B57"/>
    <w:rsid w:val="00E8370E"/>
    <w:rsid w:val="00E92EEF"/>
    <w:rsid w:val="00E952B2"/>
    <w:rsid w:val="00EF2368"/>
    <w:rsid w:val="00EF4C0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02AFC3-BDA8-498E-B499-7887FAF19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71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106"/>
    <w:rPr>
      <w:rFonts w:ascii="Segoe UI" w:eastAsia="Times New Roman" w:hAnsi="Segoe UI" w:cs="Segoe UI"/>
      <w:sz w:val="18"/>
      <w:szCs w:val="18"/>
    </w:rPr>
  </w:style>
  <w:style w:type="character" w:styleId="Hyperlink">
    <w:name w:val="Hyperlink"/>
    <w:basedOn w:val="DefaultParagraphFont"/>
    <w:uiPriority w:val="99"/>
    <w:unhideWhenUsed/>
    <w:rsid w:val="006530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303.docx" TargetMode="External"/><Relationship Id="rId13" Type="http://schemas.openxmlformats.org/officeDocument/2006/relationships/hyperlink" Target="file:///p:\pprever\2019-20\5335_2020031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303.docx" TargetMode="External"/><Relationship Id="rId12" Type="http://schemas.openxmlformats.org/officeDocument/2006/relationships/hyperlink" Target="file:///p:\pprever\2019-20\5335_2020030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335&amp;session=123&amp;summary=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200408.docx" TargetMode="External"/><Relationship Id="rId4" Type="http://schemas.openxmlformats.org/officeDocument/2006/relationships/webSettings" Target="webSettings.xml"/><Relationship Id="rId9" Type="http://schemas.openxmlformats.org/officeDocument/2006/relationships/hyperlink" Target="file:///h:\hj\20200311.docx" TargetMode="External"/><Relationship Id="rId14" Type="http://schemas.openxmlformats.org/officeDocument/2006/relationships/hyperlink" Target="file:///p:\pprever\2019-20\5335_202003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9667C-415B-476C-B9F3-8ACEBE39C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E8B4C369.dotm</Template>
  <TotalTime>0</TotalTime>
  <Pages>2</Pages>
  <Words>11912</Words>
  <Characters>62780</Characters>
  <Application>Microsoft Office Word</Application>
  <DocSecurity>0</DocSecurity>
  <Lines>1902</Lines>
  <Paragraphs>375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5335: Subject not yet available - South Carolina Legislature Online</dc:title>
  <dc:creator>Niki Downey</dc:creator>
  <cp:lastModifiedBy>Derrick Williamson</cp:lastModifiedBy>
  <cp:revision>2</cp:revision>
  <cp:lastPrinted>2020-03-03T14:39:00Z</cp:lastPrinted>
  <dcterms:created xsi:type="dcterms:W3CDTF">2020-05-12T23:01:00Z</dcterms:created>
  <dcterms:modified xsi:type="dcterms:W3CDTF">2020-05-12T23:01:00Z</dcterms:modified>
</cp:coreProperties>
</file>