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515" w:rsidRDefault="00DD6515" w:rsidP="00DD6515">
      <w:pPr>
        <w:widowControl w:val="0"/>
        <w:jc w:val="center"/>
      </w:pPr>
      <w:r w:rsidRPr="00DD6515">
        <w:rPr>
          <w:b/>
        </w:rPr>
        <w:t>South Carolina General Assembly</w:t>
      </w:r>
    </w:p>
    <w:p w:rsidR="00DD6515" w:rsidRDefault="00DD6515" w:rsidP="00DD6515">
      <w:pPr>
        <w:widowControl w:val="0"/>
        <w:jc w:val="center"/>
      </w:pPr>
      <w:r>
        <w:t>123rd Session, 2019-2020</w:t>
      </w:r>
    </w:p>
    <w:p w:rsidR="00DD6515" w:rsidRDefault="00DD6515" w:rsidP="00DD6515">
      <w:pPr>
        <w:widowControl w:val="0"/>
        <w:jc w:val="left"/>
      </w:pPr>
    </w:p>
    <w:p w:rsidR="00DD6515" w:rsidRDefault="00DD6515" w:rsidP="00DD6515">
      <w:pPr>
        <w:widowControl w:val="0"/>
        <w:jc w:val="left"/>
        <w:rPr>
          <w:b/>
        </w:rPr>
      </w:pPr>
      <w:r w:rsidRPr="00DD6515">
        <w:rPr>
          <w:b/>
        </w:rPr>
        <w:t>H. 5342</w:t>
      </w:r>
    </w:p>
    <w:p w:rsidR="00DD6515" w:rsidRDefault="00DD6515" w:rsidP="00DD6515">
      <w:pPr>
        <w:widowControl w:val="0"/>
        <w:jc w:val="left"/>
        <w:rPr>
          <w:b/>
        </w:rPr>
      </w:pPr>
    </w:p>
    <w:p w:rsidR="00DD6515" w:rsidRDefault="00DD6515" w:rsidP="00DD6515">
      <w:pPr>
        <w:widowControl w:val="0"/>
        <w:jc w:val="left"/>
      </w:pPr>
      <w:r w:rsidRPr="00DD6515">
        <w:rPr>
          <w:b/>
        </w:rPr>
        <w:t>STATUS INFORMATION</w:t>
      </w:r>
    </w:p>
    <w:p w:rsidR="00DD6515" w:rsidRDefault="00DD6515" w:rsidP="00DD6515">
      <w:pPr>
        <w:widowControl w:val="0"/>
        <w:jc w:val="left"/>
      </w:pPr>
    </w:p>
    <w:p w:rsidR="00DD6515" w:rsidRDefault="00DD6515" w:rsidP="00DD6515">
      <w:pPr>
        <w:widowControl w:val="0"/>
        <w:jc w:val="left"/>
      </w:pPr>
      <w:r>
        <w:t>House Resolution</w:t>
      </w:r>
    </w:p>
    <w:p w:rsidR="00DD6515" w:rsidRDefault="00DD6515" w:rsidP="00DD6515">
      <w:pPr>
        <w:widowControl w:val="0"/>
        <w:jc w:val="left"/>
      </w:pPr>
      <w:r>
        <w:t>Sponsors: Reps. Yow, Allison, Alexander,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and Wooten</w:t>
      </w:r>
    </w:p>
    <w:p w:rsidR="00DD6515" w:rsidRDefault="00DD6515" w:rsidP="00DD6515">
      <w:pPr>
        <w:widowControl w:val="0"/>
        <w:jc w:val="left"/>
      </w:pPr>
      <w:r>
        <w:t>Document Path: l:\council\bills\gm\24369zw20.docx</w:t>
      </w:r>
    </w:p>
    <w:p w:rsidR="00DD6515" w:rsidRDefault="00DD6515" w:rsidP="00DD6515">
      <w:pPr>
        <w:widowControl w:val="0"/>
        <w:jc w:val="left"/>
      </w:pPr>
    </w:p>
    <w:p w:rsidR="00DD6515" w:rsidRDefault="00DD6515" w:rsidP="00DD6515">
      <w:pPr>
        <w:widowControl w:val="0"/>
        <w:jc w:val="left"/>
      </w:pPr>
      <w:r>
        <w:t>Introduced in the House on March 4, 2020</w:t>
      </w:r>
    </w:p>
    <w:p w:rsidR="00DD6515" w:rsidRDefault="00DD6515" w:rsidP="00DD6515">
      <w:pPr>
        <w:widowControl w:val="0"/>
        <w:jc w:val="left"/>
      </w:pPr>
      <w:r>
        <w:t>Adopted by the House on March 4, 2020</w:t>
      </w:r>
    </w:p>
    <w:p w:rsidR="00DD6515" w:rsidRDefault="00DD6515" w:rsidP="00DD6515">
      <w:pPr>
        <w:widowControl w:val="0"/>
        <w:jc w:val="left"/>
      </w:pPr>
    </w:p>
    <w:p w:rsidR="00DD6515" w:rsidRDefault="003A13BC" w:rsidP="00DD6515">
      <w:pPr>
        <w:widowControl w:val="0"/>
        <w:jc w:val="left"/>
      </w:pPr>
      <w:r>
        <w:t>Summary: Wayne Southard</w:t>
      </w:r>
    </w:p>
    <w:p w:rsidR="00DD6515" w:rsidRDefault="00DD6515" w:rsidP="00DD6515">
      <w:pPr>
        <w:widowControl w:val="0"/>
        <w:jc w:val="left"/>
      </w:pPr>
    </w:p>
    <w:p w:rsidR="00DD6515" w:rsidRDefault="00DD6515" w:rsidP="00DD6515">
      <w:pPr>
        <w:widowControl w:val="0"/>
        <w:jc w:val="left"/>
      </w:pPr>
    </w:p>
    <w:p w:rsidR="00DD6515" w:rsidRDefault="00DD6515" w:rsidP="00DD6515">
      <w:pPr>
        <w:widowControl w:val="0"/>
        <w:tabs>
          <w:tab w:val="center" w:pos="590"/>
          <w:tab w:val="center" w:pos="1440"/>
          <w:tab w:val="left" w:pos="1872"/>
          <w:tab w:val="left" w:pos="9187"/>
        </w:tabs>
        <w:jc w:val="left"/>
      </w:pPr>
      <w:r w:rsidRPr="00DD6515">
        <w:rPr>
          <w:b/>
        </w:rPr>
        <w:t>HISTORY OF LEGISLATIVE ACTIONS</w:t>
      </w:r>
    </w:p>
    <w:p w:rsidR="00DD6515" w:rsidRDefault="00DD6515" w:rsidP="00DD6515">
      <w:pPr>
        <w:widowControl w:val="0"/>
        <w:tabs>
          <w:tab w:val="center" w:pos="590"/>
          <w:tab w:val="center" w:pos="1440"/>
          <w:tab w:val="left" w:pos="1872"/>
          <w:tab w:val="left" w:pos="9187"/>
        </w:tabs>
        <w:jc w:val="left"/>
      </w:pPr>
    </w:p>
    <w:p w:rsidR="00DD6515" w:rsidRPr="00DD6515" w:rsidRDefault="00DD6515" w:rsidP="00DD6515">
      <w:pPr>
        <w:widowControl w:val="0"/>
        <w:tabs>
          <w:tab w:val="center" w:pos="590"/>
          <w:tab w:val="center" w:pos="1440"/>
          <w:tab w:val="left" w:pos="1872"/>
          <w:tab w:val="left" w:pos="9187"/>
        </w:tabs>
        <w:jc w:val="left"/>
      </w:pPr>
      <w:r w:rsidRPr="00DD6515">
        <w:rPr>
          <w:u w:val="single"/>
        </w:rPr>
        <w:tab/>
        <w:t>Date</w:t>
      </w:r>
      <w:r w:rsidRPr="00DD6515">
        <w:rPr>
          <w:u w:val="single"/>
        </w:rPr>
        <w:tab/>
        <w:t>Body</w:t>
      </w:r>
      <w:r w:rsidRPr="00DD6515">
        <w:rPr>
          <w:u w:val="single"/>
        </w:rPr>
        <w:tab/>
        <w:t>Action Description with journal page number</w:t>
      </w:r>
      <w:r w:rsidRPr="00DD6515">
        <w:rPr>
          <w:u w:val="single"/>
        </w:rPr>
        <w:tab/>
      </w:r>
    </w:p>
    <w:p w:rsidR="00BF1BAC" w:rsidRDefault="00BF1BAC" w:rsidP="00BF1BAC">
      <w:pPr>
        <w:widowControl w:val="0"/>
        <w:tabs>
          <w:tab w:val="right" w:pos="1008"/>
          <w:tab w:val="left" w:pos="1152"/>
          <w:tab w:val="left" w:pos="1872"/>
          <w:tab w:val="left" w:pos="9187"/>
        </w:tabs>
        <w:ind w:left="2088" w:hanging="2088"/>
      </w:pPr>
      <w:r>
        <w:tab/>
        <w:t>3/4/2020</w:t>
      </w:r>
      <w:r>
        <w:tab/>
        <w:t>House</w:t>
      </w:r>
      <w:r>
        <w:tab/>
        <w:t>Introduced and adopted (</w:t>
      </w:r>
      <w:hyperlink r:id="rId7" w:history="1">
        <w:r w:rsidRPr="00F16398">
          <w:rPr>
            <w:rStyle w:val="Hyperlink"/>
          </w:rPr>
          <w:t>House Journal</w:t>
        </w:r>
        <w:r w:rsidRPr="00F16398">
          <w:rPr>
            <w:rStyle w:val="Hyperlink"/>
          </w:rPr>
          <w:noBreakHyphen/>
          <w:t>page 36</w:t>
        </w:r>
      </w:hyperlink>
      <w:r>
        <w:t>)</w:t>
      </w:r>
    </w:p>
    <w:p w:rsidR="00BF1BAC" w:rsidRDefault="00BF1BAC" w:rsidP="00BF1BAC">
      <w:pPr>
        <w:widowControl w:val="0"/>
        <w:tabs>
          <w:tab w:val="right" w:pos="1008"/>
          <w:tab w:val="left" w:pos="1152"/>
          <w:tab w:val="left" w:pos="1872"/>
          <w:tab w:val="left" w:pos="9187"/>
        </w:tabs>
        <w:ind w:left="2088" w:hanging="2088"/>
      </w:pPr>
    </w:p>
    <w:p w:rsidR="00DD6515" w:rsidRDefault="00DD6515" w:rsidP="00DD651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D6515">
          <w:rPr>
            <w:rStyle w:val="Hyperlink"/>
          </w:rPr>
          <w:t>legislative information</w:t>
        </w:r>
      </w:hyperlink>
      <w:r>
        <w:t xml:space="preserve"> at the website</w:t>
      </w:r>
    </w:p>
    <w:p w:rsidR="00DD6515" w:rsidRDefault="00DD6515" w:rsidP="00DD6515">
      <w:pPr>
        <w:widowControl w:val="0"/>
        <w:tabs>
          <w:tab w:val="right" w:pos="1008"/>
          <w:tab w:val="left" w:pos="1152"/>
          <w:tab w:val="left" w:pos="1872"/>
          <w:tab w:val="left" w:pos="9187"/>
        </w:tabs>
        <w:ind w:left="2088" w:hanging="2088"/>
        <w:jc w:val="left"/>
      </w:pPr>
    </w:p>
    <w:p w:rsidR="00DD6515" w:rsidRPr="00DD6515" w:rsidRDefault="00DD6515" w:rsidP="00DD6515">
      <w:pPr>
        <w:widowControl w:val="0"/>
        <w:tabs>
          <w:tab w:val="right" w:pos="1008"/>
          <w:tab w:val="left" w:pos="1152"/>
          <w:tab w:val="left" w:pos="1872"/>
          <w:tab w:val="left" w:pos="9187"/>
        </w:tabs>
        <w:ind w:left="2088" w:hanging="2088"/>
        <w:jc w:val="left"/>
      </w:pPr>
    </w:p>
    <w:p w:rsidR="00DD6515" w:rsidRDefault="00DD6515" w:rsidP="00DD6515">
      <w:r w:rsidRPr="00DD6515">
        <w:rPr>
          <w:b/>
        </w:rPr>
        <w:t>VERSIONS OF THIS BILL</w:t>
      </w:r>
    </w:p>
    <w:p w:rsidR="00DD6515" w:rsidRDefault="00DD6515" w:rsidP="00DD6515"/>
    <w:p w:rsidR="00DD6515" w:rsidRDefault="003F32EC" w:rsidP="00DD6515">
      <w:hyperlink r:id="rId9" w:history="1">
        <w:r w:rsidR="00DD6515">
          <w:rPr>
            <w:rStyle w:val="Hyperlink"/>
          </w:rPr>
          <w:t>3/4/2020</w:t>
        </w:r>
      </w:hyperlink>
    </w:p>
    <w:p w:rsidR="00DD6515" w:rsidRDefault="00DD6515" w:rsidP="00DD6515"/>
    <w:p w:rsidR="00DD6515" w:rsidRDefault="00DD6515" w:rsidP="00DD6515">
      <w:pPr>
        <w:sectPr w:rsidR="00DD6515" w:rsidSect="00DD6515">
          <w:pgSz w:w="12240" w:h="15840" w:code="1"/>
          <w:pgMar w:top="1080" w:right="1440" w:bottom="1080" w:left="1440" w:header="720" w:footer="720" w:gutter="0"/>
          <w:cols w:space="720"/>
          <w:noEndnote/>
          <w:docGrid w:linePitch="360"/>
        </w:sectPr>
      </w:pPr>
    </w:p>
    <w:p w:rsidR="001931F7" w:rsidRDefault="001931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3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0BE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0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WAYNE SOUTHARD, INSPECTOR OF THE CHESTERFIELD SCHOOL BUS SHOP, </w:t>
      </w:r>
      <w:r w:rsidR="004331F3">
        <w:t xml:space="preserve">AND TO CONGRATULATE HIM </w:t>
      </w:r>
      <w:r>
        <w:t>UPON BEING NAMED THE 2019 NATIONAL WINNER AS AMERICA’S BEST SCHOOL BUS INSPECTOR.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31F3" w:rsidRDefault="00810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60A0D">
        <w:t>it is with distinct pride that the members of the South Carol</w:t>
      </w:r>
      <w:r w:rsidR="00ED5F28">
        <w:t>ina House of Representatives have</w:t>
      </w:r>
      <w:r w:rsidR="00760A0D">
        <w:t xml:space="preserve"> learned that Wayne Southard</w:t>
      </w:r>
      <w:r w:rsidR="004331F3">
        <w:t xml:space="preserve"> was named the 2019 America’s Best School Bus Inspector at the </w:t>
      </w:r>
      <w:r w:rsidR="002F6ADB">
        <w:t>sixteen</w:t>
      </w:r>
      <w:r w:rsidR="00ED5F28">
        <w:t>th</w:t>
      </w:r>
      <w:r w:rsidR="002F6ADB">
        <w:t xml:space="preserve"> </w:t>
      </w:r>
      <w:r w:rsidR="004331F3">
        <w:t xml:space="preserve">annual event </w:t>
      </w:r>
      <w:r w:rsidR="002F6ADB">
        <w:t>sponsored by</w:t>
      </w:r>
      <w:r w:rsidR="004331F3">
        <w:t xml:space="preserve"> the National Association for Pupil Transportation</w:t>
      </w:r>
      <w:r w:rsidR="002F6ADB">
        <w:t xml:space="preserve"> held in Cypress, Texas, from December 6 through 8, 2019</w:t>
      </w:r>
      <w:r w:rsidR="004331F3">
        <w:t>; and</w:t>
      </w:r>
    </w:p>
    <w:p w:rsidR="004331F3" w:rsidRDefault="00433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1F3" w:rsidRDefault="00433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6ADB">
        <w:t xml:space="preserve">as shop foreman, </w:t>
      </w:r>
      <w:r>
        <w:t>Mr. Southard serves the</w:t>
      </w:r>
      <w:r w:rsidR="00445386">
        <w:t xml:space="preserve"> Office of </w:t>
      </w:r>
      <w:r w:rsidR="008E6A4C">
        <w:t xml:space="preserve">Student </w:t>
      </w:r>
      <w:r>
        <w:t xml:space="preserve">Transportation </w:t>
      </w:r>
      <w:r w:rsidR="00ED5F28">
        <w:t xml:space="preserve">of the South Carolina Department of Education </w:t>
      </w:r>
      <w:r w:rsidR="002F6ADB">
        <w:t>in t</w:t>
      </w:r>
      <w:r w:rsidR="00ED5F28">
        <w:t>he Chesterfield School Bus Shop</w:t>
      </w:r>
      <w:r>
        <w:t xml:space="preserve">; and </w:t>
      </w:r>
    </w:p>
    <w:p w:rsidR="004331F3" w:rsidRDefault="00433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1F3" w:rsidRDefault="00433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dedication and commitment of Mr. Southard in providing students the highest level of safety and efficiency possible cannot be overvalued; and</w:t>
      </w:r>
    </w:p>
    <w:p w:rsidR="004331F3" w:rsidRDefault="00433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BEC" w:rsidRDefault="002F6A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deeply grateful for the standard of excellence set by Wayne Southard in order to carry out his duties to inspect the school buses that carry </w:t>
      </w:r>
      <w:r w:rsidR="00ED5F28">
        <w:t>young students</w:t>
      </w:r>
      <w:r>
        <w:t xml:space="preserve"> to and from their daily school activities in Chesterfield County</w:t>
      </w:r>
      <w:r w:rsidR="00810BEC">
        <w:t>.  Now, therefore,</w:t>
      </w:r>
    </w:p>
    <w:p w:rsidR="00810BEC" w:rsidRDefault="00810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BEC" w:rsidRDefault="00810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10BEC" w:rsidRDefault="00810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BEC" w:rsidRDefault="00810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466EF">
        <w:t xml:space="preserve"> the members of the South Carolina House of Representatives, by this resolution</w:t>
      </w:r>
      <w:r w:rsidR="00760A0D">
        <w:t xml:space="preserve">, recognize and honor Wayne Southard, Inspector of the Chesterfield School Bus Shop, </w:t>
      </w:r>
      <w:r w:rsidR="004331F3">
        <w:t xml:space="preserve">and congratulate him </w:t>
      </w:r>
      <w:r w:rsidR="00760A0D">
        <w:t xml:space="preserve">upon </w:t>
      </w:r>
      <w:r w:rsidR="00760A0D">
        <w:lastRenderedPageBreak/>
        <w:t>being named the 2019 national winner as America’s Best School Bus Inspector.</w:t>
      </w:r>
    </w:p>
    <w:p w:rsidR="00810BEC" w:rsidRDefault="00810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BEC" w:rsidRDefault="00810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60A0D">
        <w:t xml:space="preserve"> Wayne Southard.</w:t>
      </w:r>
    </w:p>
    <w:p w:rsidR="00D61C4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6515" w:rsidRDefault="00DD6515" w:rsidP="00DD6515">
      <w:pPr>
        <w:suppressAutoHyphens/>
      </w:pPr>
    </w:p>
    <w:sectPr w:rsidR="00DD6515" w:rsidSect="00DD651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BEC" w:rsidRDefault="00810BEC" w:rsidP="009F0C77">
      <w:r>
        <w:separator/>
      </w:r>
    </w:p>
  </w:endnote>
  <w:endnote w:type="continuationSeparator" w:id="0">
    <w:p w:rsidR="00810BEC" w:rsidRDefault="00810B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EACC25-7B04-45F0-8D2C-DFA716B7702F}"/>
    <w:embedBold r:id="rId2" w:fontKey="{C8D0870B-6E2E-4A45-A51D-E8449CF12231}"/>
  </w:font>
  <w:font w:name="Calibri">
    <w:panose1 w:val="020F0502020204030204"/>
    <w:charset w:val="00"/>
    <w:family w:val="swiss"/>
    <w:pitch w:val="variable"/>
    <w:sig w:usb0="E0002EFF" w:usb1="C000247B" w:usb2="00000009" w:usb3="00000000" w:csb0="000001FF" w:csb1="00000000"/>
    <w:embedRegular r:id="rId3" w:fontKey="{CF44E66A-1963-444E-AB72-D15F938B8423}"/>
  </w:font>
  <w:font w:name="Segoe UI">
    <w:panose1 w:val="020B0502040204020203"/>
    <w:charset w:val="00"/>
    <w:family w:val="swiss"/>
    <w:pitch w:val="variable"/>
    <w:sig w:usb0="E4002EFF" w:usb1="C000E47F" w:usb2="00000009" w:usb3="00000000" w:csb0="000001FF" w:csb1="00000000"/>
    <w:embedRegular r:id="rId4" w:fontKey="{3BD9665A-CFDC-409D-BF54-BAD6280B9A08}"/>
  </w:font>
  <w:font w:name="Cambria">
    <w:panose1 w:val="02040503050406030204"/>
    <w:charset w:val="00"/>
    <w:family w:val="roman"/>
    <w:pitch w:val="variable"/>
    <w:sig w:usb0="E00006FF" w:usb1="420024FF" w:usb2="02000000" w:usb3="00000000" w:csb0="0000019F" w:csb1="00000000"/>
    <w:embedRegular r:id="rId5" w:fontKey="{F8ADB147-139B-4B55-AE32-D40EF92B20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515" w:rsidRPr="001931F7" w:rsidRDefault="00DD6515" w:rsidP="001931F7">
    <w:pPr>
      <w:pStyle w:val="Footer"/>
      <w:tabs>
        <w:tab w:val="clear" w:pos="4680"/>
        <w:tab w:val="clear" w:pos="9360"/>
        <w:tab w:val="center" w:pos="2995"/>
      </w:tabs>
      <w:spacing w:before="120"/>
    </w:pPr>
    <w:r>
      <w:t>[5342]</w:t>
    </w:r>
    <w:r>
      <w:tab/>
    </w:r>
    <w:r>
      <w:fldChar w:fldCharType="begin"/>
    </w:r>
    <w:r>
      <w:instrText xml:space="preserve"> PAGE  \* MERGEFORMAT </w:instrText>
    </w:r>
    <w:r>
      <w:fldChar w:fldCharType="separate"/>
    </w:r>
    <w:r w:rsidR="003A13B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BEC" w:rsidRDefault="00810BEC" w:rsidP="009F0C77">
      <w:r>
        <w:separator/>
      </w:r>
    </w:p>
  </w:footnote>
  <w:footnote w:type="continuationSeparator" w:id="0">
    <w:p w:rsidR="00810BEC" w:rsidRDefault="00810B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69ZW20"/>
    <w:docVar w:name="CoverBillType" w:val="r"/>
    <w:docVar w:name="DocPath" w:val="L:\Council\bills\GM\24369ZW20.DOCX"/>
    <w:docVar w:name="dvBillNumber" w:val="5342"/>
    <w:docVar w:name="dvBillNumberPrefix" w:val="H. "/>
    <w:docVar w:name="dvOriginalBody" w:val="House"/>
    <w:docVar w:name="dvSteno" w:val="GM"/>
    <w:docVar w:name="NameofBody" w:val="h"/>
    <w:docVar w:name="vGroup2" w:val="Council"/>
  </w:docVars>
  <w:rsids>
    <w:rsidRoot w:val="00810BEC"/>
    <w:rsid w:val="00011869"/>
    <w:rsid w:val="00015CD6"/>
    <w:rsid w:val="000E0100"/>
    <w:rsid w:val="000E1785"/>
    <w:rsid w:val="000F40FA"/>
    <w:rsid w:val="001035F1"/>
    <w:rsid w:val="0010776B"/>
    <w:rsid w:val="00133E66"/>
    <w:rsid w:val="001435A3"/>
    <w:rsid w:val="00146ED3"/>
    <w:rsid w:val="00151044"/>
    <w:rsid w:val="001931F7"/>
    <w:rsid w:val="001D08F2"/>
    <w:rsid w:val="001D3A58"/>
    <w:rsid w:val="001D525B"/>
    <w:rsid w:val="001D7F4F"/>
    <w:rsid w:val="00205238"/>
    <w:rsid w:val="002321B6"/>
    <w:rsid w:val="00232912"/>
    <w:rsid w:val="00250967"/>
    <w:rsid w:val="002543C8"/>
    <w:rsid w:val="0025541D"/>
    <w:rsid w:val="00284AAE"/>
    <w:rsid w:val="002E5912"/>
    <w:rsid w:val="002F6ADB"/>
    <w:rsid w:val="00301B21"/>
    <w:rsid w:val="00325348"/>
    <w:rsid w:val="0032732C"/>
    <w:rsid w:val="00336AD0"/>
    <w:rsid w:val="0037079A"/>
    <w:rsid w:val="003A13BC"/>
    <w:rsid w:val="003C4DAB"/>
    <w:rsid w:val="003D01E8"/>
    <w:rsid w:val="003E5288"/>
    <w:rsid w:val="003F6D79"/>
    <w:rsid w:val="0041760A"/>
    <w:rsid w:val="00417C01"/>
    <w:rsid w:val="004331F3"/>
    <w:rsid w:val="004403BD"/>
    <w:rsid w:val="00445386"/>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53162"/>
    <w:rsid w:val="00760A0D"/>
    <w:rsid w:val="007A70AE"/>
    <w:rsid w:val="00810BEC"/>
    <w:rsid w:val="008362E8"/>
    <w:rsid w:val="0085786E"/>
    <w:rsid w:val="008A1768"/>
    <w:rsid w:val="008A489F"/>
    <w:rsid w:val="008E6A4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66EF"/>
    <w:rsid w:val="00B64FFF"/>
    <w:rsid w:val="00BA4647"/>
    <w:rsid w:val="00BE3C22"/>
    <w:rsid w:val="00BF1BAC"/>
    <w:rsid w:val="00C0345E"/>
    <w:rsid w:val="00C21ABE"/>
    <w:rsid w:val="00C31C95"/>
    <w:rsid w:val="00C3483A"/>
    <w:rsid w:val="00C74E9D"/>
    <w:rsid w:val="00C826DD"/>
    <w:rsid w:val="00C82FD3"/>
    <w:rsid w:val="00C92819"/>
    <w:rsid w:val="00CC6B7B"/>
    <w:rsid w:val="00CD2089"/>
    <w:rsid w:val="00D61C4B"/>
    <w:rsid w:val="00D73A67"/>
    <w:rsid w:val="00D970A9"/>
    <w:rsid w:val="00DC4A57"/>
    <w:rsid w:val="00DD6515"/>
    <w:rsid w:val="00DF3845"/>
    <w:rsid w:val="00E41911"/>
    <w:rsid w:val="00E44B57"/>
    <w:rsid w:val="00E92EEF"/>
    <w:rsid w:val="00EC6891"/>
    <w:rsid w:val="00ED5F2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987C16-1DC9-42A4-B841-9BA7B554A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6A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ADB"/>
    <w:rPr>
      <w:rFonts w:ascii="Segoe UI" w:eastAsia="Times New Roman" w:hAnsi="Segoe UI" w:cs="Segoe UI"/>
      <w:sz w:val="18"/>
      <w:szCs w:val="18"/>
    </w:rPr>
  </w:style>
  <w:style w:type="character" w:styleId="Hyperlink">
    <w:name w:val="Hyperlink"/>
    <w:basedOn w:val="DefaultParagraphFont"/>
    <w:uiPriority w:val="99"/>
    <w:unhideWhenUsed/>
    <w:rsid w:val="00DD65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42&amp;session=123&amp;summary=B" TargetMode="External"/><Relationship Id="rId3" Type="http://schemas.openxmlformats.org/officeDocument/2006/relationships/settings" Target="settings.xml"/><Relationship Id="rId7" Type="http://schemas.openxmlformats.org/officeDocument/2006/relationships/hyperlink" Target="file:///h:\hj\202003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42_2020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3699E-D7F3-4DA7-B68F-BF97B24F0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511</Words>
  <Characters>2914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5342: Subject not yet available - South Carolina Legislature Online</dc:title>
  <dc:creator>Gail Moore</dc:creator>
  <cp:lastModifiedBy>S Wilson</cp:lastModifiedBy>
  <cp:revision>2</cp:revision>
  <cp:lastPrinted>2020-03-03T20:08:00Z</cp:lastPrinted>
  <dcterms:created xsi:type="dcterms:W3CDTF">2020-03-09T16:51:00Z</dcterms:created>
  <dcterms:modified xsi:type="dcterms:W3CDTF">2020-03-09T16:51:00Z</dcterms:modified>
</cp:coreProperties>
</file>