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EFD" w:rsidRDefault="00B54EFD" w:rsidP="00B54EFD">
      <w:pPr>
        <w:widowControl w:val="0"/>
        <w:jc w:val="center"/>
      </w:pPr>
      <w:r w:rsidRPr="00B54EFD">
        <w:rPr>
          <w:b/>
        </w:rPr>
        <w:t>South Carolina General Assembly</w:t>
      </w:r>
    </w:p>
    <w:p w:rsidR="00B54EFD" w:rsidRDefault="00B54EFD" w:rsidP="00B54EFD">
      <w:pPr>
        <w:widowControl w:val="0"/>
        <w:jc w:val="center"/>
      </w:pPr>
      <w:r>
        <w:t>123rd Session, 2019-2020</w:t>
      </w:r>
    </w:p>
    <w:p w:rsidR="00B54EFD" w:rsidRDefault="00B54EFD" w:rsidP="00B54EFD">
      <w:pPr>
        <w:widowControl w:val="0"/>
        <w:jc w:val="left"/>
      </w:pPr>
    </w:p>
    <w:p w:rsidR="00B54EFD" w:rsidRDefault="00B54EFD" w:rsidP="00B54EFD">
      <w:pPr>
        <w:widowControl w:val="0"/>
        <w:jc w:val="left"/>
        <w:rPr>
          <w:b/>
        </w:rPr>
      </w:pPr>
      <w:r w:rsidRPr="00B54EFD">
        <w:rPr>
          <w:b/>
        </w:rPr>
        <w:t>H. 5478</w:t>
      </w:r>
    </w:p>
    <w:p w:rsidR="00B54EFD" w:rsidRDefault="00B54EFD" w:rsidP="00B54EFD">
      <w:pPr>
        <w:widowControl w:val="0"/>
        <w:jc w:val="left"/>
        <w:rPr>
          <w:b/>
        </w:rPr>
      </w:pPr>
    </w:p>
    <w:p w:rsidR="00B54EFD" w:rsidRDefault="00B54EFD" w:rsidP="00B54EFD">
      <w:pPr>
        <w:widowControl w:val="0"/>
        <w:jc w:val="left"/>
      </w:pPr>
      <w:r w:rsidRPr="00B54EFD">
        <w:rPr>
          <w:b/>
        </w:rPr>
        <w:t>STATUS INFORMATION</w:t>
      </w:r>
    </w:p>
    <w:p w:rsidR="00B54EFD" w:rsidRDefault="00B54EFD" w:rsidP="00B54EFD">
      <w:pPr>
        <w:widowControl w:val="0"/>
        <w:jc w:val="left"/>
      </w:pPr>
    </w:p>
    <w:p w:rsidR="00B54EFD" w:rsidRDefault="00B54EFD" w:rsidP="00B54EFD">
      <w:pPr>
        <w:widowControl w:val="0"/>
        <w:jc w:val="left"/>
      </w:pPr>
      <w:r>
        <w:t>Joint Resolution</w:t>
      </w:r>
    </w:p>
    <w:p w:rsidR="00B54EFD" w:rsidRDefault="00B54EFD" w:rsidP="00B54EFD">
      <w:pPr>
        <w:widowControl w:val="0"/>
        <w:jc w:val="left"/>
      </w:pPr>
      <w:r>
        <w:t>Sponsors: Reps. Rutherford, Rose, Moore, Norrell, Bamberg, Dillard and Stavrinakis</w:t>
      </w:r>
    </w:p>
    <w:p w:rsidR="00B54EFD" w:rsidRDefault="00B54EFD" w:rsidP="00B54EFD">
      <w:pPr>
        <w:widowControl w:val="0"/>
        <w:jc w:val="left"/>
      </w:pPr>
      <w:r>
        <w:t>Document Path: l:\council\bills\bh\7284ahb20.docx</w:t>
      </w:r>
    </w:p>
    <w:p w:rsidR="00B54EFD" w:rsidRDefault="00B54EFD" w:rsidP="00B54EFD">
      <w:pPr>
        <w:widowControl w:val="0"/>
        <w:jc w:val="left"/>
      </w:pPr>
    </w:p>
    <w:p w:rsidR="00B54EFD" w:rsidRDefault="00B54EFD" w:rsidP="00B54EFD">
      <w:pPr>
        <w:widowControl w:val="0"/>
        <w:jc w:val="left"/>
      </w:pPr>
      <w:r>
        <w:t>Introduced in the House on May 12, 2020</w:t>
      </w:r>
    </w:p>
    <w:p w:rsidR="00B54EFD" w:rsidRDefault="00B54EFD" w:rsidP="00B54EFD">
      <w:pPr>
        <w:widowControl w:val="0"/>
        <w:jc w:val="left"/>
      </w:pPr>
      <w:r>
        <w:t xml:space="preserve">Currently residing in the House Committee on </w:t>
      </w:r>
      <w:r w:rsidRPr="00B54EFD">
        <w:rPr>
          <w:b/>
        </w:rPr>
        <w:t>Judiciary</w:t>
      </w:r>
    </w:p>
    <w:p w:rsidR="00B54EFD" w:rsidRDefault="00B54EFD" w:rsidP="00B54EFD">
      <w:pPr>
        <w:widowControl w:val="0"/>
        <w:jc w:val="left"/>
      </w:pPr>
    </w:p>
    <w:p w:rsidR="00B54EFD" w:rsidRDefault="000329DB" w:rsidP="00B54EFD">
      <w:pPr>
        <w:widowControl w:val="0"/>
        <w:jc w:val="left"/>
      </w:pPr>
      <w:r>
        <w:t>Summary: Absentee ballot</w:t>
      </w:r>
    </w:p>
    <w:p w:rsidR="00B54EFD" w:rsidRDefault="00B54EFD" w:rsidP="00B54EFD">
      <w:pPr>
        <w:widowControl w:val="0"/>
        <w:jc w:val="left"/>
      </w:pPr>
    </w:p>
    <w:p w:rsidR="00B54EFD" w:rsidRDefault="00B54EFD" w:rsidP="00B54EFD">
      <w:pPr>
        <w:widowControl w:val="0"/>
        <w:jc w:val="left"/>
      </w:pPr>
    </w:p>
    <w:p w:rsidR="00B54EFD" w:rsidRDefault="00B54EFD" w:rsidP="00B54E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4EFD">
        <w:rPr>
          <w:b/>
        </w:rPr>
        <w:t>HISTORY OF LEGISLATIVE ACTIONS</w:t>
      </w:r>
    </w:p>
    <w:p w:rsidR="00B54EFD" w:rsidRDefault="00B54EFD" w:rsidP="00B54E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54EFD" w:rsidRPr="00B54EFD" w:rsidRDefault="00B54EFD" w:rsidP="00B54E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4EFD">
        <w:rPr>
          <w:u w:val="single"/>
        </w:rPr>
        <w:tab/>
        <w:t>Date</w:t>
      </w:r>
      <w:r w:rsidRPr="00B54EFD">
        <w:rPr>
          <w:u w:val="single"/>
        </w:rPr>
        <w:tab/>
        <w:t>Body</w:t>
      </w:r>
      <w:r w:rsidRPr="00B54EFD">
        <w:rPr>
          <w:u w:val="single"/>
        </w:rPr>
        <w:tab/>
        <w:t>Action Description with journal page number</w:t>
      </w:r>
      <w:r w:rsidRPr="00B54EFD">
        <w:rPr>
          <w:u w:val="single"/>
        </w:rPr>
        <w:tab/>
      </w:r>
    </w:p>
    <w:p w:rsidR="00B54EFD" w:rsidRDefault="00B54EFD" w:rsidP="00B54E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5/12/2020</w:t>
      </w:r>
      <w:r>
        <w:tab/>
        <w:t>House</w:t>
      </w:r>
      <w:r>
        <w:tab/>
        <w:t>Introduced and read first time</w:t>
      </w:r>
    </w:p>
    <w:p w:rsidR="00B54EFD" w:rsidRDefault="00B54EFD" w:rsidP="00B54E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b/>
        </w:rPr>
      </w:pPr>
      <w:r>
        <w:tab/>
        <w:t>5/12/2020</w:t>
      </w:r>
      <w:r>
        <w:tab/>
        <w:t>House</w:t>
      </w:r>
      <w:r>
        <w:tab/>
        <w:t xml:space="preserve">Referred to Committee on </w:t>
      </w:r>
      <w:r w:rsidRPr="00837E9A">
        <w:rPr>
          <w:b/>
        </w:rPr>
        <w:t>Judiciary</w:t>
      </w:r>
    </w:p>
    <w:p w:rsidR="00B54EFD" w:rsidRDefault="00B54EFD" w:rsidP="00B54E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54EFD" w:rsidRDefault="00B54EFD" w:rsidP="00B54E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B54EFD">
          <w:rPr>
            <w:rStyle w:val="Hyperlink"/>
          </w:rPr>
          <w:t>legislative information</w:t>
        </w:r>
      </w:hyperlink>
      <w:r>
        <w:t xml:space="preserve"> at the website</w:t>
      </w:r>
    </w:p>
    <w:p w:rsidR="00B54EFD" w:rsidRDefault="00B54EFD" w:rsidP="00B54E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4EFD" w:rsidRPr="00B54EFD" w:rsidRDefault="00B54EFD" w:rsidP="00B54E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4EFD" w:rsidRDefault="00B54EFD" w:rsidP="00B54EFD">
      <w:pPr>
        <w:widowControl w:val="0"/>
        <w:jc w:val="left"/>
      </w:pPr>
      <w:r w:rsidRPr="00B54EFD">
        <w:rPr>
          <w:b/>
        </w:rPr>
        <w:t>VERSIONS OF THIS BILL</w:t>
      </w:r>
    </w:p>
    <w:p w:rsidR="00B54EFD" w:rsidRDefault="00B54EFD" w:rsidP="00B54EFD">
      <w:pPr>
        <w:widowControl w:val="0"/>
        <w:jc w:val="left"/>
      </w:pPr>
    </w:p>
    <w:p w:rsidR="00B54EFD" w:rsidRDefault="00EC7E57" w:rsidP="00B54EFD">
      <w:pPr>
        <w:widowControl w:val="0"/>
        <w:jc w:val="left"/>
      </w:pPr>
      <w:hyperlink r:id="rId8" w:history="1">
        <w:r w:rsidR="00B54EFD">
          <w:rPr>
            <w:rStyle w:val="Hyperlink"/>
          </w:rPr>
          <w:t>5/12/2020</w:t>
        </w:r>
      </w:hyperlink>
    </w:p>
    <w:p w:rsidR="00B54EFD" w:rsidRDefault="00B54EFD" w:rsidP="00B54EFD"/>
    <w:p w:rsidR="00B54EFD" w:rsidRDefault="00B54EFD" w:rsidP="00B54EFD">
      <w:pPr>
        <w:sectPr w:rsidR="00B54EFD" w:rsidSect="00B54EF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B6748" w:rsidRDefault="00AB6748" w:rsidP="0075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FB0" w:rsidRDefault="00755FB0" w:rsidP="0075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FB0" w:rsidRDefault="00755FB0" w:rsidP="0075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FB0" w:rsidRDefault="00755FB0" w:rsidP="0075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FB0" w:rsidRDefault="00755FB0" w:rsidP="0075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FB0" w:rsidRDefault="00755FB0" w:rsidP="0075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FB0" w:rsidRDefault="00755FB0" w:rsidP="0075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6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70FD9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734F" w:rsidRPr="005F0E97" w:rsidRDefault="0021734F" w:rsidP="002173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F0E97">
        <w:rPr>
          <w:color w:val="000000" w:themeColor="text1"/>
          <w:u w:color="000000" w:themeColor="text1"/>
        </w:rPr>
        <w:t>TO ALLOW ALL QUALIFIED ELECTORS TO VOTE BY ABSENTEE BALLOT IN THE 2020 PRIMARY AND PRIMARY RUNOFF ELECTIONS; TO DIRECT THE STATE ELECTION COMMISSION TO TAKE ALL NECESSARY AND PROPER ACTIONS TO ALLOW QUALIFIED ELECTORS TO REQUEST ABSENTEE BALLOTS ELECTRONICALLY ON THE STATE ELECTION COMMISSION</w:t>
      </w:r>
      <w:r w:rsidR="008C2E67" w:rsidRPr="008C2E67">
        <w:rPr>
          <w:color w:val="000000" w:themeColor="text1"/>
          <w:u w:color="000000" w:themeColor="text1"/>
        </w:rPr>
        <w:t>’</w:t>
      </w:r>
      <w:r w:rsidRPr="005F0E97">
        <w:rPr>
          <w:color w:val="000000" w:themeColor="text1"/>
          <w:u w:color="000000" w:themeColor="text1"/>
        </w:rPr>
        <w:t>S INTERNET WEBSITE WITHOUT THE APPLICANTS</w:t>
      </w:r>
      <w:r w:rsidR="008C2E67" w:rsidRPr="008C2E67">
        <w:rPr>
          <w:color w:val="000000" w:themeColor="text1"/>
          <w:u w:color="000000" w:themeColor="text1"/>
        </w:rPr>
        <w:t>’</w:t>
      </w:r>
      <w:r w:rsidRPr="005F0E97">
        <w:rPr>
          <w:color w:val="000000" w:themeColor="text1"/>
          <w:u w:color="000000" w:themeColor="text1"/>
        </w:rPr>
        <w:t xml:space="preserve"> SIGNATURES FOR PURPOSES OF CASTING ABSENTEE BALLOTS IN THE 2020 PRIMARY AND PRIMARY RUNOFF ELECTIONS; TO PROVIDE THAT THE PROVISIONS OF LAW CONTAINED IN TITLE 7 OF THE 1976 CODE THAT REQUIRE AN ABSENTEE BALLOT APPLICANT</w:t>
      </w:r>
      <w:r w:rsidR="008C2E67" w:rsidRPr="008C2E67">
        <w:rPr>
          <w:color w:val="000000" w:themeColor="text1"/>
          <w:u w:color="000000" w:themeColor="text1"/>
        </w:rPr>
        <w:t>’</w:t>
      </w:r>
      <w:r w:rsidRPr="005F0E97">
        <w:rPr>
          <w:color w:val="000000" w:themeColor="text1"/>
          <w:u w:color="000000" w:themeColor="text1"/>
        </w:rPr>
        <w:t>S OATH TO BE WITNESSED DO NOT APPLY TO THE 2020 PRIMARY AND PRIMARY RUNOFF ELECTIONS; AND TO PROVIDE THAT THIS JOINT RESOLUTION EXPIRES ON JULY 1, 2020.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70FD9" w:rsidRDefault="00470F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70FD9" w:rsidRDefault="00470F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734F" w:rsidRPr="005F0E97" w:rsidRDefault="0021734F" w:rsidP="002173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5F0E97">
        <w:rPr>
          <w:color w:val="000000" w:themeColor="text1"/>
          <w:u w:color="000000" w:themeColor="text1"/>
        </w:rPr>
        <w:t>Notwithstanding another provision of law, all qualified electors are permitted to vote by absentee ballot in the 2020 primary and primary runoff elections.</w:t>
      </w:r>
      <w:r>
        <w:rPr>
          <w:color w:val="000000" w:themeColor="text1"/>
          <w:u w:color="000000" w:themeColor="text1"/>
        </w:rPr>
        <w:t xml:space="preserve"> </w:t>
      </w:r>
      <w:r w:rsidRPr="005F0E97">
        <w:rPr>
          <w:color w:val="000000" w:themeColor="text1"/>
          <w:u w:color="000000" w:themeColor="text1"/>
        </w:rPr>
        <w:t>Notwithstanding the categories provided in Section 7</w:t>
      </w:r>
      <w:r w:rsidR="008C2E67">
        <w:rPr>
          <w:color w:val="000000" w:themeColor="text1"/>
          <w:u w:color="000000" w:themeColor="text1"/>
        </w:rPr>
        <w:noBreakHyphen/>
      </w:r>
      <w:r w:rsidRPr="005F0E97">
        <w:rPr>
          <w:color w:val="000000" w:themeColor="text1"/>
          <w:u w:color="000000" w:themeColor="text1"/>
        </w:rPr>
        <w:t>15</w:t>
      </w:r>
      <w:r w:rsidR="008C2E67">
        <w:rPr>
          <w:color w:val="000000" w:themeColor="text1"/>
          <w:u w:color="000000" w:themeColor="text1"/>
        </w:rPr>
        <w:noBreakHyphen/>
      </w:r>
      <w:r w:rsidRPr="005F0E97">
        <w:rPr>
          <w:color w:val="000000" w:themeColor="text1"/>
          <w:u w:color="000000" w:themeColor="text1"/>
        </w:rPr>
        <w:t>320 which allow for absentee voting under certain circumstances, no reason must be given during this time period if a qualified voter chooses to cast a vote by absentee ballot.</w:t>
      </w:r>
      <w:r>
        <w:rPr>
          <w:color w:val="000000" w:themeColor="text1"/>
          <w:u w:color="000000" w:themeColor="text1"/>
        </w:rPr>
        <w:t xml:space="preserve"> </w:t>
      </w:r>
      <w:r w:rsidRPr="005F0E97">
        <w:rPr>
          <w:color w:val="000000" w:themeColor="text1"/>
          <w:u w:color="000000" w:themeColor="text1"/>
        </w:rPr>
        <w:t>The State Election Commission shall take all necessary and proper actions to allow qualified electors to request absentee ballots electronically on the State Election Commission</w:t>
      </w:r>
      <w:r w:rsidR="008C2E67" w:rsidRPr="008C2E67">
        <w:rPr>
          <w:color w:val="000000" w:themeColor="text1"/>
          <w:u w:color="000000" w:themeColor="text1"/>
        </w:rPr>
        <w:t>’</w:t>
      </w:r>
      <w:r w:rsidRPr="005F0E97">
        <w:rPr>
          <w:color w:val="000000" w:themeColor="text1"/>
          <w:u w:color="000000" w:themeColor="text1"/>
        </w:rPr>
        <w:t>s Internet website without the applicants</w:t>
      </w:r>
      <w:r w:rsidR="008C2E67" w:rsidRPr="008C2E67">
        <w:rPr>
          <w:color w:val="000000" w:themeColor="text1"/>
          <w:u w:color="000000" w:themeColor="text1"/>
        </w:rPr>
        <w:t>’</w:t>
      </w:r>
      <w:r w:rsidRPr="005F0E97">
        <w:rPr>
          <w:color w:val="000000" w:themeColor="text1"/>
          <w:u w:color="000000" w:themeColor="text1"/>
        </w:rPr>
        <w:t xml:space="preserve"> signatures for the 2020 primary and primary runoff elections.</w:t>
      </w:r>
      <w:r>
        <w:rPr>
          <w:color w:val="000000" w:themeColor="text1"/>
          <w:u w:color="000000" w:themeColor="text1"/>
        </w:rPr>
        <w:t xml:space="preserve"> </w:t>
      </w:r>
      <w:r w:rsidRPr="005F0E97">
        <w:rPr>
          <w:color w:val="000000" w:themeColor="text1"/>
          <w:u w:color="000000" w:themeColor="text1"/>
        </w:rPr>
        <w:t>The provisions of law contained in Title 7 of the 1976 Code that require an absentee ballot applicant</w:t>
      </w:r>
      <w:r w:rsidR="008C2E67" w:rsidRPr="008C2E67">
        <w:rPr>
          <w:color w:val="000000" w:themeColor="text1"/>
          <w:u w:color="000000" w:themeColor="text1"/>
        </w:rPr>
        <w:t>’</w:t>
      </w:r>
      <w:r w:rsidRPr="005F0E97">
        <w:rPr>
          <w:color w:val="000000" w:themeColor="text1"/>
          <w:u w:color="000000" w:themeColor="text1"/>
        </w:rPr>
        <w:t>s oath to be witnessed do not apply to the 2020 primary and primary runoff elections.</w:t>
      </w:r>
    </w:p>
    <w:p w:rsidR="0021734F" w:rsidRPr="005F0E97" w:rsidRDefault="0021734F" w:rsidP="002173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734F" w:rsidRPr="005F0E97" w:rsidRDefault="0021734F" w:rsidP="002173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F0E97">
        <w:rPr>
          <w:color w:val="000000" w:themeColor="text1"/>
          <w:u w:color="000000" w:themeColor="text1"/>
        </w:rPr>
        <w:t>SECTION</w:t>
      </w:r>
      <w:r w:rsidRPr="005F0E97">
        <w:rPr>
          <w:color w:val="000000" w:themeColor="text1"/>
          <w:u w:color="000000" w:themeColor="text1"/>
        </w:rPr>
        <w:tab/>
        <w:t>2.</w:t>
      </w:r>
      <w:r w:rsidRPr="005F0E97">
        <w:rPr>
          <w:color w:val="000000" w:themeColor="text1"/>
          <w:u w:color="000000" w:themeColor="text1"/>
        </w:rPr>
        <w:tab/>
        <w:t>This joint resolution takes effect upon approval by the Governor and expires on July 1, 2020.</w:t>
      </w:r>
    </w:p>
    <w:p w:rsidR="004571AB" w:rsidRDefault="008C2E6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4EFD" w:rsidRDefault="00B54EFD" w:rsidP="00B54EFD">
      <w:pPr>
        <w:suppressAutoHyphens/>
      </w:pPr>
    </w:p>
    <w:sectPr w:rsidR="00B54EFD" w:rsidSect="00B54EF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0FD9" w:rsidRDefault="00470FD9" w:rsidP="009F0C77">
      <w:r>
        <w:separator/>
      </w:r>
    </w:p>
  </w:endnote>
  <w:endnote w:type="continuationSeparator" w:id="0">
    <w:p w:rsidR="00470FD9" w:rsidRDefault="00470FD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C0CFB3D7-02BB-48A1-8203-B9760A49C8FB}"/>
    <w:embedBold r:id="rId2" w:fontKey="{50EEE206-1FAD-48AF-B401-40F17987E97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338875E-260E-428F-9528-E0E3FE8B1D1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5A5F864-7DD0-41AD-8F29-E67E07994E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F43FF65-C1B2-453A-9E78-03B595187E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4EFD" w:rsidRPr="00AB6748" w:rsidRDefault="00B54EFD" w:rsidP="00AB67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0FD9" w:rsidRDefault="00470FD9" w:rsidP="009F0C77">
      <w:r>
        <w:separator/>
      </w:r>
    </w:p>
  </w:footnote>
  <w:footnote w:type="continuationSeparator" w:id="0">
    <w:p w:rsidR="00470FD9" w:rsidRDefault="00470FD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84AHB20"/>
    <w:docVar w:name="CoverBillType" w:val="j"/>
    <w:docVar w:name="DocPath" w:val="L:\Council\bills\BH\7284AHB20.DOCX"/>
    <w:docVar w:name="dvBillNumber" w:val="5478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470FD9"/>
    <w:rsid w:val="00011869"/>
    <w:rsid w:val="00015CD6"/>
    <w:rsid w:val="000329DB"/>
    <w:rsid w:val="00095D1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734F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71AB"/>
    <w:rsid w:val="00461441"/>
    <w:rsid w:val="00470FD9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1061"/>
    <w:rsid w:val="00734F00"/>
    <w:rsid w:val="00736959"/>
    <w:rsid w:val="00755FB0"/>
    <w:rsid w:val="007A70AE"/>
    <w:rsid w:val="008362E8"/>
    <w:rsid w:val="0085786E"/>
    <w:rsid w:val="008A1768"/>
    <w:rsid w:val="008A489F"/>
    <w:rsid w:val="008C2E67"/>
    <w:rsid w:val="008F0F33"/>
    <w:rsid w:val="008F4429"/>
    <w:rsid w:val="0094021A"/>
    <w:rsid w:val="00966FF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6748"/>
    <w:rsid w:val="00AC34A2"/>
    <w:rsid w:val="00AD1C9A"/>
    <w:rsid w:val="00AD4B17"/>
    <w:rsid w:val="00B412D4"/>
    <w:rsid w:val="00B54EFD"/>
    <w:rsid w:val="00B64FFF"/>
    <w:rsid w:val="00BE3C22"/>
    <w:rsid w:val="00C0345E"/>
    <w:rsid w:val="00C21ABE"/>
    <w:rsid w:val="00C31C95"/>
    <w:rsid w:val="00C3483A"/>
    <w:rsid w:val="00C509F7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3CC78DB-8DD4-4FB9-91AE-6010D8B8C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2E6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E6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54E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5478_202005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5478&amp;session=123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E33941-30B4-486F-8301-AFB2E3EE6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A7ADBEE1.dotm</Template>
  <TotalTime>0</TotalTime>
  <Pages>2</Pages>
  <Words>392</Words>
  <Characters>2212</Characters>
  <Application>Microsoft Office Word</Application>
  <DocSecurity>0</DocSecurity>
  <Lines>69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5478: Subject not yet available - South Carolina Legislature Online</dc:title>
  <dc:creator>Bonnie Huth</dc:creator>
  <cp:lastModifiedBy>Derrick Williamson</cp:lastModifiedBy>
  <cp:revision>2</cp:revision>
  <cp:lastPrinted>2020-05-12T13:49:00Z</cp:lastPrinted>
  <dcterms:created xsi:type="dcterms:W3CDTF">2020-05-13T19:06:00Z</dcterms:created>
  <dcterms:modified xsi:type="dcterms:W3CDTF">2020-05-13T19:06:00Z</dcterms:modified>
</cp:coreProperties>
</file>