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09" w:rsidRDefault="00A32909" w:rsidP="00A32909">
      <w:pPr>
        <w:widowControl w:val="0"/>
        <w:jc w:val="center"/>
      </w:pPr>
      <w:r w:rsidRPr="00A32909">
        <w:rPr>
          <w:b/>
        </w:rPr>
        <w:t>South Carolina General Assembly</w:t>
      </w:r>
    </w:p>
    <w:p w:rsidR="00A32909" w:rsidRDefault="00A32909" w:rsidP="00A32909">
      <w:pPr>
        <w:widowControl w:val="0"/>
        <w:jc w:val="center"/>
      </w:pPr>
      <w:r>
        <w:t>123rd Session, 2019-2020</w:t>
      </w:r>
    </w:p>
    <w:p w:rsidR="00A32909" w:rsidRDefault="00A32909" w:rsidP="00A32909">
      <w:pPr>
        <w:widowControl w:val="0"/>
        <w:jc w:val="left"/>
      </w:pPr>
    </w:p>
    <w:p w:rsidR="00A32909" w:rsidRDefault="00A32909" w:rsidP="00A32909">
      <w:pPr>
        <w:widowControl w:val="0"/>
        <w:jc w:val="left"/>
        <w:rPr>
          <w:b/>
        </w:rPr>
      </w:pPr>
      <w:r w:rsidRPr="00A32909">
        <w:rPr>
          <w:b/>
        </w:rPr>
        <w:t>H. 5487</w:t>
      </w:r>
    </w:p>
    <w:p w:rsidR="00A32909" w:rsidRDefault="00A32909" w:rsidP="00A32909">
      <w:pPr>
        <w:widowControl w:val="0"/>
        <w:jc w:val="left"/>
        <w:rPr>
          <w:b/>
        </w:rPr>
      </w:pPr>
    </w:p>
    <w:p w:rsidR="00A32909" w:rsidRDefault="00A32909" w:rsidP="00A32909">
      <w:pPr>
        <w:widowControl w:val="0"/>
        <w:jc w:val="left"/>
      </w:pPr>
      <w:r w:rsidRPr="00A32909">
        <w:rPr>
          <w:b/>
        </w:rPr>
        <w:t>STATUS INFORMATION</w:t>
      </w:r>
    </w:p>
    <w:p w:rsidR="00A32909" w:rsidRDefault="00A32909" w:rsidP="00A32909">
      <w:pPr>
        <w:widowControl w:val="0"/>
        <w:jc w:val="left"/>
      </w:pPr>
    </w:p>
    <w:p w:rsidR="00A32909" w:rsidRDefault="00A32909" w:rsidP="00A32909">
      <w:pPr>
        <w:widowControl w:val="0"/>
        <w:jc w:val="left"/>
      </w:pPr>
      <w:r>
        <w:t>General Bill</w:t>
      </w:r>
    </w:p>
    <w:p w:rsidR="00A32909" w:rsidRDefault="00A32909" w:rsidP="00A32909">
      <w:pPr>
        <w:widowControl w:val="0"/>
        <w:jc w:val="left"/>
      </w:pPr>
      <w:r>
        <w:t>Sponsors: Reps. Bamberg, Pendarvis, Norrell, Bernstein, Gilliard, Moore and Matthews</w:t>
      </w:r>
    </w:p>
    <w:p w:rsidR="00A32909" w:rsidRDefault="00A32909" w:rsidP="00A32909">
      <w:pPr>
        <w:widowControl w:val="0"/>
        <w:jc w:val="left"/>
      </w:pPr>
      <w:r>
        <w:t>Document Path: l:\council\bills\bh\7282ahb20.docx</w:t>
      </w:r>
    </w:p>
    <w:p w:rsidR="00A32909" w:rsidRDefault="00A32909" w:rsidP="00A32909">
      <w:pPr>
        <w:widowControl w:val="0"/>
        <w:jc w:val="left"/>
      </w:pPr>
    </w:p>
    <w:p w:rsidR="00A32909" w:rsidRDefault="00A32909" w:rsidP="00A32909">
      <w:pPr>
        <w:widowControl w:val="0"/>
        <w:jc w:val="left"/>
      </w:pPr>
      <w:r>
        <w:t>Introduced in the House on May 12, 2020</w:t>
      </w:r>
    </w:p>
    <w:p w:rsidR="00A32909" w:rsidRDefault="00A32909" w:rsidP="00A32909">
      <w:pPr>
        <w:widowControl w:val="0"/>
        <w:jc w:val="left"/>
      </w:pPr>
      <w:r>
        <w:t xml:space="preserve">Currently residing in the House Committee on </w:t>
      </w:r>
      <w:r w:rsidRPr="00A32909">
        <w:rPr>
          <w:b/>
        </w:rPr>
        <w:t>Judiciary</w:t>
      </w:r>
    </w:p>
    <w:p w:rsidR="00A32909" w:rsidRDefault="00A32909" w:rsidP="00A32909">
      <w:pPr>
        <w:widowControl w:val="0"/>
        <w:jc w:val="left"/>
      </w:pPr>
    </w:p>
    <w:p w:rsidR="00A32909" w:rsidRDefault="00E27EAC" w:rsidP="00A32909">
      <w:pPr>
        <w:widowControl w:val="0"/>
        <w:jc w:val="left"/>
      </w:pPr>
      <w:r>
        <w:t>Summary: Citizens' Arrest; statute repealed</w:t>
      </w:r>
    </w:p>
    <w:p w:rsidR="00A32909" w:rsidRDefault="00A32909" w:rsidP="00A32909">
      <w:pPr>
        <w:widowControl w:val="0"/>
        <w:jc w:val="left"/>
      </w:pPr>
    </w:p>
    <w:p w:rsidR="00A32909" w:rsidRDefault="00A32909" w:rsidP="00A32909">
      <w:pPr>
        <w:widowControl w:val="0"/>
        <w:jc w:val="left"/>
      </w:pPr>
    </w:p>
    <w:p w:rsidR="00A32909" w:rsidRDefault="00A32909" w:rsidP="00A329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909">
        <w:rPr>
          <w:b/>
        </w:rPr>
        <w:t>HISTORY OF LEGISLATIVE ACTIONS</w:t>
      </w:r>
    </w:p>
    <w:p w:rsidR="00A32909" w:rsidRDefault="00A32909" w:rsidP="00A329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2909" w:rsidRPr="00A32909" w:rsidRDefault="00A32909" w:rsidP="00A329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909">
        <w:rPr>
          <w:u w:val="single"/>
        </w:rPr>
        <w:tab/>
        <w:t>Date</w:t>
      </w:r>
      <w:r w:rsidRPr="00A32909">
        <w:rPr>
          <w:u w:val="single"/>
        </w:rPr>
        <w:tab/>
        <w:t>Body</w:t>
      </w:r>
      <w:r w:rsidRPr="00A32909">
        <w:rPr>
          <w:u w:val="single"/>
        </w:rPr>
        <w:tab/>
        <w:t>Action Description with journal page number</w:t>
      </w:r>
      <w:r w:rsidRPr="00A32909">
        <w:rPr>
          <w:u w:val="single"/>
        </w:rPr>
        <w:tab/>
      </w:r>
    </w:p>
    <w:p w:rsidR="00A32909" w:rsidRDefault="00A32909" w:rsidP="00A32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read first time</w:t>
      </w:r>
    </w:p>
    <w:p w:rsidR="00A32909" w:rsidRDefault="00A32909" w:rsidP="00A32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5/12/2020</w:t>
      </w:r>
      <w:r>
        <w:tab/>
        <w:t>House</w:t>
      </w:r>
      <w:r>
        <w:tab/>
        <w:t xml:space="preserve">Referred to Committee on </w:t>
      </w:r>
      <w:r w:rsidRPr="00F870CB">
        <w:rPr>
          <w:b/>
        </w:rPr>
        <w:t>Judiciary</w:t>
      </w:r>
    </w:p>
    <w:p w:rsidR="00A32909" w:rsidRDefault="00A32909" w:rsidP="00A32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2909" w:rsidRDefault="00A32909" w:rsidP="00A32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A32909">
          <w:rPr>
            <w:rStyle w:val="Hyperlink"/>
          </w:rPr>
          <w:t>legislative information</w:t>
        </w:r>
      </w:hyperlink>
      <w:r>
        <w:t xml:space="preserve"> at the website</w:t>
      </w:r>
    </w:p>
    <w:p w:rsidR="00A32909" w:rsidRDefault="00A32909" w:rsidP="00A32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909" w:rsidRPr="00A32909" w:rsidRDefault="00A32909" w:rsidP="00A32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909" w:rsidRDefault="00A32909" w:rsidP="00A32909">
      <w:pPr>
        <w:widowControl w:val="0"/>
        <w:jc w:val="left"/>
      </w:pPr>
      <w:r w:rsidRPr="00A32909">
        <w:rPr>
          <w:b/>
        </w:rPr>
        <w:t>VERSIONS OF THIS BILL</w:t>
      </w:r>
    </w:p>
    <w:p w:rsidR="00A32909" w:rsidRDefault="00A32909" w:rsidP="00A32909">
      <w:pPr>
        <w:widowControl w:val="0"/>
        <w:jc w:val="left"/>
      </w:pPr>
    </w:p>
    <w:p w:rsidR="00A32909" w:rsidRDefault="000D29DA" w:rsidP="00A32909">
      <w:pPr>
        <w:widowControl w:val="0"/>
        <w:jc w:val="left"/>
      </w:pPr>
      <w:hyperlink r:id="rId8" w:history="1">
        <w:r w:rsidR="00A32909">
          <w:rPr>
            <w:rStyle w:val="Hyperlink"/>
          </w:rPr>
          <w:t>5/12/2020</w:t>
        </w:r>
      </w:hyperlink>
    </w:p>
    <w:p w:rsidR="00A32909" w:rsidRDefault="00A32909" w:rsidP="00A32909"/>
    <w:p w:rsidR="00A32909" w:rsidRDefault="00A32909" w:rsidP="00A32909">
      <w:pPr>
        <w:sectPr w:rsidR="00A32909" w:rsidSect="00A329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63A9" w:rsidRDefault="00B063A9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15E" w:rsidRDefault="00A4315E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15E" w:rsidRDefault="00A4315E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15E" w:rsidRDefault="00A4315E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15E" w:rsidRDefault="00A4315E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15E" w:rsidRDefault="00A4315E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15E" w:rsidRDefault="00A4315E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6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303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3C9" w:rsidRPr="000025A2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025A2">
        <w:rPr>
          <w:color w:val="000000" w:themeColor="text1"/>
          <w:u w:color="000000" w:themeColor="text1"/>
        </w:rPr>
        <w:t>TO AMEND SECTION 16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17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720, CODE OF LAWS OF SOUTH CAROLINA, 1976, RELATING TO THE OFFENSE OF IMPERSONATING A LAW ENFORCEMENT OFFICER, SO AS TO REMOVE THE EXCEPTION FOR A CITIZEN</w:t>
      </w:r>
      <w:r w:rsidR="00C64E18" w:rsidRPr="00C64E18">
        <w:rPr>
          <w:color w:val="000000" w:themeColor="text1"/>
          <w:u w:color="000000" w:themeColor="text1"/>
        </w:rPr>
        <w:t>’</w:t>
      </w:r>
      <w:r w:rsidRPr="000025A2">
        <w:rPr>
          <w:color w:val="000000" w:themeColor="text1"/>
          <w:u w:color="000000" w:themeColor="text1"/>
        </w:rPr>
        <w:t>S ARREST; AND TO REPEAL SECTIONS 17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10 AND 17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20 BOTH RELATING TO CIRCUMSTANCES IN WHICH A CITIZEN MAY MAKE AN ARREST.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303F" w:rsidRDefault="007D3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303F" w:rsidRDefault="007D3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3C9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5A2">
        <w:rPr>
          <w:color w:val="000000" w:themeColor="text1"/>
          <w:u w:color="000000" w:themeColor="text1"/>
        </w:rPr>
        <w:t>SECTION</w:t>
      </w:r>
      <w:r w:rsidRPr="000025A2">
        <w:rPr>
          <w:color w:val="000000" w:themeColor="text1"/>
          <w:u w:color="000000" w:themeColor="text1"/>
        </w:rPr>
        <w:tab/>
        <w:t>1.</w:t>
      </w:r>
      <w:r w:rsidRPr="000025A2">
        <w:rPr>
          <w:color w:val="000000" w:themeColor="text1"/>
          <w:u w:color="000000" w:themeColor="text1"/>
        </w:rPr>
        <w:tab/>
        <w:t>Section 16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17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720 of the 1976 Code is amended to read:</w:t>
      </w:r>
    </w:p>
    <w:p w:rsidR="00FE13C9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3C9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16</w:t>
      </w:r>
      <w:r w:rsidR="00C64E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C64E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720.  </w:t>
      </w:r>
      <w:r w:rsidRPr="00C76E4D">
        <w:t xml:space="preserve">It </w:t>
      </w:r>
      <w:r w:rsidRPr="00FE13C9">
        <w:rPr>
          <w:strike/>
        </w:rPr>
        <w:t>shall be</w:t>
      </w:r>
      <w:r w:rsidRPr="00C76E4D">
        <w:t xml:space="preserve"> </w:t>
      </w:r>
      <w:r>
        <w:rPr>
          <w:u w:val="single"/>
        </w:rPr>
        <w:t>is</w:t>
      </w:r>
      <w:r>
        <w:t xml:space="preserve"> </w:t>
      </w:r>
      <w:r w:rsidRPr="00C76E4D">
        <w:t xml:space="preserve">unlawful for any person other than a duly authorized law enforcement officer to represent to any person that he is a law enforcement officer and, acting upon such representation, to arrest or detain any person, search any building or automobile or in any way impersonate a law enforcement officer or act in accordance with the authority commonly given to such officers. </w:t>
      </w:r>
      <w:r w:rsidRPr="00FE13C9">
        <w:rPr>
          <w:strike/>
        </w:rPr>
        <w:t>Nothing in this section shall be construed to prohibit a private citizen from making a citizen</w:t>
      </w:r>
      <w:r w:rsidR="00C64E18" w:rsidRPr="00C64E18">
        <w:rPr>
          <w:strike/>
        </w:rPr>
        <w:t>’</w:t>
      </w:r>
      <w:r w:rsidRPr="00FE13C9">
        <w:rPr>
          <w:strike/>
        </w:rPr>
        <w:t>s arrest in accordance with the laws of this State.</w:t>
      </w:r>
    </w:p>
    <w:p w:rsidR="00FE13C9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76E4D">
        <w:tab/>
        <w:t xml:space="preserve">Any person </w:t>
      </w:r>
      <w:r w:rsidRPr="00E34415">
        <w:rPr>
          <w:strike/>
        </w:rPr>
        <w:t>violating</w:t>
      </w:r>
      <w:r w:rsidRPr="00C76E4D">
        <w:t xml:space="preserve"> </w:t>
      </w:r>
      <w:r w:rsidR="00E34415">
        <w:rPr>
          <w:u w:val="single"/>
        </w:rPr>
        <w:t>who violates</w:t>
      </w:r>
      <w:r w:rsidR="00E34415">
        <w:t xml:space="preserve"> </w:t>
      </w:r>
      <w:r w:rsidRPr="00C76E4D">
        <w:t xml:space="preserve">the provisions of this section </w:t>
      </w:r>
      <w:r w:rsidRPr="00E34415">
        <w:rPr>
          <w:strike/>
        </w:rPr>
        <w:t>shall be deemed</w:t>
      </w:r>
      <w:r w:rsidRPr="00C76E4D">
        <w:t xml:space="preserve"> </w:t>
      </w:r>
      <w:r w:rsidR="00E34415">
        <w:rPr>
          <w:u w:val="single"/>
        </w:rPr>
        <w:t>is</w:t>
      </w:r>
      <w:r w:rsidR="00E34415">
        <w:t xml:space="preserve"> </w:t>
      </w:r>
      <w:r w:rsidRPr="00C76E4D">
        <w:t xml:space="preserve">guilty of a misdemeanor and, upon conviction, </w:t>
      </w:r>
      <w:r w:rsidRPr="00E34415">
        <w:rPr>
          <w:strike/>
        </w:rPr>
        <w:t>shall</w:t>
      </w:r>
      <w:r w:rsidRPr="00C76E4D">
        <w:t xml:space="preserve"> </w:t>
      </w:r>
      <w:r w:rsidR="00E34415">
        <w:rPr>
          <w:u w:val="single"/>
        </w:rPr>
        <w:t>must</w:t>
      </w:r>
      <w:r w:rsidR="00E34415">
        <w:t xml:space="preserve"> </w:t>
      </w:r>
      <w:r w:rsidRPr="00C76E4D">
        <w:t>be fined not more than five hundred dollars or imprisoned for not more than one year.</w:t>
      </w:r>
      <w:r w:rsidR="00601956">
        <w:t>”</w:t>
      </w:r>
    </w:p>
    <w:p w:rsidR="00601956" w:rsidRDefault="00601956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13C9" w:rsidRPr="000025A2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5A2">
        <w:rPr>
          <w:color w:val="000000" w:themeColor="text1"/>
          <w:u w:color="000000" w:themeColor="text1"/>
        </w:rPr>
        <w:t>SECTION</w:t>
      </w:r>
      <w:r w:rsidRPr="000025A2">
        <w:rPr>
          <w:color w:val="000000" w:themeColor="text1"/>
          <w:u w:color="000000" w:themeColor="text1"/>
        </w:rPr>
        <w:tab/>
        <w:t>2.</w:t>
      </w:r>
      <w:r w:rsidRPr="000025A2">
        <w:rPr>
          <w:color w:val="000000" w:themeColor="text1"/>
          <w:u w:color="000000" w:themeColor="text1"/>
        </w:rPr>
        <w:tab/>
        <w:t>Sections 17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10 and 17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20 of the 1976 Code are repealed.</w:t>
      </w:r>
    </w:p>
    <w:p w:rsidR="00FE13C9" w:rsidRPr="000025A2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03F" w:rsidRDefault="007D3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E13C9">
        <w:t>3</w:t>
      </w:r>
      <w:r>
        <w:t>.</w:t>
      </w:r>
      <w:r>
        <w:tab/>
        <w:t>This act takes effect upon approval by the Governor.</w:t>
      </w:r>
    </w:p>
    <w:p w:rsidR="00AA3A4E" w:rsidRDefault="00C64E18" w:rsidP="00181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2909" w:rsidRDefault="00A32909" w:rsidP="00A32909">
      <w:pPr>
        <w:suppressAutoHyphens/>
      </w:pPr>
    </w:p>
    <w:sectPr w:rsidR="00A32909" w:rsidSect="00A3290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03F" w:rsidRDefault="007D303F" w:rsidP="009F0C77">
      <w:r>
        <w:separator/>
      </w:r>
    </w:p>
  </w:endnote>
  <w:endnote w:type="continuationSeparator" w:id="0">
    <w:p w:rsidR="007D303F" w:rsidRDefault="007D30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7B5693-2CB7-4DB1-B32F-C36ED1152AB7}"/>
    <w:embedBold r:id="rId2" w:fontKey="{65EB925C-4F10-428F-A30A-D8360CFD74D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F7A65FC-7AEE-478D-AF00-389A1DBF33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2F4B06-91D9-49C5-9055-A32BDA47FF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909" w:rsidRPr="00B063A9" w:rsidRDefault="00A32909" w:rsidP="00B063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7E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03F" w:rsidRDefault="007D303F" w:rsidP="009F0C77">
      <w:r>
        <w:separator/>
      </w:r>
    </w:p>
  </w:footnote>
  <w:footnote w:type="continuationSeparator" w:id="0">
    <w:p w:rsidR="007D303F" w:rsidRDefault="007D30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82AHB20"/>
    <w:docVar w:name="CoverBillType" w:val="b"/>
    <w:docVar w:name="DocPath" w:val="L:\Council\bills\BH\7282AHB20.DOCX"/>
    <w:docVar w:name="dvBillNumber" w:val="548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7D303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657"/>
    <w:rsid w:val="0018186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265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956"/>
    <w:rsid w:val="00605102"/>
    <w:rsid w:val="006215AA"/>
    <w:rsid w:val="006913C9"/>
    <w:rsid w:val="0069470D"/>
    <w:rsid w:val="006D58AA"/>
    <w:rsid w:val="00734F00"/>
    <w:rsid w:val="00736959"/>
    <w:rsid w:val="007A70AE"/>
    <w:rsid w:val="007D303F"/>
    <w:rsid w:val="00803350"/>
    <w:rsid w:val="00834C0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2909"/>
    <w:rsid w:val="00A41684"/>
    <w:rsid w:val="00A4315E"/>
    <w:rsid w:val="00A64E80"/>
    <w:rsid w:val="00A72BCD"/>
    <w:rsid w:val="00A741D9"/>
    <w:rsid w:val="00A833AB"/>
    <w:rsid w:val="00A9741D"/>
    <w:rsid w:val="00AA3A4E"/>
    <w:rsid w:val="00AC34A2"/>
    <w:rsid w:val="00AD1C9A"/>
    <w:rsid w:val="00AD4B17"/>
    <w:rsid w:val="00B063A9"/>
    <w:rsid w:val="00B412D4"/>
    <w:rsid w:val="00B64FFF"/>
    <w:rsid w:val="00BE3C22"/>
    <w:rsid w:val="00C0345E"/>
    <w:rsid w:val="00C21ABE"/>
    <w:rsid w:val="00C31C95"/>
    <w:rsid w:val="00C3483A"/>
    <w:rsid w:val="00C62A24"/>
    <w:rsid w:val="00C64E1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7EAC"/>
    <w:rsid w:val="00E34415"/>
    <w:rsid w:val="00E41911"/>
    <w:rsid w:val="00E43E36"/>
    <w:rsid w:val="00E44B57"/>
    <w:rsid w:val="00E92EEF"/>
    <w:rsid w:val="00EF2368"/>
    <w:rsid w:val="00F111B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3C9"/>
    <w:rsid w:val="00FF01F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216DED-CDEE-4BB1-95C1-E23358D39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329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87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87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4B59F-C3A6-43B1-9E9F-26020367F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F712DDE3.dotm</Template>
  <TotalTime>0</TotalTime>
  <Pages>3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5487: Subject not yet available - South Carolina Legislature Online</dc:title>
  <dc:creator>Bonnie Huth</dc:creator>
  <cp:lastModifiedBy>Derrick Williamson</cp:lastModifiedBy>
  <cp:revision>2</cp:revision>
  <dcterms:created xsi:type="dcterms:W3CDTF">2020-06-01T19:18:00Z</dcterms:created>
  <dcterms:modified xsi:type="dcterms:W3CDTF">2020-06-01T19:18:00Z</dcterms:modified>
</cp:coreProperties>
</file>