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3AC" w:rsidRDefault="00B523AC" w:rsidP="00B523AC">
      <w:pPr>
        <w:widowControl w:val="0"/>
        <w:jc w:val="center"/>
      </w:pPr>
      <w:r w:rsidRPr="00B523AC">
        <w:rPr>
          <w:b/>
        </w:rPr>
        <w:t>South Carolina General Assembly</w:t>
      </w:r>
    </w:p>
    <w:p w:rsidR="00B523AC" w:rsidRDefault="00B523AC" w:rsidP="00B523AC">
      <w:pPr>
        <w:widowControl w:val="0"/>
        <w:jc w:val="center"/>
      </w:pPr>
      <w:r>
        <w:t>123rd Session, 2019-2020</w:t>
      </w:r>
    </w:p>
    <w:p w:rsidR="00B523AC" w:rsidRDefault="00B523AC" w:rsidP="00B523AC">
      <w:pPr>
        <w:widowControl w:val="0"/>
        <w:jc w:val="left"/>
      </w:pPr>
    </w:p>
    <w:p w:rsidR="00B523AC" w:rsidRDefault="00B523AC" w:rsidP="00B523AC">
      <w:pPr>
        <w:widowControl w:val="0"/>
        <w:jc w:val="left"/>
        <w:rPr>
          <w:b/>
        </w:rPr>
      </w:pPr>
      <w:r w:rsidRPr="00B523AC">
        <w:rPr>
          <w:b/>
        </w:rPr>
        <w:t>H. 5492</w:t>
      </w:r>
    </w:p>
    <w:p w:rsidR="00B523AC" w:rsidRDefault="00B523AC" w:rsidP="00B523AC">
      <w:pPr>
        <w:widowControl w:val="0"/>
        <w:jc w:val="left"/>
        <w:rPr>
          <w:b/>
        </w:rPr>
      </w:pPr>
    </w:p>
    <w:p w:rsidR="00B523AC" w:rsidRDefault="00B523AC" w:rsidP="00B523AC">
      <w:pPr>
        <w:widowControl w:val="0"/>
        <w:jc w:val="left"/>
      </w:pPr>
      <w:r w:rsidRPr="00B523AC">
        <w:rPr>
          <w:b/>
        </w:rPr>
        <w:t>STATUS INFORMATION</w:t>
      </w:r>
    </w:p>
    <w:p w:rsidR="00B523AC" w:rsidRDefault="00B523AC" w:rsidP="00B523AC">
      <w:pPr>
        <w:widowControl w:val="0"/>
        <w:jc w:val="left"/>
      </w:pPr>
    </w:p>
    <w:p w:rsidR="00B523AC" w:rsidRDefault="00B523AC" w:rsidP="00B523AC">
      <w:pPr>
        <w:widowControl w:val="0"/>
        <w:jc w:val="left"/>
      </w:pPr>
      <w:r>
        <w:t>General Bill</w:t>
      </w:r>
    </w:p>
    <w:p w:rsidR="00B523AC" w:rsidRDefault="00B523AC" w:rsidP="00B523AC">
      <w:pPr>
        <w:widowControl w:val="0"/>
        <w:jc w:val="left"/>
      </w:pPr>
      <w:r>
        <w:t>Sponsors: Reps. Norrell, Cobb</w:t>
      </w:r>
      <w:r>
        <w:noBreakHyphen/>
        <w:t>Hunter, Bernstein, Pendarvis, Garvin, S. Williams, Henegan and McDaniel</w:t>
      </w:r>
    </w:p>
    <w:p w:rsidR="00B523AC" w:rsidRDefault="00B523AC" w:rsidP="00B523AC">
      <w:pPr>
        <w:widowControl w:val="0"/>
        <w:jc w:val="left"/>
      </w:pPr>
      <w:r>
        <w:t>Document Path: l:\council\bills\bh\7283ahb20.docx</w:t>
      </w:r>
    </w:p>
    <w:p w:rsidR="0048397F" w:rsidRDefault="0048397F" w:rsidP="00B523AC">
      <w:pPr>
        <w:widowControl w:val="0"/>
        <w:jc w:val="left"/>
      </w:pPr>
      <w:r>
        <w:t>Companion/Similar bill(s): 1210</w:t>
      </w:r>
    </w:p>
    <w:p w:rsidR="00B523AC" w:rsidRDefault="00B523AC" w:rsidP="00B523AC">
      <w:pPr>
        <w:widowControl w:val="0"/>
        <w:jc w:val="left"/>
      </w:pPr>
    </w:p>
    <w:p w:rsidR="00B523AC" w:rsidRDefault="00B523AC" w:rsidP="00B523AC">
      <w:pPr>
        <w:widowControl w:val="0"/>
        <w:jc w:val="left"/>
      </w:pPr>
      <w:r>
        <w:t>Introduced in the House on May 12, 2020</w:t>
      </w:r>
    </w:p>
    <w:p w:rsidR="00B523AC" w:rsidRDefault="00B523AC" w:rsidP="00B523AC">
      <w:pPr>
        <w:widowControl w:val="0"/>
        <w:jc w:val="left"/>
      </w:pPr>
      <w:r>
        <w:t xml:space="preserve">Currently residing in the House Committee on </w:t>
      </w:r>
      <w:r w:rsidRPr="00B523AC">
        <w:rPr>
          <w:b/>
        </w:rPr>
        <w:t>Judiciary</w:t>
      </w:r>
    </w:p>
    <w:p w:rsidR="00B523AC" w:rsidRDefault="00B523AC" w:rsidP="00B523AC">
      <w:pPr>
        <w:widowControl w:val="0"/>
        <w:jc w:val="left"/>
      </w:pPr>
    </w:p>
    <w:p w:rsidR="00B523AC" w:rsidRDefault="00885320" w:rsidP="00B523AC">
      <w:pPr>
        <w:widowControl w:val="0"/>
        <w:jc w:val="left"/>
      </w:pPr>
      <w:r>
        <w:t>Summary: Citizens' Arrest</w:t>
      </w:r>
    </w:p>
    <w:p w:rsidR="00B523AC" w:rsidRDefault="00B523AC" w:rsidP="00B523AC">
      <w:pPr>
        <w:widowControl w:val="0"/>
        <w:jc w:val="left"/>
      </w:pPr>
    </w:p>
    <w:p w:rsidR="00B523AC" w:rsidRDefault="00B523AC" w:rsidP="00B523AC">
      <w:pPr>
        <w:widowControl w:val="0"/>
        <w:jc w:val="left"/>
      </w:pPr>
    </w:p>
    <w:p w:rsidR="00B523AC" w:rsidRDefault="00B523AC" w:rsidP="00B52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23AC">
        <w:rPr>
          <w:b/>
        </w:rPr>
        <w:t>HISTORY OF LEGISLATIVE ACTIONS</w:t>
      </w:r>
    </w:p>
    <w:p w:rsidR="00B523AC" w:rsidRDefault="00B523AC" w:rsidP="00B52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23AC" w:rsidRPr="00B523AC" w:rsidRDefault="00B523AC" w:rsidP="00B52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23AC">
        <w:rPr>
          <w:u w:val="single"/>
        </w:rPr>
        <w:tab/>
        <w:t>Date</w:t>
      </w:r>
      <w:r w:rsidRPr="00B523AC">
        <w:rPr>
          <w:u w:val="single"/>
        </w:rPr>
        <w:tab/>
        <w:t>Body</w:t>
      </w:r>
      <w:r w:rsidRPr="00B523AC">
        <w:rPr>
          <w:u w:val="single"/>
        </w:rPr>
        <w:tab/>
        <w:t>Action Description with journal page number</w:t>
      </w:r>
      <w:r w:rsidRPr="00B523AC">
        <w:rPr>
          <w:u w:val="single"/>
        </w:rPr>
        <w:tab/>
      </w:r>
    </w:p>
    <w:p w:rsidR="00B523AC" w:rsidRDefault="00B523AC" w:rsidP="00B52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read first time</w:t>
      </w:r>
    </w:p>
    <w:p w:rsidR="00B523AC" w:rsidRDefault="00B523AC" w:rsidP="00B52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5/12/2020</w:t>
      </w:r>
      <w:r>
        <w:tab/>
        <w:t>House</w:t>
      </w:r>
      <w:r>
        <w:tab/>
        <w:t xml:space="preserve">Referred to Committee on </w:t>
      </w:r>
      <w:r w:rsidRPr="00830FEA">
        <w:rPr>
          <w:b/>
        </w:rPr>
        <w:t>Judiciary</w:t>
      </w:r>
    </w:p>
    <w:p w:rsidR="00B523AC" w:rsidRDefault="00B523AC" w:rsidP="00B52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23AC" w:rsidRDefault="00B523AC" w:rsidP="00B52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B523AC">
          <w:rPr>
            <w:rStyle w:val="Hyperlink"/>
          </w:rPr>
          <w:t>legislative information</w:t>
        </w:r>
      </w:hyperlink>
      <w:r>
        <w:t xml:space="preserve"> at the website</w:t>
      </w:r>
    </w:p>
    <w:p w:rsidR="00B523AC" w:rsidRDefault="00B523AC" w:rsidP="00B52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23AC" w:rsidRPr="00B523AC" w:rsidRDefault="00B523AC" w:rsidP="00B52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23AC" w:rsidRDefault="00B523AC" w:rsidP="00B523AC">
      <w:pPr>
        <w:widowControl w:val="0"/>
        <w:jc w:val="left"/>
      </w:pPr>
      <w:r w:rsidRPr="00B523AC">
        <w:rPr>
          <w:b/>
        </w:rPr>
        <w:t>VERSIONS OF THIS BILL</w:t>
      </w:r>
    </w:p>
    <w:p w:rsidR="00B523AC" w:rsidRDefault="00B523AC" w:rsidP="00B523AC">
      <w:pPr>
        <w:widowControl w:val="0"/>
        <w:jc w:val="left"/>
      </w:pPr>
    </w:p>
    <w:p w:rsidR="00B523AC" w:rsidRDefault="00D87F00" w:rsidP="00B523AC">
      <w:pPr>
        <w:widowControl w:val="0"/>
        <w:jc w:val="left"/>
      </w:pPr>
      <w:hyperlink r:id="rId8" w:history="1">
        <w:r w:rsidR="00B523AC">
          <w:rPr>
            <w:rStyle w:val="Hyperlink"/>
          </w:rPr>
          <w:t>5/12/2020</w:t>
        </w:r>
      </w:hyperlink>
    </w:p>
    <w:p w:rsidR="00B523AC" w:rsidRDefault="00B523AC" w:rsidP="00B523AC"/>
    <w:p w:rsidR="00B523AC" w:rsidRDefault="00B523AC" w:rsidP="00B523AC">
      <w:pPr>
        <w:sectPr w:rsidR="00B523AC" w:rsidSect="00B523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20E7" w:rsidRDefault="00E120E7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9DA" w:rsidRDefault="003629DA" w:rsidP="00362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9C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56BC" w:rsidRPr="00921680" w:rsidRDefault="008B56BC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21680">
        <w:rPr>
          <w:color w:val="000000" w:themeColor="text1"/>
          <w:u w:color="000000" w:themeColor="text1"/>
        </w:rPr>
        <w:t>TO AMEND SECTION 17</w:t>
      </w:r>
      <w:r w:rsidR="00414439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414439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20, CODE OF LAWS OF SOUTH CAROLINA, 1976, RELATING TO CIRCUMSTANCES WHEN CITIZENS MAY ARREST, SO AS TO LIMIT THE CIRCUMSTANCES IN WHICH A CITIZEN MAY ARREST, INCLUDING TAKING THE LIFE OF THE PERSON, TO ARREST OF A PERSON WHO HAS ENTERED A DWELLING HOUSE WITHOUT EXPRESS OR IMPLIED PERMISSION.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9C5" w:rsidRDefault="00CC2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29C5" w:rsidRDefault="00CC2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56BC" w:rsidRDefault="008B56BC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680">
        <w:rPr>
          <w:color w:val="000000" w:themeColor="text1"/>
          <w:u w:color="000000" w:themeColor="text1"/>
        </w:rPr>
        <w:t>SECTION</w:t>
      </w:r>
      <w:r w:rsidRPr="00921680">
        <w:rPr>
          <w:color w:val="000000" w:themeColor="text1"/>
          <w:u w:color="000000" w:themeColor="text1"/>
        </w:rPr>
        <w:tab/>
        <w:t>1.</w:t>
      </w:r>
      <w:r w:rsidRPr="00921680">
        <w:rPr>
          <w:color w:val="000000" w:themeColor="text1"/>
          <w:u w:color="000000" w:themeColor="text1"/>
        </w:rPr>
        <w:tab/>
        <w:t>Section 17</w:t>
      </w:r>
      <w:r w:rsidR="00414439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414439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 of the 1976 Code is amended to read:</w:t>
      </w:r>
    </w:p>
    <w:p w:rsidR="008B56BC" w:rsidRDefault="008B56BC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56BC" w:rsidRPr="002E3B71" w:rsidRDefault="008B56BC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rPr>
          <w:color w:val="000000" w:themeColor="text1"/>
          <w:u w:color="000000" w:themeColor="text1"/>
        </w:rPr>
        <w:tab/>
        <w:t>“</w:t>
      </w:r>
      <w:r w:rsidR="002E3B71">
        <w:rPr>
          <w:color w:val="000000" w:themeColor="text1"/>
          <w:u w:color="000000" w:themeColor="text1"/>
        </w:rPr>
        <w:t>Section 17</w:t>
      </w:r>
      <w:r w:rsidR="00414439">
        <w:rPr>
          <w:color w:val="000000" w:themeColor="text1"/>
          <w:u w:color="000000" w:themeColor="text1"/>
        </w:rPr>
        <w:noBreakHyphen/>
      </w:r>
      <w:r w:rsidR="002E3B71">
        <w:rPr>
          <w:color w:val="000000" w:themeColor="text1"/>
          <w:u w:color="000000" w:themeColor="text1"/>
        </w:rPr>
        <w:t>13</w:t>
      </w:r>
      <w:r w:rsidR="00414439">
        <w:rPr>
          <w:color w:val="000000" w:themeColor="text1"/>
          <w:u w:color="000000" w:themeColor="text1"/>
        </w:rPr>
        <w:noBreakHyphen/>
      </w:r>
      <w:r w:rsidR="002E3B71">
        <w:rPr>
          <w:color w:val="000000" w:themeColor="text1"/>
          <w:u w:color="000000" w:themeColor="text1"/>
        </w:rPr>
        <w:t>20.</w:t>
      </w:r>
      <w:r w:rsidR="002E3B71">
        <w:rPr>
          <w:color w:val="000000" w:themeColor="text1"/>
          <w:u w:color="000000" w:themeColor="text1"/>
        </w:rPr>
        <w:tab/>
      </w:r>
      <w:r w:rsidRPr="003E0D30">
        <w:t>A citizen may arrest a person in the nighttime by efficient means as the darkness and the probability of escape render necessary, even if the life of the person should be taken, when the person</w:t>
      </w:r>
      <w:r w:rsidRPr="002E3B71">
        <w:rPr>
          <w:strike/>
        </w:rPr>
        <w:t>:</w:t>
      </w:r>
    </w:p>
    <w:p w:rsidR="008B56BC" w:rsidRPr="002E3B71" w:rsidRDefault="00414439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="008B56BC" w:rsidRPr="002E3B71">
        <w:rPr>
          <w:strike/>
        </w:rPr>
        <w:t>(a)</w:t>
      </w:r>
      <w:r w:rsidRPr="00414439">
        <w:tab/>
      </w:r>
      <w:r w:rsidR="008B56BC" w:rsidRPr="002E3B71">
        <w:rPr>
          <w:strike/>
        </w:rPr>
        <w:t>has committed a felony;</w:t>
      </w:r>
    </w:p>
    <w:p w:rsidR="008B56BC" w:rsidRPr="002E3B71" w:rsidRDefault="00414439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="008B56BC" w:rsidRPr="002E3B71">
        <w:rPr>
          <w:strike/>
        </w:rPr>
        <w:t>(b)</w:t>
      </w:r>
      <w:r w:rsidR="002E3B71">
        <w:tab/>
      </w:r>
      <w:r w:rsidR="008B56BC" w:rsidRPr="003E0D30">
        <w:t>has entered a dwelling house without express or implied permission</w:t>
      </w:r>
      <w:r w:rsidR="008B56BC" w:rsidRPr="002E3B71">
        <w:rPr>
          <w:strike/>
        </w:rPr>
        <w:t>;</w:t>
      </w:r>
    </w:p>
    <w:p w:rsidR="008B56BC" w:rsidRPr="002E3B71" w:rsidRDefault="00414439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="008B56BC" w:rsidRPr="002E3B71">
        <w:rPr>
          <w:strike/>
        </w:rPr>
        <w:t>(c)</w:t>
      </w:r>
      <w:r w:rsidRPr="00414439">
        <w:tab/>
      </w:r>
      <w:r w:rsidR="008B56BC" w:rsidRPr="002E3B71">
        <w:rPr>
          <w:strike/>
        </w:rPr>
        <w:t>has broken or is breaking into an outhouse with a view to plunder;</w:t>
      </w:r>
    </w:p>
    <w:p w:rsidR="008B56BC" w:rsidRPr="002E3B71" w:rsidRDefault="00414439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="008B56BC" w:rsidRPr="002E3B71">
        <w:rPr>
          <w:strike/>
        </w:rPr>
        <w:t>(d)</w:t>
      </w:r>
      <w:r w:rsidRPr="00414439">
        <w:tab/>
      </w:r>
      <w:r w:rsidR="008B56BC" w:rsidRPr="002E3B71">
        <w:rPr>
          <w:strike/>
        </w:rPr>
        <w:t>has in his possession stolen property; or</w:t>
      </w:r>
    </w:p>
    <w:p w:rsidR="008B56BC" w:rsidRDefault="00414439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4439">
        <w:tab/>
      </w:r>
      <w:r w:rsidR="008B56BC" w:rsidRPr="002E3B71">
        <w:rPr>
          <w:strike/>
        </w:rPr>
        <w:t>(e)</w:t>
      </w:r>
      <w:r w:rsidRPr="00414439">
        <w:tab/>
      </w:r>
      <w:r w:rsidR="008B56BC" w:rsidRPr="002E3B71">
        <w:rPr>
          <w:strike/>
        </w:rPr>
        <w:t>being under circumstances which raise just suspicion of his design to steal or to commit some felony, flees when he is hailed</w:t>
      </w:r>
      <w:r w:rsidR="008B56BC" w:rsidRPr="003E0D30">
        <w:t>.</w:t>
      </w:r>
      <w:r w:rsidR="002E3B71">
        <w:t>”</w:t>
      </w:r>
    </w:p>
    <w:p w:rsidR="008B56BC" w:rsidRPr="00921680" w:rsidRDefault="008B56BC" w:rsidP="008B5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9C5" w:rsidRDefault="00CC29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B56BC">
        <w:t>2</w:t>
      </w:r>
      <w:r>
        <w:t>.</w:t>
      </w:r>
      <w:r>
        <w:tab/>
        <w:t>This act takes effect upon approval by the Governor.</w:t>
      </w:r>
    </w:p>
    <w:p w:rsidR="00BE4E0C" w:rsidRDefault="004144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23AC" w:rsidRDefault="00B523AC" w:rsidP="00B523AC">
      <w:pPr>
        <w:suppressAutoHyphens/>
      </w:pPr>
    </w:p>
    <w:sectPr w:rsidR="00B523AC" w:rsidSect="00B523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9C5" w:rsidRDefault="00CC29C5" w:rsidP="009F0C77">
      <w:r>
        <w:separator/>
      </w:r>
    </w:p>
  </w:endnote>
  <w:endnote w:type="continuationSeparator" w:id="0">
    <w:p w:rsidR="00CC29C5" w:rsidRDefault="00CC29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C01649-931C-4503-B136-18DA7AA96CBD}"/>
    <w:embedBold r:id="rId2" w:fontKey="{80A310F9-16C0-451A-B547-39FD7AD216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FFF98A-A0D2-4B6B-BB88-C271DBFDB3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7E5CBA-8F7E-4228-A9F1-30945A7FF2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3AC" w:rsidRPr="00E120E7" w:rsidRDefault="00B523AC" w:rsidP="00E12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53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9C5" w:rsidRDefault="00CC29C5" w:rsidP="009F0C77">
      <w:r>
        <w:separator/>
      </w:r>
    </w:p>
  </w:footnote>
  <w:footnote w:type="continuationSeparator" w:id="0">
    <w:p w:rsidR="00CC29C5" w:rsidRDefault="00CC29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83AHB20"/>
    <w:docVar w:name="CoverBillType" w:val="b"/>
    <w:docVar w:name="DocPath" w:val="L:\Council\bills\BH\7283AHB20.DOCX"/>
    <w:docVar w:name="dvBillNumber" w:val="549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C29C5"/>
    <w:rsid w:val="0001021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3B71"/>
    <w:rsid w:val="002E5912"/>
    <w:rsid w:val="00301B21"/>
    <w:rsid w:val="00325348"/>
    <w:rsid w:val="0032732C"/>
    <w:rsid w:val="00336AD0"/>
    <w:rsid w:val="003629DA"/>
    <w:rsid w:val="0037079A"/>
    <w:rsid w:val="0037336F"/>
    <w:rsid w:val="003B427E"/>
    <w:rsid w:val="003C4DAB"/>
    <w:rsid w:val="003D01E8"/>
    <w:rsid w:val="003E5288"/>
    <w:rsid w:val="003F6D79"/>
    <w:rsid w:val="004101A1"/>
    <w:rsid w:val="00414439"/>
    <w:rsid w:val="0041760A"/>
    <w:rsid w:val="00417C01"/>
    <w:rsid w:val="004403BD"/>
    <w:rsid w:val="00461441"/>
    <w:rsid w:val="004809EE"/>
    <w:rsid w:val="0048397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D95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85320"/>
    <w:rsid w:val="008A1768"/>
    <w:rsid w:val="008A489F"/>
    <w:rsid w:val="008B56B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3AC"/>
    <w:rsid w:val="00B64FFF"/>
    <w:rsid w:val="00BE3C22"/>
    <w:rsid w:val="00BE4E0C"/>
    <w:rsid w:val="00C0345E"/>
    <w:rsid w:val="00C21ABE"/>
    <w:rsid w:val="00C31C95"/>
    <w:rsid w:val="00C3483A"/>
    <w:rsid w:val="00C74E9D"/>
    <w:rsid w:val="00C826DD"/>
    <w:rsid w:val="00C82FD3"/>
    <w:rsid w:val="00C92819"/>
    <w:rsid w:val="00CC29C5"/>
    <w:rsid w:val="00CC6B7B"/>
    <w:rsid w:val="00CD2089"/>
    <w:rsid w:val="00D73A67"/>
    <w:rsid w:val="00D970A9"/>
    <w:rsid w:val="00DA0E50"/>
    <w:rsid w:val="00DF3845"/>
    <w:rsid w:val="00E120E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80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4CD759-0315-40EE-B194-016A795AB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23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92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92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5E769-27C2-476A-97B2-71D81AA1F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F712DDE3.dotm</Template>
  <TotalTime>0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5492: Subject not yet available - South Carolina Legislature Online</dc:title>
  <dc:creator>Bonnie Huth</dc:creator>
  <cp:lastModifiedBy>Derrick Williamson</cp:lastModifiedBy>
  <cp:revision>2</cp:revision>
  <dcterms:created xsi:type="dcterms:W3CDTF">2020-06-01T19:18:00Z</dcterms:created>
  <dcterms:modified xsi:type="dcterms:W3CDTF">2020-06-01T19:18:00Z</dcterms:modified>
</cp:coreProperties>
</file>