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F7F" w:rsidRDefault="004E3F7F" w:rsidP="004E3F7F">
      <w:pPr>
        <w:widowControl w:val="0"/>
        <w:jc w:val="center"/>
      </w:pPr>
      <w:r w:rsidRPr="004E3F7F">
        <w:rPr>
          <w:b/>
        </w:rPr>
        <w:t>South Carolina General Assembly</w:t>
      </w:r>
    </w:p>
    <w:p w:rsidR="004E3F7F" w:rsidRDefault="004E3F7F" w:rsidP="004E3F7F">
      <w:pPr>
        <w:widowControl w:val="0"/>
        <w:jc w:val="center"/>
      </w:pPr>
      <w:r>
        <w:t>123rd Session, 2019-2020</w:t>
      </w:r>
    </w:p>
    <w:p w:rsidR="004E3F7F" w:rsidRDefault="004E3F7F" w:rsidP="004E3F7F">
      <w:pPr>
        <w:widowControl w:val="0"/>
      </w:pPr>
    </w:p>
    <w:p w:rsidR="004E3F7F" w:rsidRDefault="004E3F7F" w:rsidP="004E3F7F">
      <w:pPr>
        <w:widowControl w:val="0"/>
        <w:rPr>
          <w:b/>
        </w:rPr>
      </w:pPr>
      <w:r w:rsidRPr="004E3F7F">
        <w:rPr>
          <w:b/>
        </w:rPr>
        <w:t>S.</w:t>
      </w:r>
      <w:r>
        <w:rPr>
          <w:b/>
        </w:rPr>
        <w:t xml:space="preserve"> </w:t>
      </w:r>
      <w:r w:rsidRPr="004E3F7F">
        <w:rPr>
          <w:b/>
        </w:rPr>
        <w:t>713</w:t>
      </w:r>
    </w:p>
    <w:p w:rsidR="004E3F7F" w:rsidRDefault="004E3F7F" w:rsidP="004E3F7F">
      <w:pPr>
        <w:widowControl w:val="0"/>
        <w:rPr>
          <w:b/>
        </w:rPr>
      </w:pPr>
    </w:p>
    <w:p w:rsidR="004E3F7F" w:rsidRDefault="004E3F7F" w:rsidP="004E3F7F">
      <w:pPr>
        <w:widowControl w:val="0"/>
      </w:pPr>
      <w:r w:rsidRPr="004E3F7F">
        <w:rPr>
          <w:b/>
        </w:rPr>
        <w:t>STATUS INFORMATION</w:t>
      </w:r>
    </w:p>
    <w:p w:rsidR="004E3F7F" w:rsidRDefault="004E3F7F" w:rsidP="004E3F7F">
      <w:pPr>
        <w:widowControl w:val="0"/>
      </w:pPr>
    </w:p>
    <w:p w:rsidR="004E3F7F" w:rsidRDefault="004E3F7F" w:rsidP="004E3F7F">
      <w:pPr>
        <w:widowControl w:val="0"/>
      </w:pPr>
      <w:r>
        <w:t>General Bill</w:t>
      </w:r>
    </w:p>
    <w:p w:rsidR="004E3F7F" w:rsidRDefault="004E3F7F" w:rsidP="004E3F7F">
      <w:pPr>
        <w:widowControl w:val="0"/>
      </w:pPr>
      <w:r>
        <w:t>Sponsors: Senator Grooms</w:t>
      </w:r>
    </w:p>
    <w:p w:rsidR="004E3F7F" w:rsidRDefault="004E3F7F" w:rsidP="004E3F7F">
      <w:pPr>
        <w:widowControl w:val="0"/>
      </w:pPr>
      <w:r>
        <w:t>Document Path: l:\s-res\lkg\021blue.kmm.lkg.docx</w:t>
      </w:r>
    </w:p>
    <w:p w:rsidR="004E3F7F" w:rsidRDefault="004E3F7F" w:rsidP="004E3F7F">
      <w:pPr>
        <w:widowControl w:val="0"/>
      </w:pPr>
    </w:p>
    <w:p w:rsidR="004E3F7F" w:rsidRDefault="004E3F7F" w:rsidP="004E3F7F">
      <w:pPr>
        <w:widowControl w:val="0"/>
      </w:pPr>
      <w:r>
        <w:t>Introduced in the Senate on March 27, 2019</w:t>
      </w:r>
    </w:p>
    <w:p w:rsidR="004E3F7F" w:rsidRDefault="004E3F7F" w:rsidP="004E3F7F">
      <w:pPr>
        <w:widowControl w:val="0"/>
      </w:pPr>
      <w:r>
        <w:t xml:space="preserve">Currently residing in the Senate Committee on </w:t>
      </w:r>
      <w:r w:rsidRPr="004E3F7F">
        <w:rPr>
          <w:b/>
        </w:rPr>
        <w:t>Fish, Game and Forestry</w:t>
      </w:r>
    </w:p>
    <w:p w:rsidR="004E3F7F" w:rsidRDefault="004E3F7F" w:rsidP="004E3F7F">
      <w:pPr>
        <w:widowControl w:val="0"/>
      </w:pPr>
    </w:p>
    <w:p w:rsidR="004E3F7F" w:rsidRDefault="004E3F7F" w:rsidP="004E3F7F">
      <w:pPr>
        <w:widowControl w:val="0"/>
      </w:pPr>
      <w:r>
        <w:t xml:space="preserve">Summary: </w:t>
      </w:r>
      <w:r w:rsidR="00583037">
        <w:t>Blue catfish</w:t>
      </w:r>
    </w:p>
    <w:p w:rsidR="004E3F7F" w:rsidRDefault="004E3F7F" w:rsidP="004E3F7F">
      <w:pPr>
        <w:widowControl w:val="0"/>
      </w:pPr>
    </w:p>
    <w:p w:rsidR="004E3F7F" w:rsidRDefault="004E3F7F" w:rsidP="004E3F7F">
      <w:pPr>
        <w:widowControl w:val="0"/>
      </w:pPr>
    </w:p>
    <w:p w:rsidR="004E3F7F" w:rsidRDefault="004E3F7F" w:rsidP="004E3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3F7F">
        <w:rPr>
          <w:b/>
        </w:rPr>
        <w:t>HISTORY OF LEGISLATIVE ACTIONS</w:t>
      </w:r>
    </w:p>
    <w:p w:rsidR="004E3F7F" w:rsidRDefault="004E3F7F" w:rsidP="004E3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E3F7F" w:rsidRPr="004E3F7F" w:rsidRDefault="004E3F7F" w:rsidP="004E3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3F7F">
        <w:rPr>
          <w:u w:val="single"/>
        </w:rPr>
        <w:tab/>
        <w:t>Date</w:t>
      </w:r>
      <w:r w:rsidRPr="004E3F7F">
        <w:rPr>
          <w:u w:val="single"/>
        </w:rPr>
        <w:tab/>
        <w:t>Body</w:t>
      </w:r>
      <w:r w:rsidRPr="004E3F7F">
        <w:rPr>
          <w:u w:val="single"/>
        </w:rPr>
        <w:tab/>
        <w:t>Action Description with journal page number</w:t>
      </w:r>
      <w:r w:rsidRPr="004E3F7F">
        <w:rPr>
          <w:u w:val="single"/>
        </w:rPr>
        <w:tab/>
      </w:r>
    </w:p>
    <w:p w:rsidR="00841393" w:rsidRDefault="00841393" w:rsidP="00841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1D358C">
        <w:t>Introduced and read first time (</w:t>
      </w:r>
      <w:hyperlink r:id="rId6" w:history="1">
        <w:r w:rsidRPr="001D358C">
          <w:rPr>
            <w:rStyle w:val="Hyperlink"/>
          </w:rPr>
          <w:t>Senate Journal</w:t>
        </w:r>
        <w:r w:rsidRPr="001D358C">
          <w:rPr>
            <w:rStyle w:val="Hyperlink"/>
          </w:rPr>
          <w:noBreakHyphen/>
          <w:t>page 7</w:t>
        </w:r>
      </w:hyperlink>
      <w:r w:rsidRPr="001D358C">
        <w:t>)</w:t>
      </w:r>
    </w:p>
    <w:p w:rsidR="00841393" w:rsidRDefault="00841393" w:rsidP="00841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1D358C">
        <w:t>Referred to Commi</w:t>
      </w:r>
      <w:r>
        <w:t xml:space="preserve">ttee on </w:t>
      </w:r>
      <w:r w:rsidRPr="001D358C">
        <w:rPr>
          <w:b/>
        </w:rPr>
        <w:t>Fish, Game and Forestry</w:t>
      </w:r>
      <w:r>
        <w:t xml:space="preserve"> </w:t>
      </w:r>
      <w:r w:rsidRPr="001D358C">
        <w:t>(</w:t>
      </w:r>
      <w:hyperlink r:id="rId7" w:history="1">
        <w:r w:rsidRPr="001D358C">
          <w:rPr>
            <w:rStyle w:val="Hyperlink"/>
          </w:rPr>
          <w:t>Senate Journal</w:t>
        </w:r>
        <w:r w:rsidRPr="001D358C">
          <w:rPr>
            <w:rStyle w:val="Hyperlink"/>
          </w:rPr>
          <w:noBreakHyphen/>
          <w:t>page 7</w:t>
        </w:r>
      </w:hyperlink>
      <w:r w:rsidRPr="001D358C">
        <w:t>)</w:t>
      </w:r>
    </w:p>
    <w:p w:rsidR="00841393" w:rsidRDefault="00841393" w:rsidP="00841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3F7F" w:rsidRDefault="004E3F7F" w:rsidP="004E3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E3F7F">
          <w:rPr>
            <w:rStyle w:val="Hyperlink"/>
          </w:rPr>
          <w:t>legislative information</w:t>
        </w:r>
      </w:hyperlink>
      <w:r>
        <w:t xml:space="preserve"> at the website</w:t>
      </w:r>
    </w:p>
    <w:p w:rsidR="004E3F7F" w:rsidRDefault="004E3F7F" w:rsidP="004E3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3F7F" w:rsidRPr="004E3F7F" w:rsidRDefault="004E3F7F" w:rsidP="004E3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3F7F" w:rsidRDefault="004E3F7F" w:rsidP="004E3F7F">
      <w:pPr>
        <w:widowControl w:val="0"/>
      </w:pPr>
      <w:r w:rsidRPr="004E3F7F">
        <w:rPr>
          <w:b/>
        </w:rPr>
        <w:t>VERSIONS OF THIS BILL</w:t>
      </w:r>
    </w:p>
    <w:p w:rsidR="004E3F7F" w:rsidRDefault="004E3F7F" w:rsidP="004E3F7F">
      <w:pPr>
        <w:widowControl w:val="0"/>
      </w:pPr>
    </w:p>
    <w:p w:rsidR="004E3F7F" w:rsidRDefault="00EB3B36" w:rsidP="004E3F7F">
      <w:pPr>
        <w:widowControl w:val="0"/>
      </w:pPr>
      <w:hyperlink r:id="rId9" w:history="1">
        <w:r w:rsidR="004E3F7F">
          <w:rPr>
            <w:rStyle w:val="Hyperlink"/>
          </w:rPr>
          <w:t>3/27/2019</w:t>
        </w:r>
      </w:hyperlink>
    </w:p>
    <w:p w:rsidR="004E3F7F" w:rsidRDefault="004E3F7F" w:rsidP="004E3F7F"/>
    <w:p w:rsidR="004E3F7F" w:rsidRDefault="004E3F7F" w:rsidP="004E3F7F">
      <w:pPr>
        <w:sectPr w:rsidR="004E3F7F" w:rsidSect="004E3F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5CD" w:rsidRPr="00522CE0" w:rsidRDefault="0052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2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F6B3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D5958" w:rsidRDefault="00ED59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D5958">
        <w:rPr>
          <w:rFonts w:eastAsia="Times New Roman"/>
        </w:rPr>
        <w:t>TO AMEND SECTION 50-13-640</w:t>
      </w:r>
      <w:r w:rsidR="002C2622">
        <w:rPr>
          <w:rFonts w:eastAsia="Times New Roman"/>
        </w:rPr>
        <w:t xml:space="preserve"> OF THE 1976 CODE</w:t>
      </w:r>
      <w:r w:rsidRPr="00ED5958">
        <w:rPr>
          <w:rFonts w:eastAsia="Times New Roman"/>
        </w:rPr>
        <w:t>, RELATING TO THE POSSESSION OF BLUE CATFISH, TO PROVIDE THAT IT IS UNLAWFUL TO POSSESS MORE THAN TWO BLUE CATFISH LONGER THAN</w:t>
      </w:r>
      <w:r w:rsidR="00496E6E">
        <w:rPr>
          <w:rFonts w:eastAsia="Times New Roman"/>
        </w:rPr>
        <w:t xml:space="preserve"> THIRTY-</w:t>
      </w:r>
      <w:r w:rsidRPr="00ED5958">
        <w:rPr>
          <w:rFonts w:eastAsia="Times New Roman"/>
        </w:rPr>
        <w:t>TWO INCHES PER DAY IN LAKE MARION, LAKE MOU</w:t>
      </w:r>
      <w:r>
        <w:rPr>
          <w:rFonts w:eastAsia="Times New Roman"/>
        </w:rPr>
        <w:t>L</w:t>
      </w:r>
      <w:r w:rsidRPr="00ED5958">
        <w:rPr>
          <w:rFonts w:eastAsia="Times New Roman"/>
        </w:rPr>
        <w:t>TRIE</w:t>
      </w:r>
      <w:r w:rsidR="00496E6E">
        <w:rPr>
          <w:rFonts w:eastAsia="Times New Roman"/>
        </w:rPr>
        <w:t>,</w:t>
      </w:r>
      <w:r w:rsidRPr="00ED5958">
        <w:rPr>
          <w:rFonts w:eastAsia="Times New Roman"/>
        </w:rPr>
        <w:t xml:space="preserve"> </w:t>
      </w:r>
      <w:r w:rsidRPr="00ED5958">
        <w:t>OR THE UPPER REACH OF THE SANTEE RIVER, AND THE CONGAREE AND WATEREE RIVERS, AND TO PROVIDE FOR A DAILY CATCH LIMIT OF TWENTY</w:t>
      </w:r>
      <w:r w:rsidR="00496E6E">
        <w:t>-</w:t>
      </w:r>
      <w:r w:rsidRPr="00ED5958">
        <w:t>FIVE BLUE CATFISH A DAY IN LAKE MARION, LAKE MOULTRIE, AND THE UPPER REACH OF THE SANTEE RIVER; TO AMEND SECTION 50-9-1120(3)</w:t>
      </w:r>
      <w:r w:rsidR="002C2622">
        <w:rPr>
          <w:rFonts w:eastAsia="Times New Roman"/>
        </w:rPr>
        <w:t xml:space="preserve"> OF THE 1976 CODE</w:t>
      </w:r>
      <w:r w:rsidRPr="00ED5958">
        <w:t>, RELAT</w:t>
      </w:r>
      <w:r w:rsidR="00593DD6">
        <w:t>ING</w:t>
      </w:r>
      <w:r w:rsidRPr="00ED5958">
        <w:t xml:space="preserve"> TO THE POIN</w:t>
      </w:r>
      <w:r w:rsidR="00593DD6">
        <w:t>T SYSTEM FOR FISHING VIOLATIONS</w:t>
      </w:r>
      <w:r w:rsidRPr="00ED5958">
        <w:t xml:space="preserve">, TO PROVIDE THAT A VIOLATION OF BLUE CATFISH </w:t>
      </w:r>
      <w:r w:rsidR="00496E6E">
        <w:t xml:space="preserve">CATCH </w:t>
      </w:r>
      <w:r w:rsidRPr="00ED5958">
        <w:t>LIMITS IS FOURTEEN POINTS; AND TO REQUIRE THAT THE DEPARTMENT OF NATURAL RESOURCES CONDUCT A STUDY OF THE BLUE CATFISH FISHERY IN THE SANTEE AND COOPER RIVER SYSTEMS.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6B33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F6B33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6B33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170E9">
        <w:rPr>
          <w:rFonts w:eastAsia="Times New Roman"/>
        </w:rPr>
        <w:t>Section 50-13-640 of the 1976 Code is amended to read:</w:t>
      </w:r>
    </w:p>
    <w:p w:rsidR="009170E9" w:rsidRDefault="009170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50-13-640.</w:t>
      </w:r>
      <w:r>
        <w:rPr>
          <w:rFonts w:eastAsia="Times New Roman"/>
        </w:rPr>
        <w:tab/>
      </w:r>
      <w:r w:rsidRPr="002C35C9">
        <w:t>(A)</w:t>
      </w:r>
      <w:r>
        <w:tab/>
      </w:r>
      <w:r w:rsidRPr="002C35C9">
        <w:t xml:space="preserve">It is unlawful to possess more than </w:t>
      </w:r>
      <w:r w:rsidRPr="009170E9">
        <w:rPr>
          <w:strike/>
        </w:rPr>
        <w:t>one</w:t>
      </w:r>
      <w:r w:rsidRPr="002C35C9">
        <w:t xml:space="preserve"> </w:t>
      </w:r>
      <w:r>
        <w:rPr>
          <w:u w:val="single"/>
        </w:rPr>
        <w:t>two</w:t>
      </w:r>
      <w:r>
        <w:t xml:space="preserve"> </w:t>
      </w:r>
      <w:r w:rsidRPr="002C35C9">
        <w:t xml:space="preserve">blue catfish (Ictalurus furcatus) greater than </w:t>
      </w:r>
      <w:r w:rsidRPr="009170E9">
        <w:rPr>
          <w:strike/>
        </w:rPr>
        <w:t>thirty</w:t>
      </w:r>
      <w:r w:rsidR="0062386E">
        <w:rPr>
          <w:strike/>
        </w:rPr>
        <w:noBreakHyphen/>
      </w:r>
      <w:r w:rsidRPr="009170E9">
        <w:rPr>
          <w:strike/>
        </w:rPr>
        <w:t>six</w:t>
      </w:r>
      <w:r w:rsidRPr="002C35C9">
        <w:t xml:space="preserve"> </w:t>
      </w:r>
      <w:r>
        <w:rPr>
          <w:u w:val="single"/>
        </w:rPr>
        <w:t>thirty-two</w:t>
      </w:r>
      <w:r>
        <w:t xml:space="preserve"> </w:t>
      </w:r>
      <w:r w:rsidRPr="002C35C9">
        <w:t>inches in length in any one day in Lake Marion, Lake Moultrie, or the upper reach of the Santee</w:t>
      </w:r>
      <w:r w:rsidR="00ED5958">
        <w:t xml:space="preserve"> </w:t>
      </w:r>
      <w:r w:rsidR="00ED5958" w:rsidRPr="00ED5958">
        <w:rPr>
          <w:u w:val="single"/>
        </w:rPr>
        <w:t>River</w:t>
      </w:r>
      <w:r w:rsidRPr="002C35C9">
        <w:t xml:space="preserve">, </w:t>
      </w:r>
      <w:r w:rsidRPr="00ED5958">
        <w:t xml:space="preserve">and the </w:t>
      </w:r>
      <w:r w:rsidRPr="002C35C9">
        <w:t>Congaree and Wateree Rivers.</w:t>
      </w:r>
    </w:p>
    <w:p w:rsidR="009170E9" w:rsidRP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 w:rsidRPr="00614C8E">
        <w:t>(B)</w:t>
      </w:r>
      <w:r w:rsidRPr="009170E9">
        <w:tab/>
      </w:r>
      <w:r w:rsidRPr="009170E9">
        <w:rPr>
          <w:u w:val="single"/>
        </w:rPr>
        <w:t>It is unlawful to take more than twenty-five blue catfish (Ictalurus furcatus)</w:t>
      </w:r>
      <w:r>
        <w:rPr>
          <w:u w:val="single"/>
        </w:rPr>
        <w:t xml:space="preserve"> a day in Lake Marion, Lake Moultrie, and the upper reach of the Santee River.</w:t>
      </w: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C35C9">
        <w:lastRenderedPageBreak/>
        <w:tab/>
      </w:r>
      <w:r>
        <w:rPr>
          <w:u w:val="single"/>
        </w:rPr>
        <w:t>(C)</w:t>
      </w:r>
      <w:r>
        <w:tab/>
      </w:r>
      <w:r w:rsidRPr="002C35C9">
        <w:t>A person violating the provisions of this section is guilty of a misdemeanor and, upon conviction, must be fined not more than three hundred dollars or imprisoned not more than thirty days, or both.</w:t>
      </w:r>
      <w:r>
        <w:t>”</w:t>
      </w: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</w:r>
      <w:r w:rsidR="00ED5958">
        <w:t>Section 50-19-1120</w:t>
      </w:r>
      <w:r w:rsidR="00496E6E">
        <w:t>(3)</w:t>
      </w:r>
      <w:r w:rsidR="00ED5958">
        <w:t xml:space="preserve"> of the 1976 Code is amended </w:t>
      </w:r>
      <w:r w:rsidR="00496E6E">
        <w:t xml:space="preserve">by adding </w:t>
      </w:r>
      <w:r w:rsidR="00ED5958">
        <w:t>an appropriately lettered new item to read:</w:t>
      </w:r>
    </w:p>
    <w:p w:rsidR="00ED5958" w:rsidRDefault="00ED5958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D5958" w:rsidRDefault="00ED5958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</w:t>
      </w:r>
      <w:r>
        <w:tab/>
        <w:t>)</w:t>
      </w:r>
      <w:r>
        <w:tab/>
        <w:t>taking or possessing more than the legal creel or si</w:t>
      </w:r>
      <w:r w:rsidR="00496E6E">
        <w:t>z</w:t>
      </w:r>
      <w:r>
        <w:t>e limit of blue catfish:</w:t>
      </w:r>
      <w:r>
        <w:tab/>
        <w:t>14.</w:t>
      </w:r>
      <w:r w:rsidR="00593DD6">
        <w:t>”</w:t>
      </w: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The Department of Natural Resources shall conduct a study of the blue catfish fishery in the Santee and Cooper River systems and make recommendations to the General Assembly concerning the fisheries on or before January 1, 2025.</w:t>
      </w:r>
    </w:p>
    <w:p w:rsidR="003F6B33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6B33" w:rsidRPr="00522CE0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D5958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ED5958">
        <w:rPr>
          <w:rFonts w:eastAsia="Times New Roman"/>
        </w:rPr>
        <w:t>July 1, 2019</w:t>
      </w:r>
      <w:r>
        <w:rPr>
          <w:rFonts w:eastAsia="Times New Roman"/>
        </w:rPr>
        <w:t>.</w:t>
      </w:r>
    </w:p>
    <w:p w:rsidR="00071BA9" w:rsidRDefault="006238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3F7F" w:rsidRDefault="004E3F7F" w:rsidP="004E3F7F">
      <w:pPr>
        <w:suppressAutoHyphens/>
        <w:jc w:val="both"/>
        <w:rPr>
          <w:rFonts w:eastAsia="Times New Roman"/>
        </w:rPr>
      </w:pPr>
    </w:p>
    <w:sectPr w:rsidR="004E3F7F" w:rsidSect="004E3F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A1B" w:rsidRDefault="00930A1B" w:rsidP="00522CE0">
      <w:r>
        <w:separator/>
      </w:r>
    </w:p>
  </w:endnote>
  <w:endnote w:type="continuationSeparator" w:id="0">
    <w:p w:rsidR="00930A1B" w:rsidRDefault="00930A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0D93D6-85B9-4842-80B9-AAB5BC976598}"/>
    <w:embedBold r:id="rId2" w:fontKey="{33586973-EB00-45FE-A29B-71919909C4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5FE705-8E82-4EDC-94E9-54A59C9F38AB}"/>
    <w:embedBold r:id="rId4" w:fontKey="{F0ABE7B4-EBB5-44D3-A6FF-A658D7E5DB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A3E0B75-4FC3-45BE-A8B2-913B58032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5D14D1-6A8A-48E7-9719-02309A8AAA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F7F" w:rsidRPr="005225CD" w:rsidRDefault="004E3F7F" w:rsidP="005225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30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A1B" w:rsidRDefault="00930A1B" w:rsidP="00522CE0">
      <w:r>
        <w:separator/>
      </w:r>
    </w:p>
  </w:footnote>
  <w:footnote w:type="continuationSeparator" w:id="0">
    <w:p w:rsidR="00930A1B" w:rsidRDefault="00930A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BLUE.KMM.LKG"/>
    <w:docVar w:name="CoverAttorneyInitials" w:val="KMM"/>
    <w:docVar w:name="CoverAttorneyLastName" w:val="Moffitt"/>
    <w:docVar w:name="CoverBillType" w:val="b"/>
    <w:docVar w:name="CoverSenator" w:val="LKG"/>
    <w:docVar w:name="dvBillNumber" w:val="713"/>
    <w:docVar w:name="dvBillNumberPrefix" w:val="S. "/>
    <w:docVar w:name="dvOriginalBody" w:val="Senate"/>
    <w:docVar w:name="fulldraftpath" w:val="L:\S-RES\LKG\021BLUE.KMM.LKG.DOCX"/>
    <w:docVar w:name="NameofBody" w:val="S"/>
    <w:docVar w:name="vgroup2" w:val="S-RES"/>
  </w:docVars>
  <w:rsids>
    <w:rsidRoot w:val="003F6B33"/>
    <w:rsid w:val="00042AC1"/>
    <w:rsid w:val="00046516"/>
    <w:rsid w:val="00071BA9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2622"/>
    <w:rsid w:val="002C5896"/>
    <w:rsid w:val="002D3BED"/>
    <w:rsid w:val="00307C2B"/>
    <w:rsid w:val="00315D04"/>
    <w:rsid w:val="00383247"/>
    <w:rsid w:val="003D6E2B"/>
    <w:rsid w:val="003E7597"/>
    <w:rsid w:val="003F6B33"/>
    <w:rsid w:val="00413EBF"/>
    <w:rsid w:val="0044020F"/>
    <w:rsid w:val="00450668"/>
    <w:rsid w:val="00454138"/>
    <w:rsid w:val="004813A2"/>
    <w:rsid w:val="004952FA"/>
    <w:rsid w:val="00496E6E"/>
    <w:rsid w:val="004B6A22"/>
    <w:rsid w:val="004D7F37"/>
    <w:rsid w:val="004E3F7F"/>
    <w:rsid w:val="005010A1"/>
    <w:rsid w:val="005225CD"/>
    <w:rsid w:val="00522CE0"/>
    <w:rsid w:val="00541951"/>
    <w:rsid w:val="00565148"/>
    <w:rsid w:val="00570403"/>
    <w:rsid w:val="00583037"/>
    <w:rsid w:val="00593361"/>
    <w:rsid w:val="00593DD6"/>
    <w:rsid w:val="005A413B"/>
    <w:rsid w:val="005A5017"/>
    <w:rsid w:val="005A648C"/>
    <w:rsid w:val="005D0306"/>
    <w:rsid w:val="005F07AC"/>
    <w:rsid w:val="005F1745"/>
    <w:rsid w:val="00614C8E"/>
    <w:rsid w:val="0062386E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41393"/>
    <w:rsid w:val="00870F6F"/>
    <w:rsid w:val="008B2F42"/>
    <w:rsid w:val="008C3697"/>
    <w:rsid w:val="008E185F"/>
    <w:rsid w:val="008F023B"/>
    <w:rsid w:val="00904E16"/>
    <w:rsid w:val="009162B3"/>
    <w:rsid w:val="009170E9"/>
    <w:rsid w:val="00927C62"/>
    <w:rsid w:val="00930A1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10D7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958"/>
    <w:rsid w:val="00F0234A"/>
    <w:rsid w:val="00F05CF2"/>
    <w:rsid w:val="00F51241"/>
    <w:rsid w:val="00F52959"/>
    <w:rsid w:val="00F55884"/>
    <w:rsid w:val="00FB7F01"/>
    <w:rsid w:val="00FC0D36"/>
    <w:rsid w:val="00FC3A2B"/>
    <w:rsid w:val="00FE284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E478C22-070C-42B7-A02A-68985980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C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C8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3F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3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13_201903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444</Words>
  <Characters>2249</Characters>
  <Application>Microsoft Office Word</Application>
  <DocSecurity>0</DocSecurity>
  <Lines>91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713: Blue catfish - South Carolina Legislature Online</dc:title>
  <dc:subject/>
  <dc:creator>Ken Moffitt</dc:creator>
  <cp:keywords/>
  <dc:description/>
  <cp:lastModifiedBy>S Volk</cp:lastModifiedBy>
  <cp:revision>2</cp:revision>
  <cp:lastPrinted>2019-03-25T14:03:00Z</cp:lastPrinted>
  <dcterms:created xsi:type="dcterms:W3CDTF">2019-03-29T19:53:00Z</dcterms:created>
  <dcterms:modified xsi:type="dcterms:W3CDTF">2019-03-29T19:53:00Z</dcterms:modified>
</cp:coreProperties>
</file>