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076B" w:rsidRDefault="0022076B" w:rsidP="0022076B">
      <w:pPr>
        <w:widowControl w:val="0"/>
        <w:jc w:val="center"/>
      </w:pPr>
      <w:r w:rsidRPr="0022076B">
        <w:rPr>
          <w:b/>
        </w:rPr>
        <w:t>South Carolina General Assembly</w:t>
      </w:r>
    </w:p>
    <w:p w:rsidR="0022076B" w:rsidRDefault="0022076B" w:rsidP="0022076B">
      <w:pPr>
        <w:widowControl w:val="0"/>
        <w:jc w:val="center"/>
      </w:pPr>
      <w:r>
        <w:t>123rd Session, 2019-2020</w:t>
      </w:r>
    </w:p>
    <w:p w:rsidR="0022076B" w:rsidRDefault="0022076B" w:rsidP="0022076B">
      <w:pPr>
        <w:widowControl w:val="0"/>
        <w:jc w:val="left"/>
      </w:pPr>
    </w:p>
    <w:p w:rsidR="0022076B" w:rsidRDefault="0022076B" w:rsidP="0022076B">
      <w:pPr>
        <w:widowControl w:val="0"/>
        <w:jc w:val="left"/>
        <w:rPr>
          <w:b/>
        </w:rPr>
      </w:pPr>
      <w:r w:rsidRPr="0022076B">
        <w:rPr>
          <w:b/>
        </w:rPr>
        <w:t>S.</w:t>
      </w:r>
      <w:r>
        <w:rPr>
          <w:b/>
        </w:rPr>
        <w:t xml:space="preserve"> </w:t>
      </w:r>
      <w:r w:rsidRPr="0022076B">
        <w:rPr>
          <w:b/>
        </w:rPr>
        <w:t>856</w:t>
      </w:r>
    </w:p>
    <w:p w:rsidR="0022076B" w:rsidRDefault="0022076B" w:rsidP="0022076B">
      <w:pPr>
        <w:widowControl w:val="0"/>
        <w:jc w:val="left"/>
        <w:rPr>
          <w:b/>
        </w:rPr>
      </w:pPr>
    </w:p>
    <w:p w:rsidR="0022076B" w:rsidRDefault="0022076B" w:rsidP="0022076B">
      <w:pPr>
        <w:widowControl w:val="0"/>
        <w:jc w:val="left"/>
      </w:pPr>
      <w:r w:rsidRPr="0022076B">
        <w:rPr>
          <w:b/>
        </w:rPr>
        <w:t>STATUS INFORMATION</w:t>
      </w:r>
    </w:p>
    <w:p w:rsidR="0022076B" w:rsidRDefault="0022076B" w:rsidP="0022076B">
      <w:pPr>
        <w:widowControl w:val="0"/>
        <w:jc w:val="left"/>
      </w:pPr>
    </w:p>
    <w:p w:rsidR="0022076B" w:rsidRDefault="0022076B" w:rsidP="0022076B">
      <w:pPr>
        <w:widowControl w:val="0"/>
        <w:jc w:val="left"/>
      </w:pPr>
      <w:r>
        <w:t>Senate Resolution</w:t>
      </w:r>
    </w:p>
    <w:p w:rsidR="0022076B" w:rsidRDefault="0022076B" w:rsidP="0022076B">
      <w:pPr>
        <w:widowControl w:val="0"/>
        <w:jc w:val="left"/>
      </w:pPr>
      <w:r>
        <w:t>Sponsors: Senators McElveen, Jackson, Scott, McLeod and Harpootlian</w:t>
      </w:r>
    </w:p>
    <w:p w:rsidR="0022076B" w:rsidRDefault="0022076B" w:rsidP="0022076B">
      <w:pPr>
        <w:widowControl w:val="0"/>
        <w:jc w:val="left"/>
      </w:pPr>
      <w:r>
        <w:t>Document Path: l:\council\bills\jn\3114cz19.docx</w:t>
      </w:r>
    </w:p>
    <w:p w:rsidR="0022076B" w:rsidRDefault="0022076B" w:rsidP="0022076B">
      <w:pPr>
        <w:widowControl w:val="0"/>
        <w:jc w:val="left"/>
      </w:pPr>
    </w:p>
    <w:p w:rsidR="0022076B" w:rsidRDefault="0022076B" w:rsidP="0022076B">
      <w:pPr>
        <w:widowControl w:val="0"/>
        <w:jc w:val="left"/>
      </w:pPr>
      <w:r>
        <w:t>Introduced in the Senate on May 21, 2019</w:t>
      </w:r>
    </w:p>
    <w:p w:rsidR="0022076B" w:rsidRDefault="0022076B" w:rsidP="0022076B">
      <w:pPr>
        <w:widowControl w:val="0"/>
        <w:jc w:val="left"/>
      </w:pPr>
      <w:r>
        <w:t>Adopted by the Senate on May 21, 2019</w:t>
      </w:r>
    </w:p>
    <w:p w:rsidR="0022076B" w:rsidRDefault="0022076B" w:rsidP="0022076B">
      <w:pPr>
        <w:widowControl w:val="0"/>
        <w:jc w:val="left"/>
      </w:pPr>
    </w:p>
    <w:p w:rsidR="0022076B" w:rsidRDefault="0022076B" w:rsidP="0022076B">
      <w:pPr>
        <w:widowControl w:val="0"/>
        <w:jc w:val="left"/>
      </w:pPr>
      <w:r>
        <w:t xml:space="preserve">Summary: </w:t>
      </w:r>
      <w:r w:rsidR="00C73C28">
        <w:t>Mayor Steve Benjamin</w:t>
      </w:r>
    </w:p>
    <w:p w:rsidR="0022076B" w:rsidRDefault="0022076B" w:rsidP="0022076B">
      <w:pPr>
        <w:widowControl w:val="0"/>
        <w:jc w:val="left"/>
      </w:pPr>
    </w:p>
    <w:p w:rsidR="0022076B" w:rsidRDefault="0022076B" w:rsidP="0022076B">
      <w:pPr>
        <w:widowControl w:val="0"/>
        <w:jc w:val="left"/>
      </w:pPr>
    </w:p>
    <w:p w:rsidR="0022076B" w:rsidRDefault="0022076B" w:rsidP="0022076B">
      <w:pPr>
        <w:widowControl w:val="0"/>
        <w:tabs>
          <w:tab w:val="center" w:pos="590"/>
          <w:tab w:val="center" w:pos="1440"/>
          <w:tab w:val="left" w:pos="1872"/>
          <w:tab w:val="left" w:pos="9187"/>
        </w:tabs>
        <w:jc w:val="left"/>
      </w:pPr>
      <w:r w:rsidRPr="0022076B">
        <w:rPr>
          <w:b/>
        </w:rPr>
        <w:t>HISTORY OF LEGISLATIVE ACTIONS</w:t>
      </w:r>
    </w:p>
    <w:p w:rsidR="0022076B" w:rsidRDefault="0022076B" w:rsidP="0022076B">
      <w:pPr>
        <w:widowControl w:val="0"/>
        <w:tabs>
          <w:tab w:val="center" w:pos="590"/>
          <w:tab w:val="center" w:pos="1440"/>
          <w:tab w:val="left" w:pos="1872"/>
          <w:tab w:val="left" w:pos="9187"/>
        </w:tabs>
        <w:jc w:val="left"/>
      </w:pPr>
    </w:p>
    <w:p w:rsidR="0022076B" w:rsidRPr="0022076B" w:rsidRDefault="0022076B" w:rsidP="0022076B">
      <w:pPr>
        <w:widowControl w:val="0"/>
        <w:tabs>
          <w:tab w:val="center" w:pos="590"/>
          <w:tab w:val="center" w:pos="1440"/>
          <w:tab w:val="left" w:pos="1872"/>
          <w:tab w:val="left" w:pos="9187"/>
        </w:tabs>
        <w:jc w:val="left"/>
      </w:pPr>
      <w:r w:rsidRPr="0022076B">
        <w:rPr>
          <w:u w:val="single"/>
        </w:rPr>
        <w:tab/>
        <w:t>Date</w:t>
      </w:r>
      <w:r w:rsidRPr="0022076B">
        <w:rPr>
          <w:u w:val="single"/>
        </w:rPr>
        <w:tab/>
        <w:t>Body</w:t>
      </w:r>
      <w:r w:rsidRPr="0022076B">
        <w:rPr>
          <w:u w:val="single"/>
        </w:rPr>
        <w:tab/>
        <w:t>Action Description with journal page number</w:t>
      </w:r>
      <w:r w:rsidRPr="0022076B">
        <w:rPr>
          <w:u w:val="single"/>
        </w:rPr>
        <w:tab/>
      </w:r>
    </w:p>
    <w:p w:rsidR="004C6B5C" w:rsidRDefault="004C6B5C" w:rsidP="004C6B5C">
      <w:pPr>
        <w:widowControl w:val="0"/>
        <w:tabs>
          <w:tab w:val="right" w:pos="1008"/>
          <w:tab w:val="left" w:pos="1152"/>
          <w:tab w:val="left" w:pos="1872"/>
          <w:tab w:val="left" w:pos="9187"/>
        </w:tabs>
        <w:ind w:left="2088" w:hanging="2088"/>
      </w:pPr>
      <w:r>
        <w:tab/>
        <w:t>5/21/2019</w:t>
      </w:r>
      <w:r>
        <w:tab/>
        <w:t>Senate</w:t>
      </w:r>
      <w:r>
        <w:tab/>
      </w:r>
      <w:r w:rsidRPr="00DA7386">
        <w:t>Introduced and adopted (</w:t>
      </w:r>
      <w:hyperlink r:id="rId7" w:history="1">
        <w:r w:rsidRPr="00DA7386">
          <w:rPr>
            <w:rStyle w:val="Hyperlink"/>
          </w:rPr>
          <w:t>Senate Journal</w:t>
        </w:r>
        <w:r w:rsidRPr="00DA7386">
          <w:rPr>
            <w:rStyle w:val="Hyperlink"/>
          </w:rPr>
          <w:noBreakHyphen/>
          <w:t>page 10</w:t>
        </w:r>
      </w:hyperlink>
      <w:r w:rsidRPr="00DA7386">
        <w:t>)</w:t>
      </w:r>
    </w:p>
    <w:p w:rsidR="004C6B5C" w:rsidRDefault="004C6B5C" w:rsidP="004C6B5C">
      <w:pPr>
        <w:widowControl w:val="0"/>
        <w:tabs>
          <w:tab w:val="right" w:pos="1008"/>
          <w:tab w:val="left" w:pos="1152"/>
          <w:tab w:val="left" w:pos="1872"/>
          <w:tab w:val="left" w:pos="9187"/>
        </w:tabs>
        <w:ind w:left="2088" w:hanging="2088"/>
      </w:pPr>
    </w:p>
    <w:p w:rsidR="0022076B" w:rsidRDefault="0022076B" w:rsidP="0022076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22076B">
          <w:rPr>
            <w:rStyle w:val="Hyperlink"/>
          </w:rPr>
          <w:t>legislative information</w:t>
        </w:r>
      </w:hyperlink>
      <w:r>
        <w:t xml:space="preserve"> at the website</w:t>
      </w:r>
    </w:p>
    <w:p w:rsidR="0022076B" w:rsidRDefault="0022076B" w:rsidP="0022076B">
      <w:pPr>
        <w:widowControl w:val="0"/>
        <w:tabs>
          <w:tab w:val="right" w:pos="1008"/>
          <w:tab w:val="left" w:pos="1152"/>
          <w:tab w:val="left" w:pos="1872"/>
          <w:tab w:val="left" w:pos="9187"/>
        </w:tabs>
        <w:ind w:left="2088" w:hanging="2088"/>
        <w:jc w:val="left"/>
      </w:pPr>
    </w:p>
    <w:p w:rsidR="0022076B" w:rsidRPr="0022076B" w:rsidRDefault="0022076B" w:rsidP="0022076B">
      <w:pPr>
        <w:widowControl w:val="0"/>
        <w:tabs>
          <w:tab w:val="right" w:pos="1008"/>
          <w:tab w:val="left" w:pos="1152"/>
          <w:tab w:val="left" w:pos="1872"/>
          <w:tab w:val="left" w:pos="9187"/>
        </w:tabs>
        <w:ind w:left="2088" w:hanging="2088"/>
        <w:jc w:val="left"/>
      </w:pPr>
    </w:p>
    <w:p w:rsidR="0022076B" w:rsidRDefault="0022076B" w:rsidP="0022076B">
      <w:r w:rsidRPr="0022076B">
        <w:rPr>
          <w:b/>
        </w:rPr>
        <w:t>VERSIONS OF THIS BILL</w:t>
      </w:r>
    </w:p>
    <w:p w:rsidR="0022076B" w:rsidRDefault="0022076B" w:rsidP="0022076B"/>
    <w:p w:rsidR="0022076B" w:rsidRDefault="009B01B7" w:rsidP="0022076B">
      <w:hyperlink r:id="rId9" w:history="1">
        <w:r w:rsidR="0022076B">
          <w:rPr>
            <w:rStyle w:val="Hyperlink"/>
          </w:rPr>
          <w:t>5/21/2019</w:t>
        </w:r>
      </w:hyperlink>
    </w:p>
    <w:p w:rsidR="0022076B" w:rsidRDefault="0022076B" w:rsidP="0022076B"/>
    <w:p w:rsidR="0022076B" w:rsidRDefault="0022076B" w:rsidP="0022076B">
      <w:pPr>
        <w:sectPr w:rsidR="0022076B" w:rsidSect="0022076B">
          <w:pgSz w:w="12240" w:h="15840" w:code="1"/>
          <w:pgMar w:top="1080" w:right="1440" w:bottom="1080" w:left="1440" w:header="720" w:footer="720" w:gutter="0"/>
          <w:cols w:space="720"/>
          <w:noEndnote/>
          <w:docGrid w:linePitch="360"/>
        </w:sectPr>
      </w:pPr>
    </w:p>
    <w:p w:rsidR="009C5DC6" w:rsidRDefault="009C5DC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C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453F2">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611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COLUMBIA MAYOR STEVE BENJAMIN ON EARNING THE POSITION OF PRESIDENT OF THE UNITED STATES CONFERENCE OF MAYORS ON MAY 7, 2018, AND TO WISH HIM MUCH CONTINUED SUCCESS IN HIS ENDEAVORS TO BETTER THE CAPITAL OF OUR GREAT STATE.</w:t>
      </w:r>
      <w:bookmarkStart w:id="4" w:name="titleend"/>
      <w:bookmarkEnd w:id="4"/>
    </w:p>
    <w:p w:rsidR="00161197" w:rsidRDefault="001611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197" w:rsidRDefault="00161197" w:rsidP="00161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w:t>
      </w:r>
      <w:r w:rsidR="000B0520">
        <w:t>Senate</w:t>
      </w:r>
      <w:r>
        <w:t xml:space="preserve"> deem it fitting and proper to pause in their deliberations to honor the exemplary work of Mayor Steve </w:t>
      </w:r>
      <w:r w:rsidRPr="00161197">
        <w:t>Benjamin, husband of the Honorable DeAndrea Gist Benjamin and loving father to Bethany and Jordan Grace.;</w:t>
      </w:r>
      <w:r>
        <w:t xml:space="preserve"> and</w:t>
      </w:r>
    </w:p>
    <w:p w:rsidR="00161197" w:rsidRDefault="00161197" w:rsidP="00161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197" w:rsidRDefault="00161197" w:rsidP="00161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Monday, May 7, 2018, Columbia Mayor Steve Benjamin was inaugurated as the seventy</w:t>
      </w:r>
      <w:r w:rsidR="00063919">
        <w:noBreakHyphen/>
      </w:r>
      <w:r>
        <w:t>sixth president of the United States Conference of Mayors (USCM). Prior to this inauguration, Mayor Benjamin served as vice president for the organization. He will serve as president until June 2019; and</w:t>
      </w:r>
    </w:p>
    <w:p w:rsidR="00161197" w:rsidRDefault="00161197" w:rsidP="00161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197" w:rsidRDefault="00161197" w:rsidP="00161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president of the USCM, Mayor Benjamin has presided over all official meetings and has developed and advocated for the bipartisan agenda adopted by the nation</w:t>
      </w:r>
      <w:r w:rsidR="00063919" w:rsidRPr="00063919">
        <w:t>’</w:t>
      </w:r>
      <w:r>
        <w:t>s mayors; and</w:t>
      </w:r>
    </w:p>
    <w:p w:rsidR="00161197" w:rsidRDefault="00161197" w:rsidP="00161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197" w:rsidRDefault="00161197" w:rsidP="00161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eighty</w:t>
      </w:r>
      <w:r w:rsidR="00063919">
        <w:noBreakHyphen/>
      </w:r>
      <w:r>
        <w:t>five years, the USCM has come together to work on issues that have shaped our cities and guided our nation</w:t>
      </w:r>
      <w:r w:rsidR="00063919" w:rsidRPr="00063919">
        <w:t>’</w:t>
      </w:r>
      <w:r>
        <w:t>s success; and</w:t>
      </w:r>
    </w:p>
    <w:p w:rsidR="00161197" w:rsidRDefault="00161197" w:rsidP="00161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197" w:rsidRDefault="00161197" w:rsidP="00161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Mayor Benjamin presided over his first official meeting in Boston for the USCM</w:t>
      </w:r>
      <w:r w:rsidR="00063919" w:rsidRPr="00063919">
        <w:t>’</w:t>
      </w:r>
      <w:r>
        <w:t>s eighty</w:t>
      </w:r>
      <w:r w:rsidR="00063919">
        <w:noBreakHyphen/>
      </w:r>
      <w:r>
        <w:t>sixth annual meeting held June 8 through 11, 2018; and</w:t>
      </w:r>
    </w:p>
    <w:p w:rsidR="00161197" w:rsidRDefault="00161197" w:rsidP="00161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197" w:rsidRDefault="00161197" w:rsidP="00161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since being elected mayor in a record turnout election in April 2010, Mayor Benjamin has made it his mission to create in Columbia the most talented, educated, and entrepreneurial city in the nation. In his first term alone, his leadership led to the decrease in unemployment in our capital city by roughly half and secured billions of dollars  in regional capital investment; and</w:t>
      </w:r>
    </w:p>
    <w:p w:rsidR="00161197" w:rsidRDefault="00161197" w:rsidP="00161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197" w:rsidRDefault="00161197" w:rsidP="00161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furthermore, Mayor Benjamin introduced the “Justice for All” initiative in 2014 as a part of his commitment to fostering a world</w:t>
      </w:r>
      <w:r w:rsidR="00063919">
        <w:noBreakHyphen/>
      </w:r>
      <w:r>
        <w:t>class police department. This implemented new training, competitive pay, diverse representation, and community engagement to strengthen the foundations of trust and accountability that exists between our communities and law enforcement agencies; and</w:t>
      </w:r>
    </w:p>
    <w:p w:rsidR="00161197" w:rsidRDefault="00161197" w:rsidP="00161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197" w:rsidRDefault="00161197" w:rsidP="00161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w:t>
      </w:r>
      <w:r w:rsidR="000B0520">
        <w:t>Senate</w:t>
      </w:r>
      <w:r>
        <w:t xml:space="preserve"> express their gratitude for Mayor Benjamin</w:t>
      </w:r>
      <w:r w:rsidR="00063919" w:rsidRPr="00063919">
        <w:t>’</w:t>
      </w:r>
      <w:r>
        <w:t>s tireless work to increase the quality of life in our capital.  Now, therefore,</w:t>
      </w:r>
    </w:p>
    <w:p w:rsidR="00161197" w:rsidRDefault="00161197" w:rsidP="00161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197" w:rsidRDefault="00161197" w:rsidP="00161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resolved by the </w:t>
      </w:r>
      <w:r w:rsidR="000B0520">
        <w:t>Senate</w:t>
      </w:r>
      <w:r>
        <w:t>:</w:t>
      </w:r>
    </w:p>
    <w:p w:rsidR="00161197" w:rsidRDefault="00161197" w:rsidP="00161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197" w:rsidRDefault="00161197" w:rsidP="00161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w:t>
      </w:r>
      <w:r w:rsidR="000B0520">
        <w:t>Senate</w:t>
      </w:r>
      <w:r>
        <w:t>, by this resolution, congratulate Columbia Mayor Steven Benjamin on earning the position of President of the United States Conference of Mayors on May 7, 2018, and wish him much continued success in his endeavors to better the capital of our great State.</w:t>
      </w:r>
    </w:p>
    <w:p w:rsidR="00161197" w:rsidRDefault="00161197" w:rsidP="00161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197" w:rsidRDefault="00161197" w:rsidP="00161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Mayor Steve Benjamin. </w:t>
      </w:r>
    </w:p>
    <w:p w:rsidR="00610284" w:rsidRDefault="00063919" w:rsidP="000F5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61197">
        <w:t>XX</w:t>
      </w:r>
      <w:r>
        <w:noBreakHyphen/>
      </w:r>
      <w:r>
        <w:noBreakHyphen/>
      </w:r>
      <w:r>
        <w:noBreakHyphen/>
      </w:r>
      <w:r>
        <w:noBreakHyphen/>
      </w:r>
    </w:p>
    <w:p w:rsidR="0022076B" w:rsidRDefault="0022076B" w:rsidP="0022076B">
      <w:pPr>
        <w:suppressAutoHyphens/>
      </w:pPr>
    </w:p>
    <w:sectPr w:rsidR="0022076B" w:rsidSect="0022076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53F2" w:rsidRDefault="000453F2" w:rsidP="009F0C77">
      <w:r>
        <w:separator/>
      </w:r>
    </w:p>
  </w:endnote>
  <w:endnote w:type="continuationSeparator" w:id="0">
    <w:p w:rsidR="000453F2" w:rsidRDefault="000453F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FBF6B9D-F1EF-438C-A5B3-FF489E5930C9}"/>
    <w:embedBold r:id="rId2" w:fontKey="{94D7AD33-BFC9-4AA2-A5C4-5259A3C74F79}"/>
  </w:font>
  <w:font w:name="Calibri">
    <w:panose1 w:val="020F0502020204030204"/>
    <w:charset w:val="00"/>
    <w:family w:val="swiss"/>
    <w:pitch w:val="variable"/>
    <w:sig w:usb0="E00002FF" w:usb1="4000ACFF" w:usb2="00000001" w:usb3="00000000" w:csb0="0000019F" w:csb1="00000000"/>
    <w:embedRegular r:id="rId3" w:fontKey="{E587E16C-6346-4CE8-A686-ABE4C9A18CE6}"/>
  </w:font>
  <w:font w:name="Segoe UI">
    <w:panose1 w:val="020B0502040204020203"/>
    <w:charset w:val="00"/>
    <w:family w:val="swiss"/>
    <w:pitch w:val="variable"/>
    <w:sig w:usb0="E10022FF" w:usb1="C000E47F" w:usb2="00000029" w:usb3="00000000" w:csb0="000001DF" w:csb1="00000000"/>
    <w:embedRegular r:id="rId4" w:fontKey="{D1538DE1-6F9A-4E8A-A87F-79670734FA6E}"/>
  </w:font>
  <w:font w:name="Cambria">
    <w:panose1 w:val="02040503050406030204"/>
    <w:charset w:val="00"/>
    <w:family w:val="roman"/>
    <w:pitch w:val="variable"/>
    <w:sig w:usb0="E00002FF" w:usb1="400004FF" w:usb2="00000000" w:usb3="00000000" w:csb0="0000019F" w:csb1="00000000"/>
    <w:embedRegular r:id="rId5" w:fontKey="{DB5E9BAE-7CCB-4F4D-8C3A-2AA150CEF4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076B" w:rsidRPr="009C5DC6" w:rsidRDefault="0022076B" w:rsidP="009C5DC6">
    <w:pPr>
      <w:pStyle w:val="Footer"/>
      <w:tabs>
        <w:tab w:val="clear" w:pos="4680"/>
        <w:tab w:val="clear" w:pos="9360"/>
        <w:tab w:val="center" w:pos="2995"/>
      </w:tabs>
      <w:spacing w:before="120"/>
    </w:pPr>
    <w:r>
      <w:t>[856]</w:t>
    </w:r>
    <w:r>
      <w:tab/>
    </w:r>
    <w:r>
      <w:fldChar w:fldCharType="begin"/>
    </w:r>
    <w:r>
      <w:instrText xml:space="preserve"> PAGE  \* MERGEFORMAT </w:instrText>
    </w:r>
    <w:r>
      <w:fldChar w:fldCharType="separate"/>
    </w:r>
    <w:r w:rsidR="00C73C2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53F2" w:rsidRDefault="000453F2" w:rsidP="009F0C77">
      <w:r>
        <w:separator/>
      </w:r>
    </w:p>
  </w:footnote>
  <w:footnote w:type="continuationSeparator" w:id="0">
    <w:p w:rsidR="000453F2" w:rsidRDefault="000453F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14CZ19"/>
    <w:docVar w:name="CoverBillType" w:val="r"/>
    <w:docVar w:name="DocPath" w:val="L:\Council\bills\JN\3114CZ19.DOCX"/>
    <w:docVar w:name="dvBillNumber" w:val="856"/>
    <w:docVar w:name="dvBillNumberPrefix" w:val="S. "/>
    <w:docVar w:name="dvOriginalBody" w:val="Senate"/>
    <w:docVar w:name="dvSteno" w:val="JN"/>
    <w:docVar w:name="NameofBody" w:val="s"/>
    <w:docVar w:name="vGroup2" w:val="Council"/>
  </w:docVars>
  <w:rsids>
    <w:rsidRoot w:val="000453F2"/>
    <w:rsid w:val="000263D9"/>
    <w:rsid w:val="00026C9A"/>
    <w:rsid w:val="000453F2"/>
    <w:rsid w:val="00063919"/>
    <w:rsid w:val="000965A1"/>
    <w:rsid w:val="000B0520"/>
    <w:rsid w:val="000C487D"/>
    <w:rsid w:val="000E1785"/>
    <w:rsid w:val="000F39F2"/>
    <w:rsid w:val="000F5C7C"/>
    <w:rsid w:val="001023A4"/>
    <w:rsid w:val="0010776B"/>
    <w:rsid w:val="00133E66"/>
    <w:rsid w:val="00134ACF"/>
    <w:rsid w:val="00144E15"/>
    <w:rsid w:val="00161197"/>
    <w:rsid w:val="001A4A62"/>
    <w:rsid w:val="001A681E"/>
    <w:rsid w:val="001D08F2"/>
    <w:rsid w:val="002037CA"/>
    <w:rsid w:val="002047A2"/>
    <w:rsid w:val="0022076B"/>
    <w:rsid w:val="002321B6"/>
    <w:rsid w:val="0023696B"/>
    <w:rsid w:val="00250967"/>
    <w:rsid w:val="002759C5"/>
    <w:rsid w:val="00277DEE"/>
    <w:rsid w:val="00280D88"/>
    <w:rsid w:val="00282CB6"/>
    <w:rsid w:val="00294ABE"/>
    <w:rsid w:val="002A3EB4"/>
    <w:rsid w:val="00325348"/>
    <w:rsid w:val="003325D8"/>
    <w:rsid w:val="003823D7"/>
    <w:rsid w:val="0038490C"/>
    <w:rsid w:val="00393688"/>
    <w:rsid w:val="003D411E"/>
    <w:rsid w:val="003E3C1E"/>
    <w:rsid w:val="003E6148"/>
    <w:rsid w:val="003E7D04"/>
    <w:rsid w:val="00400EAA"/>
    <w:rsid w:val="0041760A"/>
    <w:rsid w:val="004203D7"/>
    <w:rsid w:val="004809EE"/>
    <w:rsid w:val="004B2A8B"/>
    <w:rsid w:val="004C6B5C"/>
    <w:rsid w:val="00511EE9"/>
    <w:rsid w:val="00521E00"/>
    <w:rsid w:val="00525919"/>
    <w:rsid w:val="00577C6C"/>
    <w:rsid w:val="0058501B"/>
    <w:rsid w:val="005C5AC4"/>
    <w:rsid w:val="0061028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319B"/>
    <w:rsid w:val="009352BB"/>
    <w:rsid w:val="00990668"/>
    <w:rsid w:val="009B397B"/>
    <w:rsid w:val="009C5DC6"/>
    <w:rsid w:val="009F0C77"/>
    <w:rsid w:val="009F379C"/>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3C28"/>
    <w:rsid w:val="00C74E9D"/>
    <w:rsid w:val="00C82FD3"/>
    <w:rsid w:val="00CC6B7B"/>
    <w:rsid w:val="00CD3619"/>
    <w:rsid w:val="00CF4447"/>
    <w:rsid w:val="00D239F9"/>
    <w:rsid w:val="00D24C61"/>
    <w:rsid w:val="00D32A9F"/>
    <w:rsid w:val="00D405E7"/>
    <w:rsid w:val="00D40DD2"/>
    <w:rsid w:val="00D41D56"/>
    <w:rsid w:val="00D6260D"/>
    <w:rsid w:val="00D6662B"/>
    <w:rsid w:val="00D93F85"/>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 w:val="00FE79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050746-6E51-4E03-8F44-2C15800EB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639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3919"/>
    <w:rPr>
      <w:rFonts w:ascii="Segoe UI" w:eastAsia="Times New Roman" w:hAnsi="Segoe UI" w:cs="Segoe UI"/>
      <w:sz w:val="18"/>
      <w:szCs w:val="18"/>
    </w:rPr>
  </w:style>
  <w:style w:type="character" w:styleId="Hyperlink">
    <w:name w:val="Hyperlink"/>
    <w:basedOn w:val="DefaultParagraphFont"/>
    <w:uiPriority w:val="99"/>
    <w:unhideWhenUsed/>
    <w:rsid w:val="0022076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56&amp;session=123&amp;summary=B" TargetMode="External"/><Relationship Id="rId3" Type="http://schemas.openxmlformats.org/officeDocument/2006/relationships/settings" Target="settings.xml"/><Relationship Id="rId7" Type="http://schemas.openxmlformats.org/officeDocument/2006/relationships/hyperlink" Target="file:///h:\sj\2019052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856_201905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8A9FC9-D013-4D73-9303-3FAC91B86B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7851852.dotm</Template>
  <TotalTime>0</TotalTime>
  <Pages>3</Pages>
  <Words>505</Words>
  <Characters>2741</Characters>
  <Application>Microsoft Office Word</Application>
  <DocSecurity>0</DocSecurity>
  <Lines>101</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856: Mayor Steve Benjamin - South Carolina Legislature Online</dc:title>
  <dc:subject/>
  <dc:creator>Julie Newboult</dc:creator>
  <cp:keywords/>
  <dc:description/>
  <cp:lastModifiedBy>S Volk</cp:lastModifiedBy>
  <cp:revision>2</cp:revision>
  <cp:lastPrinted>2019-05-21T19:22:00Z</cp:lastPrinted>
  <dcterms:created xsi:type="dcterms:W3CDTF">2019-06-06T16:05:00Z</dcterms:created>
  <dcterms:modified xsi:type="dcterms:W3CDTF">2019-06-06T16:05:00Z</dcterms:modified>
</cp:coreProperties>
</file>