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EDB" w:rsidRDefault="00FD7EDB"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AA5" w:rsidRDefault="00AE1AA5" w:rsidP="00AE1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E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2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3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8B3C8F">
        <w:noBreakHyphen/>
      </w:r>
      <w:r>
        <w:t>7</w:t>
      </w:r>
      <w:r w:rsidR="008B3C8F">
        <w:noBreakHyphen/>
      </w:r>
      <w:r>
        <w:t>530, AS AMENDED, CODE OF LAWS OF SOUTH CAROLINA, 1976, RELATING TO THE DESIGNATION OF VOTING PRECINCTS IN YORK COUNTY, SO AS TO ADD THE CRESCENT AND HANDS MILL VOTING PRECINCTS, AND TO UPDATE THE MAP NUMBER ON WHICH THE NAMES OF THESE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7F03">
        <w:t>Section 7</w:t>
      </w:r>
      <w:r w:rsidR="008B3C8F">
        <w:noBreakHyphen/>
      </w:r>
      <w:r w:rsidR="00917F03">
        <w:t>7</w:t>
      </w:r>
      <w:r w:rsidR="008B3C8F">
        <w:noBreakHyphen/>
      </w:r>
      <w:r w:rsidR="00917F03">
        <w:t>530 of the 1976 Code, as last amended by Act 151 of 2018, is further amended to read:</w:t>
      </w:r>
    </w:p>
    <w:p w:rsidR="00917F03" w:rsidRDefault="00917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F03"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8B3C8F">
        <w:noBreakHyphen/>
      </w:r>
      <w:r>
        <w:t>7</w:t>
      </w:r>
      <w:r w:rsidR="008B3C8F">
        <w:noBreakHyphen/>
      </w:r>
      <w:r>
        <w:t>530.</w:t>
      </w:r>
      <w:r>
        <w:tab/>
      </w:r>
      <w:r w:rsidR="00917F03" w:rsidRPr="00F56F2A">
        <w:t>(A)</w:t>
      </w:r>
      <w:r>
        <w:tab/>
      </w:r>
      <w:r w:rsidR="00917F03" w:rsidRPr="00F56F2A">
        <w:t>In York County there are the following voting precincts: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Adnah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Airport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Allison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Anderson Road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Baxter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Bethany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Bethel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Bethel School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Bowling Green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Bullocks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Cannon Mill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Carolina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Catawba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Celanese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Clover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Cotton Belt</w:t>
      </w:r>
    </w:p>
    <w:p w:rsidR="00983CFF"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rFonts w:eastAsia="Calibri"/>
          <w:szCs w:val="22"/>
          <w:u w:val="single"/>
        </w:rPr>
        <w:t>Crescent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Delphia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Dobys Bridge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Ebenezer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Ebinport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Edgewood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Fairgrounds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Ferry Branch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Fewell Park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Filbert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1</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2</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3</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4</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5</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Fort Mill No. 6</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Friendship</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Gold Hill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Hampton Mill</w:t>
      </w:r>
    </w:p>
    <w:p w:rsidR="00983CFF"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rFonts w:eastAsia="Calibri"/>
          <w:szCs w:val="22"/>
          <w:u w:val="single"/>
        </w:rPr>
        <w:t>Hands Mill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Harvest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Hickory Grove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Highland Park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Hollis Lakes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Hopewell</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Independence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India Hook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Kanawha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Lakeshore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Lakewood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Larne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Laurel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Lesslie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Manchester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McConnells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Mill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Mt. Holly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Mt. Gallant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Nation Ford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Neelys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New Home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Newport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lastRenderedPageBreak/>
        <w:tab/>
      </w:r>
      <w:r w:rsidRPr="00F56F2A">
        <w:tab/>
        <w:t>Northside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Northwestern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Oakridge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Oakwood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Old Pointe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Ogden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Orchard Park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Palmetto</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Pleasant Road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Pole Branch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w:t>
      </w:r>
      <w:r w:rsidR="008B3C8F" w:rsidRPr="008B3C8F">
        <w:t>’</w:t>
      </w:r>
      <w:r w:rsidRPr="00F56F2A">
        <w:t>s Edge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 Hills</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Riverview</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2</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3</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4</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5</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6</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7</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Rock Hill No. 8</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Roosevelt</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Rosewood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Sharon</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Shoreline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Six Mile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Smyrna</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Springdale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Springfield</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Stateline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Steele Creek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Tega Cay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Tirzah</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Tools Fork</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University</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Waterstone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Windjammer</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Wylie</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York No. 1</w:t>
      </w:r>
    </w:p>
    <w:p w:rsidR="00917F03" w:rsidRDefault="00917F03"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F2A">
        <w:tab/>
      </w:r>
      <w:r w:rsidRPr="00F56F2A">
        <w:tab/>
        <w:t>York No. 2</w:t>
      </w:r>
    </w:p>
    <w:p w:rsidR="00917F03"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917F03" w:rsidRPr="00F56F2A">
        <w:t xml:space="preserve">The precinct lines defining the precincts in subsection (A) are as shown on the official map on file with the Revenue and Fiscal Affairs Office, or its successor agency, designated as document </w:t>
      </w:r>
      <w:r w:rsidR="00917F03" w:rsidRPr="00983CFF">
        <w:rPr>
          <w:strike/>
        </w:rPr>
        <w:lastRenderedPageBreak/>
        <w:t>P</w:t>
      </w:r>
      <w:r w:rsidR="008B3C8F">
        <w:rPr>
          <w:strike/>
        </w:rPr>
        <w:noBreakHyphen/>
      </w:r>
      <w:r w:rsidR="00917F03" w:rsidRPr="00983CFF">
        <w:rPr>
          <w:strike/>
        </w:rPr>
        <w:t>91</w:t>
      </w:r>
      <w:r w:rsidR="008B3C8F">
        <w:rPr>
          <w:strike/>
        </w:rPr>
        <w:noBreakHyphen/>
      </w:r>
      <w:r w:rsidR="00917F03" w:rsidRPr="00983CFF">
        <w:rPr>
          <w:strike/>
        </w:rPr>
        <w:t>18</w:t>
      </w:r>
      <w:r w:rsidR="00917F03" w:rsidRPr="00F56F2A">
        <w:t xml:space="preserve"> </w:t>
      </w:r>
      <w:r>
        <w:rPr>
          <w:rFonts w:eastAsia="Calibri"/>
          <w:szCs w:val="22"/>
          <w:u w:val="single"/>
        </w:rPr>
        <w:t>P</w:t>
      </w:r>
      <w:r w:rsidR="008B3C8F">
        <w:rPr>
          <w:rFonts w:eastAsia="Calibri"/>
          <w:szCs w:val="22"/>
          <w:u w:val="single"/>
        </w:rPr>
        <w:noBreakHyphen/>
      </w:r>
      <w:r>
        <w:rPr>
          <w:rFonts w:eastAsia="Calibri"/>
          <w:szCs w:val="22"/>
          <w:u w:val="single"/>
        </w:rPr>
        <w:t>91</w:t>
      </w:r>
      <w:r w:rsidR="008B3C8F">
        <w:rPr>
          <w:rFonts w:eastAsia="Calibri"/>
          <w:szCs w:val="22"/>
          <w:u w:val="single"/>
        </w:rPr>
        <w:noBreakHyphen/>
      </w:r>
      <w:r>
        <w:rPr>
          <w:rFonts w:eastAsia="Calibri"/>
          <w:szCs w:val="22"/>
          <w:u w:val="single"/>
        </w:rPr>
        <w:t>20</w:t>
      </w:r>
      <w:r>
        <w:t xml:space="preserve"> </w:t>
      </w:r>
      <w:r w:rsidR="00917F03" w:rsidRPr="00F56F2A">
        <w:t>and as shown on copies provided to the Board of Voter Registration and Elections of York County by the Revenue and Fiscal Affairs Office.</w:t>
      </w:r>
    </w:p>
    <w:p w:rsidR="00917F03" w:rsidRDefault="00983CFF" w:rsidP="00917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00917F03" w:rsidRPr="00F56F2A">
        <w:t>The polling places for the precincts in subsection (A) must be determined by the Board of Voter Registration and Elections of York County with the approval of a majority of the York County Legislative Delegation.</w:t>
      </w:r>
      <w:r w:rsidR="008C314F">
        <w:t>”</w:t>
      </w: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282" w:rsidRDefault="001202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314F">
        <w:t>2</w:t>
      </w:r>
      <w:r>
        <w:t>.</w:t>
      </w:r>
      <w:r>
        <w:tab/>
        <w:t>This act takes effect upon approval by the Governor.</w:t>
      </w:r>
    </w:p>
    <w:p w:rsidR="00DE5D62" w:rsidRDefault="008B3C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7EDB" w:rsidRDefault="00FD7EDB" w:rsidP="00FD7EDB">
      <w:pPr>
        <w:suppressAutoHyphens/>
      </w:pPr>
    </w:p>
    <w:sectPr w:rsidR="00FD7EDB" w:rsidSect="00FD7ED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0282" w:rsidRDefault="00120282" w:rsidP="009F0C77">
      <w:r>
        <w:separator/>
      </w:r>
    </w:p>
  </w:endnote>
  <w:endnote w:type="continuationSeparator" w:id="0">
    <w:p w:rsidR="00120282" w:rsidRDefault="001202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25B922-9373-4BBC-BE8F-CC46A1C61601}"/>
    <w:embedBold r:id="rId2" w:fontKey="{6BBE1A80-A83B-4CF0-9542-50BA887FD5AC}"/>
  </w:font>
  <w:font w:name="Calibri">
    <w:panose1 w:val="020F0502020204030204"/>
    <w:charset w:val="00"/>
    <w:family w:val="swiss"/>
    <w:pitch w:val="variable"/>
    <w:sig w:usb0="E0002EFF" w:usb1="C000247B" w:usb2="00000009" w:usb3="00000000" w:csb0="000001FF" w:csb1="00000000"/>
    <w:embedRegular r:id="rId3" w:fontKey="{DFA66F1E-F14E-4851-9C02-CC173CBB05FC}"/>
  </w:font>
  <w:font w:name="Segoe UI">
    <w:panose1 w:val="020B0502040204020203"/>
    <w:charset w:val="00"/>
    <w:family w:val="swiss"/>
    <w:pitch w:val="variable"/>
    <w:sig w:usb0="E4002EFF" w:usb1="C000E47F" w:usb2="00000009" w:usb3="00000000" w:csb0="000001FF" w:csb1="00000000"/>
    <w:embedRegular r:id="rId4" w:fontKey="{C6325FBC-5D74-4699-AA5B-8E7655B4CC2F}"/>
  </w:font>
  <w:font w:name="Cambria">
    <w:panose1 w:val="02040503050406030204"/>
    <w:charset w:val="00"/>
    <w:family w:val="roman"/>
    <w:pitch w:val="variable"/>
    <w:sig w:usb0="E00006FF" w:usb1="420024FF" w:usb2="02000000" w:usb3="00000000" w:csb0="0000019F" w:csb1="00000000"/>
    <w:embedRegular r:id="rId5" w:fontKey="{C5A6716B-1AE6-416A-A901-6E4CC2E2BC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5D62" w:rsidRPr="00FD7EDB" w:rsidRDefault="00FD7EDB" w:rsidP="00FD7EDB">
    <w:pPr>
      <w:pStyle w:val="Footer"/>
      <w:tabs>
        <w:tab w:val="clear" w:pos="4680"/>
        <w:tab w:val="clear" w:pos="9360"/>
        <w:tab w:val="center" w:pos="2995"/>
      </w:tabs>
      <w:spacing w:before="120"/>
    </w:pPr>
    <w:r>
      <w:t>[1020]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0282" w:rsidRDefault="00120282" w:rsidP="009F0C77">
      <w:r>
        <w:separator/>
      </w:r>
    </w:p>
  </w:footnote>
  <w:footnote w:type="continuationSeparator" w:id="0">
    <w:p w:rsidR="00120282" w:rsidRDefault="001202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707ZW20"/>
    <w:docVar w:name="CoverBillType" w:val="b"/>
    <w:docVar w:name="DocPath" w:val="L:\Council\bills\CC\15707ZW20.DOCX"/>
    <w:docVar w:name="dvBillNumber" w:val="1020"/>
    <w:docVar w:name="dvBillNumberPrefix" w:val="S. "/>
    <w:docVar w:name="dvOriginalBody" w:val="Senate"/>
    <w:docVar w:name="dvSteno" w:val="CC"/>
    <w:docVar w:name="NameofBody" w:val="s"/>
    <w:docVar w:name="vGroup2" w:val="Council"/>
  </w:docVars>
  <w:rsids>
    <w:rsidRoot w:val="00120282"/>
    <w:rsid w:val="000263D9"/>
    <w:rsid w:val="00026C9A"/>
    <w:rsid w:val="000965A1"/>
    <w:rsid w:val="000C487D"/>
    <w:rsid w:val="000E1785"/>
    <w:rsid w:val="000F39F2"/>
    <w:rsid w:val="001023A4"/>
    <w:rsid w:val="0010776B"/>
    <w:rsid w:val="0012028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F0558"/>
    <w:rsid w:val="0061228A"/>
    <w:rsid w:val="006215AA"/>
    <w:rsid w:val="006340D9"/>
    <w:rsid w:val="00643B8E"/>
    <w:rsid w:val="00653ECC"/>
    <w:rsid w:val="00657F58"/>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C8F"/>
    <w:rsid w:val="008C314F"/>
    <w:rsid w:val="008F4429"/>
    <w:rsid w:val="00917F03"/>
    <w:rsid w:val="00932670"/>
    <w:rsid w:val="009352BB"/>
    <w:rsid w:val="00983CFF"/>
    <w:rsid w:val="00990668"/>
    <w:rsid w:val="009B397B"/>
    <w:rsid w:val="009F0C77"/>
    <w:rsid w:val="009F4DD1"/>
    <w:rsid w:val="00A14349"/>
    <w:rsid w:val="00A64E80"/>
    <w:rsid w:val="00A741D9"/>
    <w:rsid w:val="00A85589"/>
    <w:rsid w:val="00A9741D"/>
    <w:rsid w:val="00AB0576"/>
    <w:rsid w:val="00AD4B17"/>
    <w:rsid w:val="00AE1AA5"/>
    <w:rsid w:val="00AE2962"/>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5D62"/>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D7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2E317A-78FA-47BD-A87A-0C2DCC84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29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29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A89E6-DD7A-4C31-9609-4EA8A9E5C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4</Pages>
  <Words>391</Words>
  <Characters>1944</Characters>
  <Application>Microsoft Office Word</Application>
  <DocSecurity>0</DocSecurity>
  <Lines>138</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1020 Text of Previous Version (Jan. 21, 2020) - South Carolina Legislature Online</dc:title>
  <dc:subject/>
  <dc:creator>Chris Charlton</dc:creator>
  <cp:keywords/>
  <dc:description/>
  <cp:lastModifiedBy>S Wilson</cp:lastModifiedBy>
  <cp:revision>2</cp:revision>
  <cp:lastPrinted>2020-01-21T17:14:00Z</cp:lastPrinted>
  <dcterms:created xsi:type="dcterms:W3CDTF">2020-01-21T19:15:00Z</dcterms:created>
  <dcterms:modified xsi:type="dcterms:W3CDTF">2020-01-21T19:15:00Z</dcterms:modified>
</cp:coreProperties>
</file>