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696" w:rsidRPr="00522CE0" w:rsidRDefault="00AA3696"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1D23">
        <w:rPr>
          <w:rFonts w:eastAsia="Times New Roman"/>
          <w:b/>
          <w:sz w:val="30"/>
          <w:szCs w:val="30"/>
        </w:rPr>
        <w:t>JOINT RESOLUTION</w:t>
      </w: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t xml:space="preserve">TO </w:t>
      </w:r>
      <w:r w:rsidR="003A4979">
        <w:t>DIRECT</w:t>
      </w:r>
      <w:r>
        <w:t xml:space="preserve"> THE </w:t>
      </w:r>
      <w:r>
        <w:rPr>
          <w:rFonts w:eastAsia="Times New Roman"/>
        </w:rPr>
        <w:t xml:space="preserve">STATE ENERGY OFFICE </w:t>
      </w:r>
      <w:r w:rsidR="003A4979">
        <w:rPr>
          <w:rFonts w:eastAsia="Times New Roman"/>
        </w:rPr>
        <w:t>TO</w:t>
      </w:r>
      <w:r w:rsidRPr="000944F0">
        <w:rPr>
          <w:rFonts w:eastAsia="Times New Roman"/>
        </w:rPr>
        <w:t xml:space="preserve"> DEVELOP</w:t>
      </w:r>
      <w:r>
        <w:rPr>
          <w:rFonts w:eastAsia="Times New Roman"/>
        </w:rPr>
        <w:t xml:space="preserve"> AND PROVID</w:t>
      </w:r>
      <w:r w:rsidR="003A4979">
        <w:rPr>
          <w:rFonts w:eastAsia="Times New Roman"/>
        </w:rPr>
        <w:t>E</w:t>
      </w:r>
      <w:r w:rsidRPr="000944F0">
        <w:rPr>
          <w:rFonts w:eastAsia="Times New Roman"/>
        </w:rPr>
        <w:t xml:space="preserve"> RECOMMENDATIONS TO IMPLEMENT A PLAN TO MAKE ALL STATE GOVERNMENT OPERATIONS CARBON FREE BY 2050.</w:t>
      </w: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carbon-free power offers many benefits to the economy, environment, and public health, as it produces little to no carbon emissions, reduces air and water pollution, provides an inexhaustible supply of energy, creates new jobs, and provides energy at affordable, stable pricing; and</w:t>
      </w: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carbon-free power alternatives include wind, solar, </w:t>
      </w:r>
      <w:r w:rsidR="001E6C1E">
        <w:t xml:space="preserve">and hydro </w:t>
      </w:r>
      <w:r w:rsidR="000A6DBF">
        <w:t>power generation; and</w:t>
      </w: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in a growing push toward this new model of sustainability, nine states across the country, including the District of Columbia and Puerto Rico, have enacted policies to move toward one hundred percent clean energy by 2050 or earlier through clean energy standards and </w:t>
      </w:r>
      <w:r w:rsidR="000A6DBF">
        <w:t>emission reduction targets; and</w:t>
      </w: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although South Carolina does have a developing renewable energy market, the State is still largely dependent upon carbon-based power; and</w:t>
      </w: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supporting carbon-free power would allow the State of South Carolina to attract businesses to this great State and incentivize the growth of our economy while recognizing the importance of sourcing carbon-free energy to power our homes and businesses; and</w:t>
      </w: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Whereas, South Carolina’s state government should lead by example and source carbon-free energy to provide power to state government buildings and structures. Now, therefore,</w:t>
      </w:r>
    </w:p>
    <w:p w:rsid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1D23" w:rsidRDefault="00471D23"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1D23" w:rsidRDefault="00471D23"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D23" w:rsidRDefault="00471D23"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944F0" w:rsidRPr="000944F0">
        <w:rPr>
          <w:rFonts w:eastAsia="Times New Roman"/>
        </w:rPr>
        <w:t>The State Energy Office shall develop and provide recommendations to implement a plan to make all state government operations carbon free by 2050. The State Energy Office must submit a report of the plan and recommendations to the Governor and the General</w:t>
      </w:r>
      <w:r w:rsidR="000A6DBF">
        <w:rPr>
          <w:rFonts w:eastAsia="Times New Roman"/>
        </w:rPr>
        <w:t xml:space="preserve"> Assembly by December 31, 2021.</w:t>
      </w:r>
    </w:p>
    <w:p w:rsidR="00471D23" w:rsidRDefault="00471D23"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D23" w:rsidRPr="00522CE0" w:rsidRDefault="00471D23"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944F0">
        <w:rPr>
          <w:rFonts w:eastAsia="Times New Roman"/>
        </w:rPr>
        <w:t>2</w:t>
      </w:r>
      <w:r>
        <w:rPr>
          <w:rFonts w:eastAsia="Times New Roman"/>
        </w:rPr>
        <w:t>.</w:t>
      </w:r>
      <w:r>
        <w:rPr>
          <w:rFonts w:eastAsia="Times New Roman"/>
        </w:rPr>
        <w:tab/>
        <w:t>This joint resolution takes effect upon approval by the Governor.</w:t>
      </w:r>
    </w:p>
    <w:p w:rsidR="004B0A11" w:rsidRDefault="0044246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3696" w:rsidRDefault="00AA3696" w:rsidP="00AA3696">
      <w:pPr>
        <w:suppressAutoHyphens/>
        <w:jc w:val="both"/>
        <w:rPr>
          <w:rFonts w:eastAsia="Times New Roman"/>
        </w:rPr>
      </w:pPr>
    </w:p>
    <w:sectPr w:rsidR="00AA3696" w:rsidSect="00AA369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D23" w:rsidRDefault="00471D23" w:rsidP="00522CE0">
      <w:r>
        <w:separator/>
      </w:r>
    </w:p>
  </w:endnote>
  <w:endnote w:type="continuationSeparator" w:id="0">
    <w:p w:rsidR="00471D23" w:rsidRDefault="00471D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7A683A-2507-4327-BADB-4E871519174D}"/>
    <w:embedBold r:id="rId2" w:fontKey="{B434CAD7-7AEB-407A-90FC-702FDDE73D99}"/>
  </w:font>
  <w:font w:name="Calibri">
    <w:panose1 w:val="020F0502020204030204"/>
    <w:charset w:val="00"/>
    <w:family w:val="swiss"/>
    <w:pitch w:val="variable"/>
    <w:sig w:usb0="E0002EFF" w:usb1="C000247B" w:usb2="00000009" w:usb3="00000000" w:csb0="000001FF" w:csb1="00000000"/>
    <w:embedRegular r:id="rId3" w:fontKey="{02D0F1CF-6598-464A-B7CD-373019D1C5DD}"/>
  </w:font>
  <w:font w:name="Cambria">
    <w:panose1 w:val="02040503050406030204"/>
    <w:charset w:val="00"/>
    <w:family w:val="roman"/>
    <w:pitch w:val="variable"/>
    <w:sig w:usb0="E00006FF" w:usb1="420024FF" w:usb2="02000000" w:usb3="00000000" w:csb0="0000019F" w:csb1="00000000"/>
    <w:embedRegular r:id="rId4" w:fontKey="{96236FF2-0731-4B10-A843-A27C4FDD60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A11" w:rsidRPr="00AA3696" w:rsidRDefault="00AA3696" w:rsidP="00AA3696">
    <w:pPr>
      <w:pStyle w:val="Footer"/>
      <w:tabs>
        <w:tab w:val="clear" w:pos="4680"/>
        <w:tab w:val="clear" w:pos="9360"/>
        <w:tab w:val="center" w:pos="2995"/>
      </w:tabs>
      <w:spacing w:before="120"/>
    </w:pPr>
    <w:r>
      <w:t>[1025]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D23" w:rsidRDefault="00471D23" w:rsidP="00522CE0">
      <w:r>
        <w:separator/>
      </w:r>
    </w:p>
  </w:footnote>
  <w:footnote w:type="continuationSeparator" w:id="0">
    <w:p w:rsidR="00471D23" w:rsidRDefault="00471D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CARB.SP.VAS"/>
    <w:docVar w:name="CoverAttorneyInitials" w:val="SP"/>
    <w:docVar w:name="CoverAttorneyLastName" w:val="Parrish"/>
    <w:docVar w:name="CoverBillType" w:val="j"/>
    <w:docVar w:name="CoverSenator" w:val="VAS"/>
    <w:docVar w:name="dvBillNumber" w:val="1025"/>
    <w:docVar w:name="dvBillNumberPrefix" w:val="S. "/>
    <w:docVar w:name="dvOriginalBody" w:val="Senate"/>
    <w:docVar w:name="fulldraftpath" w:val="L:\S-RES\VAS\012CARB.SP.VAS.DOCX"/>
    <w:docVar w:name="NameofBody" w:val="S"/>
    <w:docVar w:name="vgroup2" w:val="S-RES"/>
  </w:docVars>
  <w:rsids>
    <w:rsidRoot w:val="00471D23"/>
    <w:rsid w:val="00042AC1"/>
    <w:rsid w:val="00046516"/>
    <w:rsid w:val="00072458"/>
    <w:rsid w:val="0007601D"/>
    <w:rsid w:val="000944F0"/>
    <w:rsid w:val="000A6DBF"/>
    <w:rsid w:val="000B0720"/>
    <w:rsid w:val="000B5EAF"/>
    <w:rsid w:val="001315B2"/>
    <w:rsid w:val="00170561"/>
    <w:rsid w:val="00174988"/>
    <w:rsid w:val="00186AC9"/>
    <w:rsid w:val="00197DF1"/>
    <w:rsid w:val="001B3DD9"/>
    <w:rsid w:val="001B7E5D"/>
    <w:rsid w:val="001D3BAC"/>
    <w:rsid w:val="001D5A5F"/>
    <w:rsid w:val="001E6C1E"/>
    <w:rsid w:val="00216025"/>
    <w:rsid w:val="00245C4E"/>
    <w:rsid w:val="002C1321"/>
    <w:rsid w:val="002C2031"/>
    <w:rsid w:val="002C5896"/>
    <w:rsid w:val="002D3BED"/>
    <w:rsid w:val="00307C2B"/>
    <w:rsid w:val="00315D04"/>
    <w:rsid w:val="00383247"/>
    <w:rsid w:val="003A4979"/>
    <w:rsid w:val="003C512E"/>
    <w:rsid w:val="003D6E2B"/>
    <w:rsid w:val="003E7597"/>
    <w:rsid w:val="00413EBF"/>
    <w:rsid w:val="0044020F"/>
    <w:rsid w:val="00442460"/>
    <w:rsid w:val="00450668"/>
    <w:rsid w:val="00454138"/>
    <w:rsid w:val="00471D23"/>
    <w:rsid w:val="004813A2"/>
    <w:rsid w:val="004952FA"/>
    <w:rsid w:val="004B0A11"/>
    <w:rsid w:val="004B6A22"/>
    <w:rsid w:val="004D7F37"/>
    <w:rsid w:val="00522CE0"/>
    <w:rsid w:val="00541951"/>
    <w:rsid w:val="00565148"/>
    <w:rsid w:val="00570403"/>
    <w:rsid w:val="00592EC8"/>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3F3B"/>
    <w:rsid w:val="00904E16"/>
    <w:rsid w:val="009162B3"/>
    <w:rsid w:val="00927C62"/>
    <w:rsid w:val="00983951"/>
    <w:rsid w:val="00984124"/>
    <w:rsid w:val="00984640"/>
    <w:rsid w:val="00995C37"/>
    <w:rsid w:val="009C118A"/>
    <w:rsid w:val="00A02011"/>
    <w:rsid w:val="00A4011E"/>
    <w:rsid w:val="00A43F14"/>
    <w:rsid w:val="00A86015"/>
    <w:rsid w:val="00A9594E"/>
    <w:rsid w:val="00AA3696"/>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6EB9C1F-8292-4239-9AFD-C9F6C0029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902CCB8E</Template>
  <TotalTime>0</TotalTime>
  <Pages>2</Pages>
  <Words>292</Words>
  <Characters>1618</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1025 Text of Previous Version (Jan. 21, 2020) - South Carolina Legislature Online</dc:title>
  <dc:subject/>
  <dc:creator>Sara Parrish</dc:creator>
  <cp:keywords/>
  <dc:description/>
  <cp:lastModifiedBy>S Wilson</cp:lastModifiedBy>
  <cp:revision>2</cp:revision>
  <dcterms:created xsi:type="dcterms:W3CDTF">2020-01-21T19:18:00Z</dcterms:created>
  <dcterms:modified xsi:type="dcterms:W3CDTF">2020-01-21T19:18:00Z</dcterms:modified>
</cp:coreProperties>
</file>