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4D7" w:rsidRDefault="00A344D7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4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66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598" w:rsidRPr="00B37481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37481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 xml:space="preserve">320, CODE OF LAWS OF SOUTH CAROLINA, 1976, RELATING TO LOCATIONS WHERE OPTOMETRY MOBILE UNITS MAY VISIT AND PROVIDE VISION SERVICES, SO AS TO INCLUDE TITLE I PUBLIC SCHOOLS AMONG THOSE PLACES IF THE SERVICES ARE </w:t>
      </w:r>
      <w:r>
        <w:rPr>
          <w:color w:val="000000" w:themeColor="text1"/>
          <w:u w:color="000000" w:themeColor="text1"/>
        </w:rPr>
        <w:t>RENDERE</w:t>
      </w:r>
      <w:r w:rsidRPr="00B37481">
        <w:rPr>
          <w:color w:val="000000" w:themeColor="text1"/>
          <w:u w:color="000000" w:themeColor="text1"/>
        </w:rPr>
        <w:t>D AS PART OF NOT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PROFIT PROGRAMS.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B37481"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320(B) of the 1976 Code is amended to read: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color w:val="000000" w:themeColor="text1"/>
          <w:u w:color="000000" w:themeColor="text1"/>
        </w:rPr>
        <w:tab/>
        <w:t>“(B)</w:t>
      </w:r>
      <w:r>
        <w:rPr>
          <w:color w:val="000000" w:themeColor="text1"/>
          <w:u w:color="000000" w:themeColor="text1"/>
        </w:rPr>
        <w:tab/>
      </w:r>
      <w:r w:rsidRPr="00A54ACD">
        <w:t>Mobile units may be used; however, the optometrist shall obtain a registration for the mobile unit from the board. A mobile unit must be limited to visiting and providing services</w:t>
      </w:r>
      <w:r w:rsidRPr="004D09A1">
        <w:rPr>
          <w:u w:val="single"/>
        </w:rPr>
        <w:t>: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53867">
        <w:tab/>
      </w:r>
      <w:r w:rsidRPr="00D53867">
        <w:tab/>
      </w:r>
      <w:r>
        <w:rPr>
          <w:u w:val="single"/>
        </w:rPr>
        <w:t>(1)</w:t>
      </w:r>
      <w:r w:rsidRPr="00D53867">
        <w:tab/>
      </w:r>
      <w:r w:rsidRPr="00A54ACD">
        <w:t>to licensed health care facilities within this State</w:t>
      </w:r>
      <w:r>
        <w:rPr>
          <w:u w:val="single"/>
        </w:rPr>
        <w:t>; or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53867">
        <w:tab/>
      </w:r>
      <w:r w:rsidRPr="00D53867">
        <w:tab/>
      </w:r>
      <w:r>
        <w:rPr>
          <w:u w:val="single"/>
        </w:rPr>
        <w:t>(2)</w:t>
      </w:r>
      <w:r w:rsidRPr="00D53867">
        <w:tab/>
      </w:r>
      <w:r w:rsidRPr="00B37481">
        <w:rPr>
          <w:color w:val="000000" w:themeColor="text1"/>
          <w:u w:val="single" w:color="000000" w:themeColor="text1"/>
        </w:rPr>
        <w:t xml:space="preserve">on the site </w:t>
      </w:r>
      <w:r>
        <w:rPr>
          <w:color w:val="000000" w:themeColor="text1"/>
          <w:u w:val="single" w:color="000000" w:themeColor="text1"/>
        </w:rPr>
        <w:t xml:space="preserve">of a Title I </w:t>
      </w:r>
      <w:r w:rsidRPr="00B37481">
        <w:rPr>
          <w:color w:val="000000" w:themeColor="text1"/>
          <w:u w:val="single" w:color="000000" w:themeColor="text1"/>
        </w:rPr>
        <w:t>public school to the students attending the school, provided the services must be rendered as part of a not</w:t>
      </w:r>
      <w:r>
        <w:rPr>
          <w:color w:val="000000" w:themeColor="text1"/>
          <w:u w:val="single" w:color="000000" w:themeColor="text1"/>
        </w:rPr>
        <w:noBreakHyphen/>
      </w:r>
      <w:r w:rsidRPr="00B37481">
        <w:rPr>
          <w:color w:val="000000" w:themeColor="text1"/>
          <w:u w:val="single" w:color="000000" w:themeColor="text1"/>
        </w:rPr>
        <w:t>for</w:t>
      </w:r>
      <w:r>
        <w:rPr>
          <w:color w:val="000000" w:themeColor="text1"/>
          <w:u w:val="single" w:color="000000" w:themeColor="text1"/>
        </w:rPr>
        <w:noBreakHyphen/>
      </w:r>
      <w:r w:rsidRPr="00B37481">
        <w:rPr>
          <w:color w:val="000000" w:themeColor="text1"/>
          <w:u w:val="single" w:color="000000" w:themeColor="text1"/>
        </w:rPr>
        <w:t>profit program</w:t>
      </w:r>
      <w:r w:rsidRPr="00A54ACD">
        <w:t>.</w:t>
      </w:r>
      <w:r>
        <w:t>”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E59F4" w:rsidRDefault="00D3659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344D7" w:rsidRDefault="00A344D7" w:rsidP="00A344D7">
      <w:pPr>
        <w:suppressAutoHyphens/>
      </w:pPr>
    </w:p>
    <w:sectPr w:rsidR="00A344D7" w:rsidSect="00A344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640" w:rsidRDefault="00556640" w:rsidP="009F0C77">
      <w:r>
        <w:separator/>
      </w:r>
    </w:p>
  </w:endnote>
  <w:endnote w:type="continuationSeparator" w:id="0">
    <w:p w:rsidR="00556640" w:rsidRDefault="005566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C3D3C9-0268-43E9-A638-F266007D981C}"/>
    <w:embedBold r:id="rId2" w:fontKey="{54DBE482-27BF-474D-9635-2021703EF57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2EDDBA7-0D2C-4059-8F00-B76744E496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739502-64F5-4EB8-9142-F3BE98BA03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1AB289-442F-4F14-82CE-F7F990DB1A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9F4" w:rsidRPr="00A344D7" w:rsidRDefault="00A344D7" w:rsidP="00A344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640" w:rsidRDefault="00556640" w:rsidP="009F0C77">
      <w:r>
        <w:separator/>
      </w:r>
    </w:p>
  </w:footnote>
  <w:footnote w:type="continuationSeparator" w:id="0">
    <w:p w:rsidR="00556640" w:rsidRDefault="005566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057WAB20"/>
    <w:docVar w:name="CoverBillType" w:val="b"/>
    <w:docVar w:name="DocPath" w:val="L:\Council\bills\SM\20057WAB20.DOCX"/>
    <w:docVar w:name="dvBillNumber" w:val="1044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55664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55AE"/>
    <w:rsid w:val="00325348"/>
    <w:rsid w:val="00393688"/>
    <w:rsid w:val="003976D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5664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9F4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F6E"/>
    <w:rsid w:val="008322DA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44D7"/>
    <w:rsid w:val="00A64E80"/>
    <w:rsid w:val="00A741D9"/>
    <w:rsid w:val="00A85589"/>
    <w:rsid w:val="00A9741D"/>
    <w:rsid w:val="00AB0576"/>
    <w:rsid w:val="00AD36F1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6598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1A5937-E298-45D7-A1A4-DC2970064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F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F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C3959-E08C-4BE5-BC01-3E7738C3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9334702E</Template>
  <TotalTime>0</TotalTime>
  <Pages>1</Pages>
  <Words>154</Words>
  <Characters>753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1044 Text of Previous Version (Jan. 23, 2020) - South Carolina Legislature Online</dc:title>
  <dc:subject/>
  <dc:creator>Stacey Morris</dc:creator>
  <cp:keywords/>
  <dc:description/>
  <cp:lastModifiedBy>S Wilson</cp:lastModifiedBy>
  <cp:revision>2</cp:revision>
  <cp:lastPrinted>2020-01-22T21:43:00Z</cp:lastPrinted>
  <dcterms:created xsi:type="dcterms:W3CDTF">2020-01-23T19:21:00Z</dcterms:created>
  <dcterms:modified xsi:type="dcterms:W3CDTF">2020-01-23T19:21:00Z</dcterms:modified>
</cp:coreProperties>
</file>