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D92" w:rsidRDefault="00362D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62F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C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81 IN MCCORMICK COUNTY FROM ITS INTERSECTION WITH SOUTH CAROLINA HIGHWAY 72 TO ITS INTERSECTION</w:t>
      </w:r>
      <w:r w:rsidR="000569FA">
        <w:t xml:space="preserve"> WITH THE RUSSELL DAM OVERLOOK </w:t>
      </w:r>
      <w:r w:rsidR="000B1398">
        <w:t>“1</w:t>
      </w:r>
      <w:r w:rsidR="00680A11">
        <w:t>SG</w:t>
      </w:r>
      <w:r>
        <w:t xml:space="preserve"> JAMES HILLEY MEMORIAL HIGHWAY” AND ERECT APPROPRIATE SIGNS OR MARKERS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3A2" w:rsidRDefault="00CF2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James Hilley was born in Elbert County, Georgia, on March 9, 1915, to Nathan Michael Hilley and Molly McGarity Hilley</w:t>
      </w:r>
      <w:r w:rsidR="00C176AA">
        <w:t>. As a young boy, the family moved to a homestead in Mt. Carmel in McCormick County where he attended school and later worked in the Calhoun Falls cotton mill</w:t>
      </w:r>
      <w:r>
        <w:t>; and</w:t>
      </w:r>
    </w:p>
    <w:p w:rsidR="00CF23A2" w:rsidRDefault="00CF2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C9"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76AA">
        <w:t xml:space="preserve">in 1936 </w:t>
      </w:r>
      <w:r w:rsidR="00CF23A2">
        <w:t>at age 21, he</w:t>
      </w:r>
      <w:r w:rsidR="000569FA">
        <w:t xml:space="preserve"> joined the United States Army and served in Panama prior to joining the </w:t>
      </w:r>
      <w:r w:rsidR="000B1398">
        <w:t>10th</w:t>
      </w:r>
      <w:r w:rsidR="000569FA">
        <w:t xml:space="preserve"> Mountain Division at Camp Hale in Eagle County, Colorado; and</w:t>
      </w:r>
    </w:p>
    <w:p w:rsidR="000569FA" w:rsidRDefault="0005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FA" w:rsidRDefault="00056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44CD">
        <w:t xml:space="preserve">in </w:t>
      </w:r>
      <w:r w:rsidR="003034FF">
        <w:t xml:space="preserve">late </w:t>
      </w:r>
      <w:r w:rsidR="009344CD">
        <w:t xml:space="preserve">April 1945, </w:t>
      </w:r>
      <w:r w:rsidR="00CF23A2">
        <w:t xml:space="preserve">during the closing days of World War II, </w:t>
      </w:r>
      <w:r w:rsidR="003034FF">
        <w:t>there was</w:t>
      </w:r>
      <w:r w:rsidR="00CF23A2">
        <w:t xml:space="preserve"> an effort to take out German forces </w:t>
      </w:r>
      <w:r w:rsidR="003034FF">
        <w:t>around the territory north</w:t>
      </w:r>
      <w:r w:rsidR="00D66CAB">
        <w:t xml:space="preserve"> of Verona, Italy, on the coast</w:t>
      </w:r>
      <w:r w:rsidR="003034FF">
        <w:t xml:space="preserve"> of Lake Garda in </w:t>
      </w:r>
      <w:r w:rsidR="00680A11">
        <w:t xml:space="preserve">the towns of Torbole and Riva. </w:t>
      </w:r>
      <w:r w:rsidR="003034FF">
        <w:t>A</w:t>
      </w:r>
      <w:r w:rsidR="009344CD">
        <w:t xml:space="preserve"> group of twenty</w:t>
      </w:r>
      <w:r w:rsidR="00680A11">
        <w:noBreakHyphen/>
      </w:r>
      <w:r w:rsidR="009344CD">
        <w:t>six men</w:t>
      </w:r>
      <w:r w:rsidR="00CF23A2">
        <w:t xml:space="preserve"> </w:t>
      </w:r>
      <w:r w:rsidR="003034FF">
        <w:t xml:space="preserve">that included </w:t>
      </w:r>
      <w:r w:rsidR="00680A11">
        <w:t>First Sergeant</w:t>
      </w:r>
      <w:r w:rsidR="000B1398">
        <w:t xml:space="preserve"> </w:t>
      </w:r>
      <w:r w:rsidR="003034FF">
        <w:t xml:space="preserve">Hilley was </w:t>
      </w:r>
      <w:r w:rsidR="00CF23A2">
        <w:t>loaded onto a DUKW amphibi</w:t>
      </w:r>
      <w:r w:rsidR="009344CD">
        <w:t xml:space="preserve">ous truck at Torbole and moved </w:t>
      </w:r>
      <w:r w:rsidR="00CF23A2">
        <w:t xml:space="preserve">out onto </w:t>
      </w:r>
      <w:r w:rsidR="009344CD">
        <w:t>L</w:t>
      </w:r>
      <w:r w:rsidR="00CF23A2">
        <w:t xml:space="preserve">ake </w:t>
      </w:r>
      <w:r w:rsidR="009344CD">
        <w:t>Garda</w:t>
      </w:r>
      <w:r w:rsidR="00D66CAB">
        <w:t xml:space="preserve"> for the crossing.</w:t>
      </w:r>
      <w:r w:rsidR="009344CD">
        <w:t xml:space="preserve"> </w:t>
      </w:r>
      <w:r w:rsidR="00D66CAB">
        <w:t>Along with the men</w:t>
      </w:r>
      <w:r w:rsidR="009344CD">
        <w:t xml:space="preserve"> were two </w:t>
      </w:r>
      <w:r w:rsidR="003034FF">
        <w:t xml:space="preserve">heavily loaded </w:t>
      </w:r>
      <w:r w:rsidR="009344CD">
        <w:t xml:space="preserve">75mm pack </w:t>
      </w:r>
      <w:r w:rsidR="003034FF">
        <w:t>H</w:t>
      </w:r>
      <w:r w:rsidR="009344CD">
        <w:t>owitzers</w:t>
      </w:r>
      <w:r w:rsidR="000B1398">
        <w:t xml:space="preserve"> be</w:t>
      </w:r>
      <w:r w:rsidR="007976B9">
        <w:t>ing delivered to an Allied base</w:t>
      </w:r>
      <w:r w:rsidR="009344CD">
        <w:t>; and</w:t>
      </w: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1398">
        <w:t>crossing at night during a storm,</w:t>
      </w:r>
      <w:r>
        <w:t xml:space="preserve"> the overloaded vehicle stalled and began to take on water. Only one of the men was able to swim back to shore. The remaining twenty</w:t>
      </w:r>
      <w:r w:rsidR="00680A11">
        <w:noBreakHyphen/>
      </w:r>
      <w:r>
        <w:t>five soldiers</w:t>
      </w:r>
      <w:r w:rsidR="00D66CAB">
        <w:t>,</w:t>
      </w:r>
      <w:r>
        <w:t xml:space="preserve"> </w:t>
      </w:r>
      <w:r w:rsidR="00D66CAB">
        <w:t>including</w:t>
      </w:r>
      <w:r>
        <w:t xml:space="preserve"> </w:t>
      </w:r>
      <w:r w:rsidR="00680A11">
        <w:lastRenderedPageBreak/>
        <w:t>First Sergeant</w:t>
      </w:r>
      <w:r w:rsidR="00367055">
        <w:t xml:space="preserve"> </w:t>
      </w:r>
      <w:r>
        <w:t>Hilley, went down with the DUKW and their bodies were never recovered; and</w:t>
      </w: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4CD" w:rsidRDefault="00934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34FF">
        <w:t xml:space="preserve">in honor of his service and ultimate sacrifice, </w:t>
      </w:r>
      <w:r w:rsidR="00680A11">
        <w:t>First Sergeant</w:t>
      </w:r>
      <w:r w:rsidR="000B1398">
        <w:t xml:space="preserve"> </w:t>
      </w:r>
      <w:r w:rsidR="00367055">
        <w:t xml:space="preserve">James </w:t>
      </w:r>
      <w:r w:rsidR="000B1398">
        <w:t xml:space="preserve">Hilley was awarded the Purple Heart; and </w:t>
      </w:r>
    </w:p>
    <w:p w:rsidR="00B25CC9" w:rsidRDefault="00B25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0B1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2AEE">
        <w:t>it is proper and fitting that members of the South Carolina General Assembly honor the sacrifice made by this valiant son of South Carolina by naming a portion of highway in McCormick County in his honor</w:t>
      </w:r>
      <w:r w:rsidR="002162F1">
        <w:t xml:space="preserve">.  Now, therefore, </w:t>
      </w: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2AEE">
        <w:t xml:space="preserve"> members of the South Carolina General Assembly request the Department of Transportation name the portion of South Carolina Highway 81 in McCormick County from its intersection with South Carolina Highway 72 to its intersection with the Russell Dam Overlook “1S</w:t>
      </w:r>
      <w:r w:rsidR="00680A11">
        <w:t>G</w:t>
      </w:r>
      <w:r w:rsidR="00E02AEE">
        <w:t xml:space="preserve"> James Hilley Memorial Highway” and erect appropriate signs or markers along this portion of highway containing these words.</w:t>
      </w: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F1" w:rsidRDefault="0021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02AEE">
        <w:t>forwarded</w:t>
      </w:r>
      <w:r>
        <w:t xml:space="preserve"> to</w:t>
      </w:r>
      <w:r w:rsidR="00E02AEE">
        <w:t xml:space="preserve"> the Department of Transportation.</w:t>
      </w:r>
    </w:p>
    <w:p w:rsidR="00054568" w:rsidRDefault="00680A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D92" w:rsidRDefault="00362D92" w:rsidP="00362D92">
      <w:pPr>
        <w:suppressAutoHyphens/>
      </w:pPr>
    </w:p>
    <w:sectPr w:rsidR="00362D92" w:rsidSect="00362D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398" w:rsidRDefault="000B1398" w:rsidP="009F0C77">
      <w:r>
        <w:separator/>
      </w:r>
    </w:p>
  </w:endnote>
  <w:endnote w:type="continuationSeparator" w:id="0">
    <w:p w:rsidR="000B1398" w:rsidRDefault="000B13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3CD967-5430-458A-9C5D-1BE705A04CC5}"/>
    <w:embedBold r:id="rId2" w:fontKey="{2B04F0A6-94CA-4BD6-9319-9C489770CE0F}"/>
  </w:font>
  <w:font w:name="Calibri">
    <w:panose1 w:val="020F0502020204030204"/>
    <w:charset w:val="00"/>
    <w:family w:val="swiss"/>
    <w:pitch w:val="variable"/>
    <w:sig w:usb0="E0002EFF" w:usb1="C000247B" w:usb2="00000009" w:usb3="00000000" w:csb0="000001FF" w:csb1="00000000"/>
    <w:embedRegular r:id="rId3" w:fontKey="{8F03AC1D-EB72-4226-A158-2C088E7EE1DF}"/>
  </w:font>
  <w:font w:name="Segoe UI">
    <w:panose1 w:val="020B0502040204020203"/>
    <w:charset w:val="00"/>
    <w:family w:val="swiss"/>
    <w:pitch w:val="variable"/>
    <w:sig w:usb0="E4002EFF" w:usb1="C000E47F" w:usb2="00000009" w:usb3="00000000" w:csb0="000001FF" w:csb1="00000000"/>
    <w:embedRegular r:id="rId4" w:fontKey="{22CBC97F-AE55-465C-A130-3EC9414AEF86}"/>
  </w:font>
  <w:font w:name="Cambria">
    <w:panose1 w:val="02040503050406030204"/>
    <w:charset w:val="00"/>
    <w:family w:val="roman"/>
    <w:pitch w:val="variable"/>
    <w:sig w:usb0="E00006FF" w:usb1="420024FF" w:usb2="02000000" w:usb3="00000000" w:csb0="0000019F" w:csb1="00000000"/>
    <w:embedRegular r:id="rId5" w:fontKey="{98B4F62E-FDC7-442F-811B-9A53484913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C6B" w:rsidRPr="00362D92" w:rsidRDefault="00362D92" w:rsidP="00362D92">
    <w:pPr>
      <w:pStyle w:val="Footer"/>
      <w:tabs>
        <w:tab w:val="clear" w:pos="4680"/>
        <w:tab w:val="clear" w:pos="9360"/>
        <w:tab w:val="center" w:pos="2995"/>
      </w:tabs>
      <w:spacing w:before="120"/>
    </w:pPr>
    <w:r>
      <w:t>[1061]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398" w:rsidRDefault="000B1398" w:rsidP="009F0C77">
      <w:r>
        <w:separator/>
      </w:r>
    </w:p>
  </w:footnote>
  <w:footnote w:type="continuationSeparator" w:id="0">
    <w:p w:rsidR="000B1398" w:rsidRDefault="000B13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96cm20"/>
    <w:docVar w:name="CoverBillType" w:val="c"/>
    <w:docVar w:name="DocPath" w:val="L:\Council\bills\GT\5796cm20.DOCX"/>
    <w:docVar w:name="dvBillNumber" w:val="1061"/>
    <w:docVar w:name="dvBillNumberPrefix" w:val="S. "/>
    <w:docVar w:name="dvOriginalBody" w:val="Senate"/>
    <w:docVar w:name="dvSteno" w:val="GT"/>
    <w:docVar w:name="NameofBody" w:val="s"/>
    <w:docVar w:name="vGroup2" w:val="Council"/>
  </w:docVars>
  <w:rsids>
    <w:rsidRoot w:val="002162F1"/>
    <w:rsid w:val="000263D9"/>
    <w:rsid w:val="00026C9A"/>
    <w:rsid w:val="00054568"/>
    <w:rsid w:val="000569FA"/>
    <w:rsid w:val="000965A1"/>
    <w:rsid w:val="000B1398"/>
    <w:rsid w:val="000C487D"/>
    <w:rsid w:val="000E1785"/>
    <w:rsid w:val="000F39F2"/>
    <w:rsid w:val="001023A4"/>
    <w:rsid w:val="0010776B"/>
    <w:rsid w:val="00133E66"/>
    <w:rsid w:val="00134ACF"/>
    <w:rsid w:val="00144E15"/>
    <w:rsid w:val="001A4A62"/>
    <w:rsid w:val="001A681E"/>
    <w:rsid w:val="001D08F2"/>
    <w:rsid w:val="002037CA"/>
    <w:rsid w:val="002047A2"/>
    <w:rsid w:val="002162F1"/>
    <w:rsid w:val="002321B6"/>
    <w:rsid w:val="0023696B"/>
    <w:rsid w:val="00250967"/>
    <w:rsid w:val="002759C5"/>
    <w:rsid w:val="00277DEE"/>
    <w:rsid w:val="00280D88"/>
    <w:rsid w:val="00294ABE"/>
    <w:rsid w:val="002A3EB4"/>
    <w:rsid w:val="003034FF"/>
    <w:rsid w:val="00325348"/>
    <w:rsid w:val="00362D92"/>
    <w:rsid w:val="00367055"/>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4EE1"/>
    <w:rsid w:val="005C5AC4"/>
    <w:rsid w:val="0061228A"/>
    <w:rsid w:val="006215AA"/>
    <w:rsid w:val="006340D9"/>
    <w:rsid w:val="00643B8E"/>
    <w:rsid w:val="00653ECC"/>
    <w:rsid w:val="00665EBC"/>
    <w:rsid w:val="00680479"/>
    <w:rsid w:val="00680A11"/>
    <w:rsid w:val="0069470D"/>
    <w:rsid w:val="006A476C"/>
    <w:rsid w:val="006C6A93"/>
    <w:rsid w:val="006E02F9"/>
    <w:rsid w:val="006F3F76"/>
    <w:rsid w:val="00753C04"/>
    <w:rsid w:val="00756946"/>
    <w:rsid w:val="00757F80"/>
    <w:rsid w:val="00771EEC"/>
    <w:rsid w:val="00786819"/>
    <w:rsid w:val="007976B9"/>
    <w:rsid w:val="007A325A"/>
    <w:rsid w:val="007C3099"/>
    <w:rsid w:val="007E72BE"/>
    <w:rsid w:val="007F1523"/>
    <w:rsid w:val="007F509E"/>
    <w:rsid w:val="007F5799"/>
    <w:rsid w:val="007F6947"/>
    <w:rsid w:val="00834A12"/>
    <w:rsid w:val="00872729"/>
    <w:rsid w:val="008F4429"/>
    <w:rsid w:val="00932670"/>
    <w:rsid w:val="009344CD"/>
    <w:rsid w:val="009352BB"/>
    <w:rsid w:val="00990668"/>
    <w:rsid w:val="009B397B"/>
    <w:rsid w:val="009F0C77"/>
    <w:rsid w:val="009F4DD1"/>
    <w:rsid w:val="00A64E80"/>
    <w:rsid w:val="00A741D9"/>
    <w:rsid w:val="00A85589"/>
    <w:rsid w:val="00A9741D"/>
    <w:rsid w:val="00AB0576"/>
    <w:rsid w:val="00AD4B17"/>
    <w:rsid w:val="00B25CC9"/>
    <w:rsid w:val="00B26FA6"/>
    <w:rsid w:val="00B741CB"/>
    <w:rsid w:val="00B87AF8"/>
    <w:rsid w:val="00B934F3"/>
    <w:rsid w:val="00BB6347"/>
    <w:rsid w:val="00BD2134"/>
    <w:rsid w:val="00C038D8"/>
    <w:rsid w:val="00C045DD"/>
    <w:rsid w:val="00C176AA"/>
    <w:rsid w:val="00C3136F"/>
    <w:rsid w:val="00C3483A"/>
    <w:rsid w:val="00C74E9D"/>
    <w:rsid w:val="00C82FD3"/>
    <w:rsid w:val="00CC6B7B"/>
    <w:rsid w:val="00CD3619"/>
    <w:rsid w:val="00CF23A2"/>
    <w:rsid w:val="00CF4447"/>
    <w:rsid w:val="00D239F9"/>
    <w:rsid w:val="00D24C61"/>
    <w:rsid w:val="00D405E7"/>
    <w:rsid w:val="00D40DD2"/>
    <w:rsid w:val="00D41D56"/>
    <w:rsid w:val="00D610F8"/>
    <w:rsid w:val="00D6260D"/>
    <w:rsid w:val="00D6662B"/>
    <w:rsid w:val="00D66CAB"/>
    <w:rsid w:val="00D95E2F"/>
    <w:rsid w:val="00D970A9"/>
    <w:rsid w:val="00DB3AC0"/>
    <w:rsid w:val="00DC6813"/>
    <w:rsid w:val="00DE68F0"/>
    <w:rsid w:val="00DF3845"/>
    <w:rsid w:val="00DF7E17"/>
    <w:rsid w:val="00E02AEE"/>
    <w:rsid w:val="00E15C6B"/>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389E8-15E2-443C-A484-E661A495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4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E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07BA8-E5CA-4F83-937B-0AE998BD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2</Pages>
  <Words>421</Words>
  <Characters>2107</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1061 Text of Previous Version (Jan. 30, 2020) - South Carolina Legislature Online</dc:title>
  <dc:subject/>
  <dc:creator>Gwen Thurmond</dc:creator>
  <cp:keywords/>
  <dc:description/>
  <cp:lastModifiedBy>S Wilson</cp:lastModifiedBy>
  <cp:revision>2</cp:revision>
  <cp:lastPrinted>2020-01-29T20:48:00Z</cp:lastPrinted>
  <dcterms:created xsi:type="dcterms:W3CDTF">2020-01-30T16:54:00Z</dcterms:created>
  <dcterms:modified xsi:type="dcterms:W3CDTF">2020-01-30T16:54:00Z</dcterms:modified>
</cp:coreProperties>
</file>