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41F" w:rsidRDefault="001C441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1C441F" w:rsidRDefault="001C441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18, 2020</w:t>
      </w:r>
    </w:p>
    <w:p w:rsidR="001C441F" w:rsidRDefault="001C441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441F" w:rsidRPr="001C441F" w:rsidRDefault="001C441F" w:rsidP="001C441F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1180</w:t>
      </w:r>
    </w:p>
    <w:p w:rsidR="001C441F" w:rsidRDefault="001C441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441F" w:rsidRDefault="001C441F" w:rsidP="001C44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FF4DB9">
        <w:t>Banking and Insurance Committee</w:t>
      </w:r>
    </w:p>
    <w:p w:rsidR="001C441F" w:rsidRDefault="001C441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441F" w:rsidRDefault="001C441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3/18/20--S.</w:t>
      </w:r>
    </w:p>
    <w:p w:rsidR="001C441F" w:rsidRDefault="001C441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18, 2020.</w:t>
      </w:r>
    </w:p>
    <w:p w:rsidR="001C441F" w:rsidRPr="001C441F" w:rsidRDefault="001C441F" w:rsidP="001C44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C441F" w:rsidRDefault="001C441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441F" w:rsidRDefault="001C441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1C441F" w:rsidSect="001C441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A2237" w:rsidRDefault="003A22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A2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94A62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95B8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STATE BOARD OF FINANCIAL INSTITUTIONS - CONSUMER FINANCE DIVISION, RELATING TO CHECK CASHING, DESIGNATED AS REGULATION DOCUMENT NUMBER 4934, PURSUANT TO THE PROVISIONS OF ARTICLE 1, CHAPTER 23, TITLE 1 OF THE 1976 CODE.</w:t>
      </w:r>
      <w:bookmarkEnd w:id="1"/>
    </w:p>
    <w:p w:rsidR="00B94A62" w:rsidRDefault="00B94A6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4A62" w:rsidRDefault="00B94A6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94A62" w:rsidRDefault="00B94A6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4A62" w:rsidRDefault="00B94A6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State Board of Financial Institutions - Consumer Finance Division, relating to Check Cashing, designated as Regulation Document Number 4934, and submitted to the General Assembly pursuant to the provisions of Article 1, Chapter 23, Title 1 of the 1976 Code, are approved.</w:t>
      </w:r>
    </w:p>
    <w:p w:rsidR="00B94A62" w:rsidRDefault="00B94A6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4A62" w:rsidRDefault="00B94A6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95B8D">
        <w:t>2</w:t>
      </w:r>
      <w:r>
        <w:t>.</w:t>
      </w:r>
      <w:r>
        <w:tab/>
        <w:t>This joint resolution takes effect upon approval by the Governor.</w:t>
      </w:r>
    </w:p>
    <w:p w:rsidR="00B94A62" w:rsidRDefault="00B94A62" w:rsidP="00B94A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B94A62" w:rsidRDefault="00B94A62" w:rsidP="00B94A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B94A62" w:rsidRDefault="00B94A62" w:rsidP="00B94A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B94A62" w:rsidRDefault="00B94A62" w:rsidP="00B94A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B94A62" w:rsidRPr="007E42CF" w:rsidRDefault="00B94A62" w:rsidP="00B94A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E42CF">
        <w:t xml:space="preserve">The South Carolina State Board of Financial Institutions </w:t>
      </w:r>
      <w:r w:rsidRPr="007E42CF">
        <w:noBreakHyphen/>
        <w:t xml:space="preserve"> Consumer Finance Division seeks to amend regulation 15</w:t>
      </w:r>
      <w:r w:rsidRPr="007E42CF">
        <w:noBreakHyphen/>
        <w:t>65 in order to clarify licensing requirements established by 1998 Act 433 pertaining to Check Cashing Services in South Carolina.</w:t>
      </w:r>
    </w:p>
    <w:p w:rsidR="00B94A62" w:rsidRPr="007E42CF" w:rsidRDefault="00B94A62" w:rsidP="00B94A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94A62" w:rsidRPr="007E42CF" w:rsidRDefault="00B94A62" w:rsidP="00B94A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E42CF">
        <w:t xml:space="preserve">The Notice of Drafting was published in the </w:t>
      </w:r>
      <w:r w:rsidRPr="007E42CF">
        <w:rPr>
          <w:i/>
        </w:rPr>
        <w:t>State Register</w:t>
      </w:r>
      <w:r w:rsidRPr="007E42CF">
        <w:t xml:space="preserve"> on October 25, 2019.</w:t>
      </w:r>
    </w:p>
    <w:p w:rsidR="00D96FD1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562F2" w:rsidRDefault="003562F2" w:rsidP="003562F2">
      <w:pPr>
        <w:suppressAutoHyphens/>
      </w:pPr>
    </w:p>
    <w:sectPr w:rsidR="003562F2" w:rsidSect="001C441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4A62" w:rsidRDefault="00B94A62" w:rsidP="009F0C77">
      <w:r>
        <w:separator/>
      </w:r>
    </w:p>
  </w:endnote>
  <w:endnote w:type="continuationSeparator" w:id="0">
    <w:p w:rsidR="00B94A62" w:rsidRDefault="00B94A6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0796087-A6DD-40F7-BBD1-B812712146C9}"/>
    <w:embedBold r:id="rId2" w:fontKey="{47B0D243-6C27-45D5-9B95-064F06C5E264}"/>
    <w:embedItalic r:id="rId3" w:fontKey="{05822CD4-725D-47F0-89CA-AB25E792BCE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4A887AAE-905E-4640-8524-8B2C6104AFD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1210C19-F834-40FD-AAFB-3A9E96E1B4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A7D0B85-582C-42F4-86CC-F7BB34E283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6FD1" w:rsidRPr="003A2237" w:rsidRDefault="003A2237" w:rsidP="003A22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[1180</w:t>
    </w:r>
    <w:r w:rsidR="001C441F">
      <w:t>-</w:t>
    </w:r>
    <w:r w:rsidR="001C441F">
      <w:fldChar w:fldCharType="begin"/>
    </w:r>
    <w:r w:rsidR="001C441F">
      <w:instrText xml:space="preserve"> PAGE  \* MERGEFORMAT </w:instrText>
    </w:r>
    <w:r w:rsidR="001C441F">
      <w:fldChar w:fldCharType="separate"/>
    </w:r>
    <w:r w:rsidR="00296480">
      <w:rPr>
        <w:noProof/>
      </w:rPr>
      <w:t>1</w:t>
    </w:r>
    <w:r w:rsidR="001C441F">
      <w:fldChar w:fldCharType="end"/>
    </w:r>
    <w:r w:rsidR="001C441F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41F" w:rsidRPr="003A2237" w:rsidRDefault="001C441F" w:rsidP="003A22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562F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4A62" w:rsidRDefault="00B94A62" w:rsidP="009F0C77">
      <w:r>
        <w:separator/>
      </w:r>
    </w:p>
  </w:footnote>
  <w:footnote w:type="continuationSeparator" w:id="0">
    <w:p w:rsidR="00B94A62" w:rsidRDefault="00B94A6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563CZ20"/>
    <w:docVar w:name="CoverBillType" w:val="a"/>
    <w:docVar w:name="DocPath" w:val="L:\Council\bills\DBS\31563CZ20.DOCX"/>
    <w:docVar w:name="dvBillNumber" w:val="1180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B94A62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C441F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96480"/>
    <w:rsid w:val="002A3EB4"/>
    <w:rsid w:val="00325348"/>
    <w:rsid w:val="003562F2"/>
    <w:rsid w:val="00393688"/>
    <w:rsid w:val="003A2237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B7E09"/>
    <w:rsid w:val="006C6A93"/>
    <w:rsid w:val="006E02F9"/>
    <w:rsid w:val="006F3F76"/>
    <w:rsid w:val="00753C04"/>
    <w:rsid w:val="00756946"/>
    <w:rsid w:val="00757F80"/>
    <w:rsid w:val="00771EEC"/>
    <w:rsid w:val="00786819"/>
    <w:rsid w:val="00795B8D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4480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94A62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6FD1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4FB50CF-C5B8-4662-9337-43A8A9F86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5B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B8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5C23A8-3CCD-4257-B9E4-B3C055990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A99F8000</Template>
  <TotalTime>0</TotalTime>
  <Pages>2</Pages>
  <Words>198</Words>
  <Characters>1058</Characters>
  <Application>Microsoft Office Word</Application>
  <DocSecurity>0</DocSecurity>
  <Lines>52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1180 Text of Previous Version (Mar. 18, 2020) - South Carolina Legislature Online</dc:title>
  <dc:subject/>
  <dc:creator>Deirdre Brevard-Smith</dc:creator>
  <cp:keywords/>
  <dc:description/>
  <cp:lastModifiedBy>Lavarres Lynch</cp:lastModifiedBy>
  <cp:revision>2</cp:revision>
  <cp:lastPrinted>2020-03-11T20:14:00Z</cp:lastPrinted>
  <dcterms:created xsi:type="dcterms:W3CDTF">2020-03-18T16:31:00Z</dcterms:created>
  <dcterms:modified xsi:type="dcterms:W3CDTF">2020-03-18T16:31:00Z</dcterms:modified>
</cp:coreProperties>
</file>