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205" w:rsidRDefault="00D91205"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91205" w:rsidRDefault="00D91205"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13, 2019</w:t>
      </w:r>
    </w:p>
    <w:p w:rsidR="00D91205" w:rsidRDefault="00D91205"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205" w:rsidRPr="00D91205" w:rsidRDefault="00D91205" w:rsidP="00D91205">
      <w:pPr>
        <w:tabs>
          <w:tab w:val="right" w:pos="5933"/>
        </w:tabs>
        <w:suppressAutoHyphens/>
      </w:pPr>
      <w:r>
        <w:tab/>
      </w:r>
      <w:r>
        <w:rPr>
          <w:b/>
          <w:sz w:val="36"/>
        </w:rPr>
        <w:t>S. 11</w:t>
      </w:r>
    </w:p>
    <w:p w:rsidR="00D91205" w:rsidRDefault="00D91205"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205" w:rsidRDefault="00D91205" w:rsidP="00D9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F6D8C">
        <w:t>Senator Peeler</w:t>
      </w:r>
    </w:p>
    <w:p w:rsidR="00D91205" w:rsidRDefault="00D91205"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205" w:rsidRDefault="00D91205"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3/13/19--S.</w:t>
      </w:r>
    </w:p>
    <w:p w:rsidR="00D91205" w:rsidRDefault="00D91205"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D91205" w:rsidRPr="00D91205" w:rsidRDefault="00D91205" w:rsidP="00D9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1205" w:rsidRDefault="00D91205"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205" w:rsidRPr="00D91205" w:rsidRDefault="00D91205" w:rsidP="00D9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D91205" w:rsidRDefault="00D91205"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11) to amend the Code of Laws of South Carolina, 1976, by adding Section 1</w:t>
      </w:r>
      <w:r>
        <w:noBreakHyphen/>
        <w:t>1</w:t>
      </w:r>
      <w:r>
        <w:noBreakHyphen/>
        <w:t>30 so as to provide that the South Carolina General Assembly intends for daylight, etc., respectfully</w:t>
      </w:r>
    </w:p>
    <w:p w:rsidR="00D91205" w:rsidRPr="00D91205" w:rsidRDefault="00D91205" w:rsidP="00D9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91205" w:rsidRDefault="00D91205"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91205" w:rsidRDefault="00D91205"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205" w:rsidRDefault="00D91205"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D91205" w:rsidRPr="00D91205" w:rsidRDefault="00D91205" w:rsidP="00D9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1205" w:rsidRDefault="00D91205"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205" w:rsidRPr="00D91205" w:rsidRDefault="00D91205" w:rsidP="00D9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91205" w:rsidRPr="00D91205" w:rsidRDefault="00D91205" w:rsidP="00D9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D91205">
        <w:rPr>
          <w:b/>
        </w:rPr>
        <w:t>Explanation of Fiscal Impact</w:t>
      </w:r>
    </w:p>
    <w:p w:rsidR="00D91205" w:rsidRPr="00D91205" w:rsidRDefault="00D91205" w:rsidP="00D9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D91205">
        <w:rPr>
          <w:b/>
        </w:rPr>
        <w:t>Introduced on January 8, 2019</w:t>
      </w:r>
    </w:p>
    <w:p w:rsidR="00D91205" w:rsidRPr="00D91205" w:rsidRDefault="00D91205" w:rsidP="00D9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1205">
        <w:rPr>
          <w:b/>
        </w:rPr>
        <w:t>State Expenditure</w:t>
      </w:r>
    </w:p>
    <w:p w:rsidR="00D91205" w:rsidRPr="00D91205" w:rsidRDefault="00D91205" w:rsidP="00D9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1205">
        <w:tab/>
        <w:t>This bill provides that the General Assembly intends to adopt daylight savings time as the year-round standard if authorized by Congress.  The bill does not require any agency action and does not operationally or fiscally impact state agencies or local governments.  Therefore, the bill does not have an expenditure impact on the general fund, federal funds, or other funds.</w:t>
      </w:r>
    </w:p>
    <w:p w:rsidR="00D91205" w:rsidRDefault="00D91205"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205" w:rsidRDefault="00D91205"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91205" w:rsidRPr="00D91205" w:rsidRDefault="00D91205"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91205" w:rsidRDefault="00D91205"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205" w:rsidRDefault="00D91205"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205" w:rsidRDefault="00D91205"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91205" w:rsidSect="00D9120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2707" w:rsidRDefault="00DA2707"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41E" w:rsidRDefault="0045641E"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41E" w:rsidRDefault="0045641E"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41E" w:rsidRDefault="0045641E"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41E" w:rsidRDefault="0045641E"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41E" w:rsidRDefault="0045641E"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41E" w:rsidRDefault="0045641E"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2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26E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E36" w:rsidRDefault="00EF0E36" w:rsidP="00EF0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w:t>
      </w:r>
      <w:r>
        <w:noBreakHyphen/>
        <w:t>1</w:t>
      </w:r>
      <w:r>
        <w:noBreakHyphen/>
        <w:t>30 SO AS TO PROVIDE THAT THE SOUTH CAROLINA GENERAL ASSEMBLY INTENDS FOR DAYLIGHT SAVING TIME TO BE THE YEAR</w:t>
      </w:r>
      <w:r>
        <w:noBreakHyphen/>
        <w:t>ROUND STANDARD TIME OF THE ENTIRE STATE SHOULD THE UNITED STATES CONGRESS AMEND CERTAIN RELATED FEDERAL LAW TO ALLOW STATES TO OBSERVE DAYLIGHT SAVING TIME YEAR ROUND.</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6E38" w:rsidRDefault="00426E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6E38" w:rsidRDefault="00426E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E36" w:rsidRDefault="00426E38" w:rsidP="00EF0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F0E36">
        <w:t>Article 1, Chapter 1, Title 1 of the 1976 Code is amended by adding:</w:t>
      </w:r>
    </w:p>
    <w:p w:rsidR="00EF0E36" w:rsidRDefault="00EF0E36" w:rsidP="00EF0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E36" w:rsidRDefault="00EF0E36" w:rsidP="00EF0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1</w:t>
      </w:r>
      <w:r>
        <w:noBreakHyphen/>
        <w:t>30.</w:t>
      </w:r>
      <w:r>
        <w:tab/>
        <w:t>If the United States Congress amends 15 U.S.C. Section 260a to authorize states to observe daylight saving time year round, it is the intent of the South Carolina General Assembly that daylight saving time be the year</w:t>
      </w:r>
      <w:r>
        <w:noBreakHyphen/>
        <w:t>round standard of the entire state and all of its political subdivisions.”</w:t>
      </w:r>
    </w:p>
    <w:p w:rsidR="00EF0E36" w:rsidRDefault="00EF0E36" w:rsidP="00EF0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E36" w:rsidRDefault="00EF0E36" w:rsidP="00EF0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2019.</w:t>
      </w:r>
    </w:p>
    <w:p w:rsidR="005F1C8E" w:rsidRDefault="00EF0E3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2188" w:rsidRDefault="00E92188" w:rsidP="00E92188">
      <w:pPr>
        <w:suppressAutoHyphens/>
      </w:pPr>
    </w:p>
    <w:sectPr w:rsidR="00E92188" w:rsidSect="00D9120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6E38" w:rsidRDefault="00426E38" w:rsidP="009F0C77">
      <w:r>
        <w:separator/>
      </w:r>
    </w:p>
  </w:endnote>
  <w:endnote w:type="continuationSeparator" w:id="0">
    <w:p w:rsidR="00426E38" w:rsidRDefault="00426E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7FF9CDC-96C7-4C42-8E17-D508C50F8F03}"/>
    <w:embedBold r:id="rId2" w:fontKey="{B25C507C-531E-474C-8C8E-6DAB817807FD}"/>
  </w:font>
  <w:font w:name="Calibri">
    <w:panose1 w:val="020F0502020204030204"/>
    <w:charset w:val="00"/>
    <w:family w:val="swiss"/>
    <w:pitch w:val="variable"/>
    <w:sig w:usb0="E0002AFF" w:usb1="4000ACFF" w:usb2="00000001" w:usb3="00000000" w:csb0="000001FF" w:csb1="00000000"/>
    <w:embedRegular r:id="rId3" w:fontKey="{282EE6E1-9BC6-4FD9-8B23-2131E97B3285}"/>
  </w:font>
  <w:font w:name="Cambria">
    <w:panose1 w:val="02040503050406030204"/>
    <w:charset w:val="00"/>
    <w:family w:val="roman"/>
    <w:pitch w:val="variable"/>
    <w:sig w:usb0="E00002FF" w:usb1="400004FF" w:usb2="00000000" w:usb3="00000000" w:csb0="0000019F" w:csb1="00000000"/>
    <w:embedRegular r:id="rId4" w:fontKey="{24684BB3-E1D0-4A15-9102-574A207A918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C8E" w:rsidRPr="00DA2707" w:rsidRDefault="00DA2707" w:rsidP="00DA2707">
    <w:pPr>
      <w:pStyle w:val="Footer"/>
      <w:tabs>
        <w:tab w:val="clear" w:pos="4680"/>
        <w:tab w:val="clear" w:pos="9360"/>
        <w:tab w:val="center" w:pos="2995"/>
      </w:tabs>
      <w:spacing w:before="120"/>
    </w:pPr>
    <w:r>
      <w:t>[11</w:t>
    </w:r>
    <w:r w:rsidR="00D91205">
      <w:t>-</w:t>
    </w:r>
    <w:r w:rsidR="00D91205">
      <w:fldChar w:fldCharType="begin"/>
    </w:r>
    <w:r w:rsidR="00D91205">
      <w:instrText xml:space="preserve"> PAGE  \* MERGEFORMAT </w:instrText>
    </w:r>
    <w:r w:rsidR="00D91205">
      <w:fldChar w:fldCharType="separate"/>
    </w:r>
    <w:r w:rsidR="00B30DE4">
      <w:rPr>
        <w:noProof/>
      </w:rPr>
      <w:t>1</w:t>
    </w:r>
    <w:r w:rsidR="00D91205">
      <w:fldChar w:fldCharType="end"/>
    </w:r>
    <w:r w:rsidR="00D9120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205" w:rsidRPr="00DA2707" w:rsidRDefault="00D91205" w:rsidP="00DA2707">
    <w:pPr>
      <w:pStyle w:val="Footer"/>
      <w:tabs>
        <w:tab w:val="clear" w:pos="4680"/>
        <w:tab w:val="clear" w:pos="9360"/>
        <w:tab w:val="center" w:pos="2995"/>
      </w:tabs>
      <w:spacing w:before="120"/>
    </w:pPr>
    <w:r>
      <w:t>[11]</w:t>
    </w:r>
    <w:r>
      <w:tab/>
    </w:r>
    <w:r>
      <w:fldChar w:fldCharType="begin"/>
    </w:r>
    <w:r>
      <w:instrText xml:space="preserve"> PAGE  \* MERGEFORMAT </w:instrText>
    </w:r>
    <w:r>
      <w:fldChar w:fldCharType="separate"/>
    </w:r>
    <w:r w:rsidR="00E9218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6E38" w:rsidRDefault="00426E38" w:rsidP="009F0C77">
      <w:r>
        <w:separator/>
      </w:r>
    </w:p>
  </w:footnote>
  <w:footnote w:type="continuationSeparator" w:id="0">
    <w:p w:rsidR="00426E38" w:rsidRDefault="00426E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32WAB19"/>
    <w:docVar w:name="CoverBillType" w:val="b"/>
    <w:docVar w:name="DocPath" w:val="L:\Council\bills\AGM\19432WAB19.DOCX"/>
    <w:docVar w:name="dvBillNumber" w:val="11"/>
    <w:docVar w:name="dvBillNumberPrefix" w:val="S. "/>
    <w:docVar w:name="dvOriginalBody" w:val="Senate"/>
    <w:docVar w:name="dvSteno" w:val="AGM"/>
    <w:docVar w:name="NameofBody" w:val="s"/>
    <w:docVar w:name="vGroup2" w:val="Council"/>
  </w:docVars>
  <w:rsids>
    <w:rsidRoot w:val="00426E38"/>
    <w:rsid w:val="000263D9"/>
    <w:rsid w:val="00026C9A"/>
    <w:rsid w:val="00047E4E"/>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6E38"/>
    <w:rsid w:val="0045641E"/>
    <w:rsid w:val="004809EE"/>
    <w:rsid w:val="004B2A8B"/>
    <w:rsid w:val="00511EE9"/>
    <w:rsid w:val="00521E00"/>
    <w:rsid w:val="00577C6C"/>
    <w:rsid w:val="0058501B"/>
    <w:rsid w:val="005C5AC4"/>
    <w:rsid w:val="005F1C8E"/>
    <w:rsid w:val="0061228A"/>
    <w:rsid w:val="006215AA"/>
    <w:rsid w:val="006340D9"/>
    <w:rsid w:val="00643B8E"/>
    <w:rsid w:val="00653ECC"/>
    <w:rsid w:val="00665EBC"/>
    <w:rsid w:val="00680479"/>
    <w:rsid w:val="0069470D"/>
    <w:rsid w:val="006A476C"/>
    <w:rsid w:val="006C6A93"/>
    <w:rsid w:val="006E02F9"/>
    <w:rsid w:val="006F3F76"/>
    <w:rsid w:val="00706E8F"/>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30DE4"/>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1205"/>
    <w:rsid w:val="00D946DA"/>
    <w:rsid w:val="00D95E2F"/>
    <w:rsid w:val="00D970A9"/>
    <w:rsid w:val="00DA2707"/>
    <w:rsid w:val="00DB3AC0"/>
    <w:rsid w:val="00DC6813"/>
    <w:rsid w:val="00DE68F0"/>
    <w:rsid w:val="00DF163B"/>
    <w:rsid w:val="00DF3845"/>
    <w:rsid w:val="00DF7E17"/>
    <w:rsid w:val="00E92188"/>
    <w:rsid w:val="00EB00A2"/>
    <w:rsid w:val="00EB1BF3"/>
    <w:rsid w:val="00EF0E36"/>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A3127E-529C-47D6-AA47-469B4CC1A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7BE12-0182-411F-96AA-967EBDE8B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1EF7BF14.dotm</Template>
  <TotalTime>0</TotalTime>
  <Pages>2</Pages>
  <Words>321</Words>
  <Characters>1610</Characters>
  <Application>Microsoft Office Word</Application>
  <DocSecurity>0</DocSecurity>
  <Lines>72</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 Text of Previous Version (Mar. 13, 2019) - South Carolina Legislature Online</dc:title>
  <dc:subject/>
  <dc:creator>Angie Morgan</dc:creator>
  <cp:keywords/>
  <dc:description/>
  <cp:lastModifiedBy>Miriam Cook</cp:lastModifiedBy>
  <cp:revision>2</cp:revision>
  <cp:lastPrinted>2018-11-30T14:00:00Z</cp:lastPrinted>
  <dcterms:created xsi:type="dcterms:W3CDTF">2019-03-13T22:20:00Z</dcterms:created>
  <dcterms:modified xsi:type="dcterms:W3CDTF">2019-03-13T22:20:00Z</dcterms:modified>
</cp:coreProperties>
</file>