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1A4" w:rsidRDefault="00F921A4"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FC6" w:rsidRDefault="007F0FC6" w:rsidP="007F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2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3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23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FF27D9">
        <w:noBreakHyphen/>
      </w:r>
      <w:r>
        <w:t>1</w:t>
      </w:r>
      <w:r w:rsidR="00FF27D9">
        <w:noBreakHyphen/>
      </w:r>
      <w:r w:rsidR="004674C9">
        <w:t>671</w:t>
      </w:r>
      <w:r>
        <w:t xml:space="preserve"> SO AS TO PROVIDE FOR THE DESIGN, COLOR, AN</w:t>
      </w:r>
      <w:r w:rsidR="001827BD">
        <w:t xml:space="preserve">D OTHER ELEMENTS OF THE </w:t>
      </w:r>
      <w:r>
        <w:t>SOUTH CAROLINA STATE FLAG</w:t>
      </w:r>
      <w:r w:rsidR="005668A9">
        <w:t xml:space="preserve"> AND TO DESIGNATE THE FLAG OF THIS DESIGN, COLOR, AND ELEMENTS AS THE OFFICIAL SOUTH CAROLINA STATE FLAG</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23C2">
        <w:t>Article 9, Chapter 1, Title 1 of the 1976 Code is amended by adding:</w:t>
      </w:r>
    </w:p>
    <w:p w:rsidR="005623C2" w:rsidRDefault="005623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C2"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FF27D9">
        <w:noBreakHyphen/>
      </w:r>
      <w:r>
        <w:t>1</w:t>
      </w:r>
      <w:r w:rsidR="00FF27D9">
        <w:noBreakHyphen/>
      </w:r>
      <w:r w:rsidR="004674C9">
        <w:t>671</w:t>
      </w:r>
      <w:r>
        <w:t>.</w:t>
      </w:r>
      <w:r>
        <w:tab/>
        <w:t>(A)</w:t>
      </w:r>
      <w:r>
        <w:tab/>
        <w:t xml:space="preserve">The General Assembly provides that the following elements and features shall constitute the </w:t>
      </w:r>
      <w:r w:rsidR="0046744D">
        <w:t>composition</w:t>
      </w:r>
      <w:r>
        <w:t xml:space="preserve"> of the Flag of South Carolina</w:t>
      </w:r>
      <w:r w:rsidR="005668A9">
        <w:t xml:space="preserve"> and as such is designated as the Official South Carolina State Flag</w:t>
      </w:r>
      <w:r>
        <w:t>:</w:t>
      </w:r>
    </w:p>
    <w:p w:rsidR="008C511F"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color of the flag shall be the color Pantone 282 C (Coated) </w:t>
      </w:r>
      <w:r w:rsidR="00FF27D9">
        <w:noBreakHyphen/>
      </w:r>
      <w:r w:rsidR="006B7D72">
        <w:t xml:space="preserve"> Indigo, the color of the surviving flag of the 2</w:t>
      </w:r>
      <w:r w:rsidR="006B7D72">
        <w:rPr>
          <w:vertAlign w:val="superscript"/>
        </w:rPr>
        <w:t xml:space="preserve">nd </w:t>
      </w:r>
      <w:r w:rsidR="006B7D72">
        <w:t>South Carolina Regiment, commanded by Colonel William Moultrie, which was presented to the regiment on July 1, 1776;</w:t>
      </w:r>
    </w:p>
    <w:p w:rsidR="008C511F" w:rsidRDefault="008C5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40A56">
        <w:t xml:space="preserve">the </w:t>
      </w:r>
      <w:r w:rsidR="0046744D">
        <w:t>crescent</w:t>
      </w:r>
      <w:r w:rsidR="00E40A56">
        <w:t xml:space="preserve"> shall be </w:t>
      </w:r>
      <w:r w:rsidR="0046744D">
        <w:t>the crescent</w:t>
      </w:r>
      <w:r w:rsidR="00E40A56">
        <w:t xml:space="preserve"> </w:t>
      </w:r>
      <w:r w:rsidR="006B7D72">
        <w:t>design appearing on the surviving flag of the 2</w:t>
      </w:r>
      <w:r w:rsidR="006B7D72" w:rsidRPr="006B7D72">
        <w:rPr>
          <w:vertAlign w:val="superscript"/>
        </w:rPr>
        <w:t>nd</w:t>
      </w:r>
      <w:r w:rsidR="006B7D72">
        <w:t xml:space="preserve"> South Carolina Regiment and replicated in the </w:t>
      </w:r>
      <w:r w:rsidR="006B7D72" w:rsidRPr="006B7D72">
        <w:t>Report of the South Carolina State Flag Study Committee</w:t>
      </w:r>
      <w:r w:rsidR="006B7D72">
        <w:t xml:space="preserve"> dated March 4, 2020</w:t>
      </w:r>
      <w:r w:rsidR="00505F49">
        <w:t>;</w:t>
      </w:r>
    </w:p>
    <w:p w:rsidR="00505F49" w:rsidRDefault="0050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tilt o</w:t>
      </w:r>
      <w:r w:rsidR="00664631">
        <w:t>r</w:t>
      </w:r>
      <w:r>
        <w:t xml:space="preserve"> positioning of the </w:t>
      </w:r>
      <w:r w:rsidR="0046744D">
        <w:t>crescent</w:t>
      </w:r>
      <w:r>
        <w:t xml:space="preserve"> </w:t>
      </w:r>
      <w:r w:rsidR="00664631">
        <w:t xml:space="preserve">on the flag </w:t>
      </w:r>
      <w:r>
        <w:t xml:space="preserve">shall show the </w:t>
      </w:r>
      <w:r w:rsidR="0046744D">
        <w:t>crescent</w:t>
      </w:r>
      <w:r>
        <w:t xml:space="preserve"> in the upper dexter (left) corner of th</w:t>
      </w:r>
      <w:r w:rsidR="005668A9">
        <w:t>e flag with its points tilted or</w:t>
      </w:r>
      <w:r>
        <w:t xml:space="preserve"> angle</w:t>
      </w:r>
      <w:r w:rsidR="005668A9">
        <w:t>d</w:t>
      </w:r>
      <w:r>
        <w:t xml:space="preserve"> toward the upper corner of the field;</w:t>
      </w:r>
      <w:r w:rsidR="005E00B3">
        <w:t xml:space="preserve"> and</w:t>
      </w:r>
    </w:p>
    <w:p w:rsidR="00264BF8" w:rsidRDefault="0050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palmetto tree centered in the middle of the flag o</w:t>
      </w:r>
      <w:r w:rsidR="00264BF8">
        <w:t xml:space="preserve">f a design </w:t>
      </w:r>
      <w:r w:rsidR="00E734FD">
        <w:t xml:space="preserve">replicated in the </w:t>
      </w:r>
      <w:r w:rsidR="00E734FD" w:rsidRPr="006B7D72">
        <w:t>Report of the South Carolina State Flag Study Committee</w:t>
      </w:r>
      <w:r w:rsidR="00E734FD">
        <w:t xml:space="preserve"> dated March 4, 2020</w:t>
      </w:r>
      <w:r w:rsidR="00264BF8">
        <w:t>.</w:t>
      </w:r>
    </w:p>
    <w:p w:rsidR="00264BF8" w:rsidRDefault="002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Based on</w:t>
      </w:r>
      <w:r w:rsidR="005E00B3">
        <w:t xml:space="preserve"> the</w:t>
      </w:r>
      <w:r>
        <w:t xml:space="preserve"> provision</w:t>
      </w:r>
      <w:r w:rsidR="00664631">
        <w:t>s</w:t>
      </w:r>
      <w:r>
        <w:t xml:space="preserve"> of subsection (A), the Official South Carolina State Flag shall be of a color provided in subsection (A) with a design </w:t>
      </w:r>
      <w:r w:rsidR="00664631">
        <w:t>reflected on Appendix 1 of the R</w:t>
      </w:r>
      <w:r>
        <w:t xml:space="preserve">eport dated March 4, 2020, of the South Carolina State Flag Study Committee </w:t>
      </w:r>
      <w:r w:rsidR="005E00B3">
        <w:t>created by the provisions o</w:t>
      </w:r>
      <w:r>
        <w:t>f Paragraph 117.139 of Part IB of Act 91 of 2019. The report of the committee shall be filed with the South Carolina Department of Archives and History and maintained by the department as a public record.”</w:t>
      </w:r>
    </w:p>
    <w:p w:rsidR="00264BF8" w:rsidRDefault="002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F33" w:rsidRDefault="00963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BF8">
        <w:t>2</w:t>
      </w:r>
      <w:r>
        <w:t>.</w:t>
      </w:r>
      <w:r>
        <w:tab/>
        <w:t>This act takes effect upon approval by the Governor.</w:t>
      </w:r>
    </w:p>
    <w:p w:rsidR="00471646" w:rsidRDefault="00FF27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21A4" w:rsidRDefault="00F921A4" w:rsidP="00F921A4">
      <w:pPr>
        <w:suppressAutoHyphens/>
      </w:pPr>
    </w:p>
    <w:sectPr w:rsidR="00F921A4" w:rsidSect="00F921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F49" w:rsidRDefault="00505F49" w:rsidP="009F0C77">
      <w:r>
        <w:separator/>
      </w:r>
    </w:p>
  </w:endnote>
  <w:endnote w:type="continuationSeparator" w:id="0">
    <w:p w:rsidR="00505F49" w:rsidRDefault="00505F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5771E7-E4FA-4FBB-A9BD-BA94991A9CE4}"/>
    <w:embedBold r:id="rId2" w:fontKey="{F65016CD-1E5E-4AB2-861C-B230EE59FB5E}"/>
  </w:font>
  <w:font w:name="Calibri">
    <w:panose1 w:val="020F0502020204030204"/>
    <w:charset w:val="00"/>
    <w:family w:val="swiss"/>
    <w:pitch w:val="variable"/>
    <w:sig w:usb0="E0002EFF" w:usb1="C000247B" w:usb2="00000009" w:usb3="00000000" w:csb0="000001FF" w:csb1="00000000"/>
    <w:embedRegular r:id="rId3" w:fontKey="{ACE30A52-1503-472E-B8B1-57D3AB52F9E9}"/>
  </w:font>
  <w:font w:name="Segoe UI">
    <w:panose1 w:val="020B0502040204020203"/>
    <w:charset w:val="00"/>
    <w:family w:val="swiss"/>
    <w:pitch w:val="variable"/>
    <w:sig w:usb0="E4002EFF" w:usb1="C000E47F" w:usb2="00000009" w:usb3="00000000" w:csb0="000001FF" w:csb1="00000000"/>
    <w:embedRegular r:id="rId4" w:fontKey="{5668E171-76EB-4F75-A77F-0C839EAC4F3D}"/>
  </w:font>
  <w:font w:name="Cambria">
    <w:panose1 w:val="02040503050406030204"/>
    <w:charset w:val="00"/>
    <w:family w:val="roman"/>
    <w:pitch w:val="variable"/>
    <w:sig w:usb0="E00006FF" w:usb1="420024FF" w:usb2="02000000" w:usb3="00000000" w:csb0="0000019F" w:csb1="00000000"/>
    <w:embedRegular r:id="rId5" w:fontKey="{BDC5F298-CD59-404A-8EE8-900E203F2E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646" w:rsidRPr="00F921A4" w:rsidRDefault="00F921A4" w:rsidP="00F921A4">
    <w:pPr>
      <w:pStyle w:val="Footer"/>
      <w:tabs>
        <w:tab w:val="clear" w:pos="4680"/>
        <w:tab w:val="clear" w:pos="9360"/>
        <w:tab w:val="center" w:pos="2995"/>
      </w:tabs>
      <w:spacing w:before="120"/>
    </w:pPr>
    <w:r>
      <w:t>[1206]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F49" w:rsidRDefault="00505F49" w:rsidP="009F0C77">
      <w:r>
        <w:separator/>
      </w:r>
    </w:p>
  </w:footnote>
  <w:footnote w:type="continuationSeparator" w:id="0">
    <w:p w:rsidR="00505F49" w:rsidRDefault="00505F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63SD20"/>
    <w:docVar w:name="CoverBillType" w:val="b"/>
    <w:docVar w:name="DocPath" w:val="L:\Council\bills\CC\15763SD20.DOCX"/>
    <w:docVar w:name="dvBillNumber" w:val="1206"/>
    <w:docVar w:name="dvBillNumberPrefix" w:val="S. "/>
    <w:docVar w:name="dvOriginalBody" w:val="Senate"/>
    <w:docVar w:name="dvSteno" w:val="CC"/>
    <w:docVar w:name="NameofBody" w:val="s"/>
    <w:docVar w:name="vGroup2" w:val="Council"/>
  </w:docVars>
  <w:rsids>
    <w:rsidRoot w:val="00963F33"/>
    <w:rsid w:val="000263D9"/>
    <w:rsid w:val="00026C9A"/>
    <w:rsid w:val="000965A1"/>
    <w:rsid w:val="000C487D"/>
    <w:rsid w:val="000E1785"/>
    <w:rsid w:val="000F39F2"/>
    <w:rsid w:val="001023A4"/>
    <w:rsid w:val="0010776B"/>
    <w:rsid w:val="00133E66"/>
    <w:rsid w:val="00134ACF"/>
    <w:rsid w:val="00144E15"/>
    <w:rsid w:val="001827BD"/>
    <w:rsid w:val="001A4A62"/>
    <w:rsid w:val="001A681E"/>
    <w:rsid w:val="001D08F2"/>
    <w:rsid w:val="002037CA"/>
    <w:rsid w:val="002047A2"/>
    <w:rsid w:val="002321B6"/>
    <w:rsid w:val="0023696B"/>
    <w:rsid w:val="00250967"/>
    <w:rsid w:val="00264BF8"/>
    <w:rsid w:val="002759C5"/>
    <w:rsid w:val="00277DEE"/>
    <w:rsid w:val="00280D88"/>
    <w:rsid w:val="00292CF9"/>
    <w:rsid w:val="00294ABE"/>
    <w:rsid w:val="002A3EB4"/>
    <w:rsid w:val="002C1446"/>
    <w:rsid w:val="00314A4C"/>
    <w:rsid w:val="00325348"/>
    <w:rsid w:val="00393688"/>
    <w:rsid w:val="003D411E"/>
    <w:rsid w:val="003E3C1E"/>
    <w:rsid w:val="003E6148"/>
    <w:rsid w:val="003E7D04"/>
    <w:rsid w:val="00400EAA"/>
    <w:rsid w:val="0041760A"/>
    <w:rsid w:val="004203D7"/>
    <w:rsid w:val="00420AD4"/>
    <w:rsid w:val="00423F46"/>
    <w:rsid w:val="00461588"/>
    <w:rsid w:val="0046744D"/>
    <w:rsid w:val="004674C9"/>
    <w:rsid w:val="00471646"/>
    <w:rsid w:val="004809EE"/>
    <w:rsid w:val="004B2A8B"/>
    <w:rsid w:val="00505F49"/>
    <w:rsid w:val="00511EE9"/>
    <w:rsid w:val="00521E00"/>
    <w:rsid w:val="005623C2"/>
    <w:rsid w:val="005668A9"/>
    <w:rsid w:val="00577C6C"/>
    <w:rsid w:val="0058501B"/>
    <w:rsid w:val="005C5AC4"/>
    <w:rsid w:val="005E00B3"/>
    <w:rsid w:val="0061228A"/>
    <w:rsid w:val="006215AA"/>
    <w:rsid w:val="006340D9"/>
    <w:rsid w:val="00643B8E"/>
    <w:rsid w:val="00653ECC"/>
    <w:rsid w:val="00664631"/>
    <w:rsid w:val="00665EBC"/>
    <w:rsid w:val="00680479"/>
    <w:rsid w:val="0069470D"/>
    <w:rsid w:val="006A476C"/>
    <w:rsid w:val="006B7D72"/>
    <w:rsid w:val="006C6A93"/>
    <w:rsid w:val="006D377B"/>
    <w:rsid w:val="006E02F9"/>
    <w:rsid w:val="006F3F76"/>
    <w:rsid w:val="00753C04"/>
    <w:rsid w:val="00756946"/>
    <w:rsid w:val="00757F80"/>
    <w:rsid w:val="00771EEC"/>
    <w:rsid w:val="00786819"/>
    <w:rsid w:val="0079176F"/>
    <w:rsid w:val="007A325A"/>
    <w:rsid w:val="007C3099"/>
    <w:rsid w:val="007E72BE"/>
    <w:rsid w:val="007F0FC6"/>
    <w:rsid w:val="007F1523"/>
    <w:rsid w:val="007F509E"/>
    <w:rsid w:val="007F5799"/>
    <w:rsid w:val="007F6947"/>
    <w:rsid w:val="00834A12"/>
    <w:rsid w:val="00872729"/>
    <w:rsid w:val="00890077"/>
    <w:rsid w:val="008C511F"/>
    <w:rsid w:val="008F4429"/>
    <w:rsid w:val="00932670"/>
    <w:rsid w:val="009352BB"/>
    <w:rsid w:val="00963F33"/>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56"/>
    <w:rsid w:val="00E437DA"/>
    <w:rsid w:val="00E63093"/>
    <w:rsid w:val="00E734FD"/>
    <w:rsid w:val="00EB00A2"/>
    <w:rsid w:val="00EB1BF3"/>
    <w:rsid w:val="00EF3EEE"/>
    <w:rsid w:val="00F149A7"/>
    <w:rsid w:val="00F50BAF"/>
    <w:rsid w:val="00F52C10"/>
    <w:rsid w:val="00F81FFD"/>
    <w:rsid w:val="00F85228"/>
    <w:rsid w:val="00F907F7"/>
    <w:rsid w:val="00F921A4"/>
    <w:rsid w:val="00FB6773"/>
    <w:rsid w:val="00FF2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4600C-B98E-4D9B-BAE5-5303E155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37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37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4B07-32C3-4DF7-803B-568EA9E7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361</Words>
  <Characters>1672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1206 Text of Previous Version (May 12, 2020) - South Carolina Legislature Online</dc:title>
  <dc:subject/>
  <dc:creator>Chris Charlton</dc:creator>
  <cp:keywords/>
  <dc:description/>
  <cp:lastModifiedBy>S Wilson</cp:lastModifiedBy>
  <cp:revision>2</cp:revision>
  <cp:lastPrinted>2020-03-17T18:40:00Z</cp:lastPrinted>
  <dcterms:created xsi:type="dcterms:W3CDTF">2020-05-12T20:33:00Z</dcterms:created>
  <dcterms:modified xsi:type="dcterms:W3CDTF">2020-05-12T20:33:00Z</dcterms:modified>
</cp:coreProperties>
</file>