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A1E" w:rsidRPr="00522CE0" w:rsidRDefault="00545A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5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0CD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3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 w:rsidR="007D4679">
        <w:t xml:space="preserve">NAME A PORTION OF </w:t>
      </w:r>
      <w:r w:rsidR="008A7EC3">
        <w:t xml:space="preserve">HIGHWAY 45 FROM </w:t>
      </w:r>
      <w:r w:rsidR="00184FAC">
        <w:t xml:space="preserve">BETAW </w:t>
      </w:r>
      <w:r>
        <w:t>ROAD</w:t>
      </w:r>
      <w:r w:rsidR="00184FAC">
        <w:t xml:space="preserve"> </w:t>
      </w:r>
      <w:r w:rsidR="008A7EC3">
        <w:t xml:space="preserve">EXTENDING </w:t>
      </w:r>
      <w:r w:rsidR="00184FAC">
        <w:t>1.5 MILES TO ARROWHEAD TURN</w:t>
      </w:r>
      <w:r>
        <w:rPr>
          <w:color w:val="000000" w:themeColor="text1"/>
          <w:u w:color="000000" w:themeColor="text1"/>
        </w:rPr>
        <w:t xml:space="preserve"> </w:t>
      </w:r>
      <w:r>
        <w:t>“HARVEY MIDDLETON ROAD”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B3EE0" w:rsidRDefault="000B3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7079C1">
        <w:rPr>
          <w:rFonts w:eastAsia="Times New Roman"/>
        </w:rPr>
        <w:t>Officer</w:t>
      </w:r>
      <w:r>
        <w:rPr>
          <w:rFonts w:eastAsia="Times New Roman"/>
        </w:rPr>
        <w:t xml:space="preserve"> Harvey Middleton, who was killed in the line of duty on May 11, 1975; and</w:t>
      </w:r>
    </w:p>
    <w:p w:rsidR="008A7EC3" w:rsidRDefault="008A7EC3" w:rsidP="008A7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79C1">
        <w:rPr>
          <w:rFonts w:eastAsia="Times New Roman"/>
        </w:rPr>
        <w:t>Officer</w:t>
      </w:r>
      <w:r w:rsidR="00A64370">
        <w:rPr>
          <w:rFonts w:eastAsia="Times New Roman"/>
        </w:rPr>
        <w:t xml:space="preserve"> Harvey Middleton</w:t>
      </w:r>
      <w:r>
        <w:rPr>
          <w:rFonts w:eastAsia="Times New Roman"/>
        </w:rPr>
        <w:t xml:space="preserve"> was born on August 26, 1945</w:t>
      </w:r>
      <w:r w:rsidR="00FA21A2">
        <w:rPr>
          <w:rFonts w:eastAsia="Times New Roman"/>
        </w:rPr>
        <w:t xml:space="preserve"> </w:t>
      </w:r>
      <w:r w:rsidR="00A64370">
        <w:rPr>
          <w:rFonts w:eastAsia="Times New Roman"/>
        </w:rPr>
        <w:t xml:space="preserve">to Mr. and Mrs. Ada Legree and Oliver Middleton, Sr. </w:t>
      </w:r>
      <w:r w:rsidR="007079C1">
        <w:rPr>
          <w:rFonts w:eastAsia="Times New Roman"/>
        </w:rPr>
        <w:t>He w</w:t>
      </w:r>
      <w:r w:rsidR="00FA21A2">
        <w:rPr>
          <w:rFonts w:eastAsia="Times New Roman"/>
        </w:rPr>
        <w:t>as one of six children, with siblings Dorothy Prioleau, SGM(R) Earl Middleton, Lou Ell Williams, Leon Middleton, and the late Oliver Middleton, Jr</w:t>
      </w:r>
      <w:r w:rsidR="000B3EE0">
        <w:rPr>
          <w:rFonts w:eastAsia="Times New Roman"/>
        </w:rPr>
        <w:t>.</w:t>
      </w:r>
      <w:r>
        <w:rPr>
          <w:rFonts w:eastAsia="Times New Roman"/>
        </w:rPr>
        <w:t>; and</w:t>
      </w:r>
    </w:p>
    <w:p w:rsidR="00BF6F50" w:rsidRDefault="00BF6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 xml:space="preserve">was a graduate of Russellville High School’s class of 1962 and attended Trident Technical College </w:t>
      </w:r>
      <w:r w:rsidR="00A64370">
        <w:rPr>
          <w:rFonts w:eastAsia="Times New Roman"/>
        </w:rPr>
        <w:t>from 1973 to 1974</w:t>
      </w:r>
      <w:r w:rsidR="007079C1">
        <w:rPr>
          <w:rFonts w:eastAsia="Times New Roman"/>
        </w:rPr>
        <w:t>, specializing in auto m</w:t>
      </w:r>
      <w:r>
        <w:rPr>
          <w:rFonts w:eastAsia="Times New Roman"/>
        </w:rPr>
        <w:t>echanic</w:t>
      </w:r>
      <w:r w:rsidR="00A64370">
        <w:rPr>
          <w:rFonts w:eastAsia="Times New Roman"/>
        </w:rPr>
        <w:t>s. He graduated from the South Carolina Criminal Justice Academy on March 28, 1975</w:t>
      </w:r>
      <w:r>
        <w:rPr>
          <w:rFonts w:eastAsia="Times New Roman"/>
        </w:rPr>
        <w:t>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Vietnam War,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>served the United States Army as a S. 4 Rank from 1966 until he was honorably discharged on June 19, 1972;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4679">
        <w:rPr>
          <w:rFonts w:eastAsia="Times New Roman"/>
        </w:rPr>
        <w:t xml:space="preserve">after his military service,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>was employed as a security officer</w:t>
      </w:r>
      <w:r w:rsidR="00A64370">
        <w:rPr>
          <w:rFonts w:eastAsia="Times New Roman"/>
        </w:rPr>
        <w:t xml:space="preserve"> in New York</w:t>
      </w:r>
      <w:r>
        <w:rPr>
          <w:rFonts w:eastAsia="Times New Roman"/>
        </w:rPr>
        <w:t xml:space="preserve"> for the Federal Reserve Bank of New York until 1973 when he relocated to St. Stephen, South Carolina;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64370">
        <w:rPr>
          <w:rFonts w:eastAsia="Times New Roman"/>
        </w:rPr>
        <w:t>in St. Stephen, he</w:t>
      </w:r>
      <w:r>
        <w:rPr>
          <w:rFonts w:eastAsia="Times New Roman"/>
        </w:rPr>
        <w:t xml:space="preserve"> was employed as a Berkeley County Sheriff’s Deputy from January 26, 1974 until his passing on May 11, 1975; and</w:t>
      </w: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F50" w:rsidRDefault="00BF6F50" w:rsidP="00BF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</w:t>
      </w:r>
      <w:r w:rsidR="00260AF6">
        <w:rPr>
          <w:rFonts w:eastAsia="Times New Roman"/>
        </w:rPr>
        <w:t>his community</w:t>
      </w:r>
      <w:r w:rsidR="007D4679">
        <w:rPr>
          <w:rFonts w:eastAsia="Times New Roman"/>
        </w:rPr>
        <w:t xml:space="preserve"> and profession</w:t>
      </w:r>
      <w:r w:rsidR="00260AF6">
        <w:rPr>
          <w:rFonts w:eastAsia="Times New Roman"/>
        </w:rPr>
        <w:t xml:space="preserve">, </w:t>
      </w:r>
      <w:r w:rsidR="007079C1">
        <w:rPr>
          <w:rFonts w:eastAsia="Times New Roman"/>
        </w:rPr>
        <w:t xml:space="preserve">Officer Middleton </w:t>
      </w:r>
      <w:r w:rsidR="00260AF6">
        <w:rPr>
          <w:rFonts w:eastAsia="Times New Roman"/>
        </w:rPr>
        <w:t>was a member</w:t>
      </w:r>
      <w:r w:rsidR="007D4679">
        <w:rPr>
          <w:rFonts w:eastAsia="Times New Roman"/>
        </w:rPr>
        <w:t xml:space="preserve"> of Masonic Lodge No. 315 and </w:t>
      </w:r>
      <w:r w:rsidR="00260AF6">
        <w:rPr>
          <w:rFonts w:eastAsia="Times New Roman"/>
        </w:rPr>
        <w:t>the South Carolina Law Enforcement Officers’ Association</w:t>
      </w:r>
      <w:r>
        <w:rPr>
          <w:rFonts w:eastAsia="Times New Roman"/>
        </w:rPr>
        <w:t>; and</w:t>
      </w:r>
    </w:p>
    <w:p w:rsidR="00BF6F50" w:rsidRDefault="00BF6F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21A2" w:rsidRDefault="00FA21A2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64370">
        <w:rPr>
          <w:rFonts w:eastAsia="Times New Roman"/>
        </w:rPr>
        <w:t xml:space="preserve">a devout man of faith, </w:t>
      </w:r>
      <w:r w:rsidR="007079C1">
        <w:rPr>
          <w:rFonts w:eastAsia="Times New Roman"/>
        </w:rPr>
        <w:t xml:space="preserve">Officer Middleton </w:t>
      </w:r>
      <w:r>
        <w:rPr>
          <w:rFonts w:eastAsia="Times New Roman"/>
        </w:rPr>
        <w:t>attended St. Stephen Baptist Church, where he served as church trustee member, member of the male chorus, and assistant Sunday School teacher; and</w:t>
      </w:r>
    </w:p>
    <w:p w:rsidR="00FA21A2" w:rsidRDefault="00FA21A2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21A2" w:rsidRDefault="00FA21A2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79C1">
        <w:rPr>
          <w:rFonts w:eastAsia="Times New Roman"/>
        </w:rPr>
        <w:t xml:space="preserve">Officer Middleton </w:t>
      </w:r>
      <w:r w:rsidR="00A64370">
        <w:rPr>
          <w:rFonts w:eastAsia="Times New Roman"/>
        </w:rPr>
        <w:t>was</w:t>
      </w:r>
      <w:r>
        <w:rPr>
          <w:rFonts w:eastAsia="Times New Roman"/>
        </w:rPr>
        <w:t xml:space="preserve"> married </w:t>
      </w:r>
      <w:r w:rsidR="00A64370">
        <w:rPr>
          <w:rFonts w:eastAsia="Times New Roman"/>
        </w:rPr>
        <w:t xml:space="preserve">to </w:t>
      </w:r>
      <w:r>
        <w:rPr>
          <w:rFonts w:eastAsia="Times New Roman"/>
        </w:rPr>
        <w:t>Ella Hawkins</w:t>
      </w:r>
      <w:r w:rsidR="007D4679">
        <w:rPr>
          <w:rFonts w:eastAsia="Times New Roman"/>
        </w:rPr>
        <w:t>, and h</w:t>
      </w:r>
      <w:r>
        <w:rPr>
          <w:rFonts w:eastAsia="Times New Roman"/>
        </w:rPr>
        <w:t>e had four children, Terrance Rose, Cassandra Brown, Ateshia Middleton Lester, and Harvey Middleton, Jr.; and</w:t>
      </w:r>
    </w:p>
    <w:p w:rsidR="008A7EC3" w:rsidRDefault="008A7EC3" w:rsidP="00FA2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79C1" w:rsidRDefault="007079C1" w:rsidP="00707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May 11, 1975, Officer Middleton received a call of a volatile family disturbance while he was in church. He left the services and attempted to bring peace, but the armed assailant opened fire and fatally wounded Officer Middleton; and</w:t>
      </w:r>
    </w:p>
    <w:p w:rsidR="007079C1" w:rsidRDefault="007079C1" w:rsidP="00707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B3EE0">
        <w:rPr>
          <w:rFonts w:eastAsia="Times New Roman"/>
        </w:rPr>
        <w:t>it would be only fitting and proper to pay tribute to this son of South C</w:t>
      </w:r>
      <w:r w:rsidR="007D4679">
        <w:rPr>
          <w:rFonts w:eastAsia="Times New Roman"/>
        </w:rPr>
        <w:t>arolina by naming a portion of</w:t>
      </w:r>
      <w:r w:rsidR="000B3EE0">
        <w:rPr>
          <w:rFonts w:eastAsia="Times New Roman"/>
        </w:rPr>
        <w:t xml:space="preserve"> road</w:t>
      </w:r>
      <w:r w:rsidR="007D4679">
        <w:rPr>
          <w:rFonts w:eastAsia="Times New Roman"/>
        </w:rPr>
        <w:t xml:space="preserve"> in the State</w:t>
      </w:r>
      <w:r w:rsidR="000B3EE0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B3EE0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1A03F9">
        <w:t>name a</w:t>
      </w:r>
      <w:r w:rsidR="007D4679">
        <w:t xml:space="preserve"> portion of</w:t>
      </w:r>
      <w:r w:rsidR="008A7EC3">
        <w:t xml:space="preserve"> Highway 45 from</w:t>
      </w:r>
      <w:r w:rsidR="000B3EE0">
        <w:t xml:space="preserve"> </w:t>
      </w:r>
      <w:r w:rsidR="00184FAC">
        <w:t>Betaw R</w:t>
      </w:r>
      <w:r w:rsidR="000B3EE0">
        <w:t>oad</w:t>
      </w:r>
      <w:r w:rsidR="00184FAC">
        <w:t xml:space="preserve"> </w:t>
      </w:r>
      <w:r w:rsidR="008A7EC3">
        <w:t xml:space="preserve">extending </w:t>
      </w:r>
      <w:r w:rsidR="00184FAC">
        <w:t>1.5 miles to Arrowhead Turn</w:t>
      </w:r>
      <w:r w:rsidR="000B3EE0">
        <w:rPr>
          <w:color w:val="000000" w:themeColor="text1"/>
          <w:u w:color="000000" w:themeColor="text1"/>
        </w:rPr>
        <w:t xml:space="preserve"> </w:t>
      </w:r>
      <w:r w:rsidR="000B3EE0">
        <w:t>“Harvey Middleton Road”</w:t>
      </w:r>
      <w:r w:rsidR="000B3EE0">
        <w:rPr>
          <w:rFonts w:eastAsia="Times New Roman"/>
        </w:rPr>
        <w:t xml:space="preserve"> and erect appropriate markers or signs at this location containing the designation.</w:t>
      </w:r>
    </w:p>
    <w:p w:rsidR="00CF0CDF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CDF" w:rsidRPr="00522CE0" w:rsidRDefault="00CF0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0B3EE0">
        <w:rPr>
          <w:rFonts w:eastAsia="Times New Roman"/>
        </w:rPr>
        <w:t xml:space="preserve">forwarded to the Department of Transportation and the family of </w:t>
      </w:r>
      <w:r w:rsidR="007079C1">
        <w:rPr>
          <w:rFonts w:eastAsia="Times New Roman"/>
        </w:rPr>
        <w:t>Officer</w:t>
      </w:r>
      <w:r w:rsidR="000B3EE0">
        <w:rPr>
          <w:rFonts w:eastAsia="Times New Roman"/>
        </w:rPr>
        <w:t xml:space="preserve"> Harvey Middleton.</w:t>
      </w:r>
    </w:p>
    <w:p w:rsidR="0026534C" w:rsidRDefault="006D67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45A1E" w:rsidRDefault="00545A1E" w:rsidP="00545A1E">
      <w:pPr>
        <w:suppressAutoHyphens/>
        <w:jc w:val="both"/>
        <w:rPr>
          <w:rFonts w:eastAsia="Times New Roman"/>
        </w:rPr>
      </w:pPr>
    </w:p>
    <w:sectPr w:rsidR="00545A1E" w:rsidSect="00545A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EC3" w:rsidRDefault="008A7EC3" w:rsidP="00522CE0">
      <w:r>
        <w:separator/>
      </w:r>
    </w:p>
  </w:endnote>
  <w:endnote w:type="continuationSeparator" w:id="0">
    <w:p w:rsidR="008A7EC3" w:rsidRDefault="008A7E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E63793-AE50-4C31-B118-DA82AEE581C5}"/>
    <w:embedBold r:id="rId2" w:fontKey="{C6A0F7AF-253C-4BBB-A3B1-E189A7525D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4F1B87-8CD9-4490-BD3A-26821A63B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ECB322-FDFF-4D20-AB01-713B76DC2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34C" w:rsidRPr="00545A1E" w:rsidRDefault="00545A1E" w:rsidP="00545A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EC3" w:rsidRDefault="008A7EC3" w:rsidP="00522CE0">
      <w:r>
        <w:separator/>
      </w:r>
    </w:p>
  </w:footnote>
  <w:footnote w:type="continuationSeparator" w:id="0">
    <w:p w:rsidR="008A7EC3" w:rsidRDefault="008A7E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HARV.KMM.RAS"/>
    <w:docVar w:name="CoverAttorneyInitials" w:val="KMM"/>
    <w:docVar w:name="CoverAttorneyLastName" w:val="Moffitt"/>
    <w:docVar w:name="CoverBillType" w:val="c"/>
    <w:docVar w:name="CoverSenator" w:val="RAS"/>
    <w:docVar w:name="dvBillNumber" w:val="1207"/>
    <w:docVar w:name="dvBillNumberPrefix" w:val="S. "/>
    <w:docVar w:name="dvOriginalBody" w:val="Senate"/>
    <w:docVar w:name="fulldraftpath" w:val="L:\S-RES\RAS\012HARV.KMM.RAS.DOCX"/>
    <w:docVar w:name="NameofBody" w:val="S"/>
    <w:docVar w:name="vgroup2" w:val="S-RES"/>
  </w:docVars>
  <w:rsids>
    <w:rsidRoot w:val="00CF0CDF"/>
    <w:rsid w:val="00042AC1"/>
    <w:rsid w:val="00046516"/>
    <w:rsid w:val="00072458"/>
    <w:rsid w:val="0007601D"/>
    <w:rsid w:val="000B0720"/>
    <w:rsid w:val="000B3EE0"/>
    <w:rsid w:val="000B5EAF"/>
    <w:rsid w:val="001315B2"/>
    <w:rsid w:val="00170561"/>
    <w:rsid w:val="00174988"/>
    <w:rsid w:val="00184FAC"/>
    <w:rsid w:val="00186AC9"/>
    <w:rsid w:val="00197DF1"/>
    <w:rsid w:val="001A03F9"/>
    <w:rsid w:val="001B3DD9"/>
    <w:rsid w:val="001B7E5D"/>
    <w:rsid w:val="001D3BAC"/>
    <w:rsid w:val="00216025"/>
    <w:rsid w:val="00245C4E"/>
    <w:rsid w:val="00260AF6"/>
    <w:rsid w:val="0026534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29BA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A1E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6712"/>
    <w:rsid w:val="007079C1"/>
    <w:rsid w:val="00720D40"/>
    <w:rsid w:val="007318D4"/>
    <w:rsid w:val="00765784"/>
    <w:rsid w:val="007A4390"/>
    <w:rsid w:val="007D4679"/>
    <w:rsid w:val="007E5CB7"/>
    <w:rsid w:val="008314D2"/>
    <w:rsid w:val="00870F6F"/>
    <w:rsid w:val="008A7EC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370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F50"/>
    <w:rsid w:val="00C45366"/>
    <w:rsid w:val="00C53F5C"/>
    <w:rsid w:val="00C57023"/>
    <w:rsid w:val="00C74052"/>
    <w:rsid w:val="00CB187A"/>
    <w:rsid w:val="00CC0EC7"/>
    <w:rsid w:val="00CC251A"/>
    <w:rsid w:val="00CF0CD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92F"/>
    <w:rsid w:val="00ED4FA2"/>
    <w:rsid w:val="00F0234A"/>
    <w:rsid w:val="00F05CF2"/>
    <w:rsid w:val="00F51241"/>
    <w:rsid w:val="00F52959"/>
    <w:rsid w:val="00F55884"/>
    <w:rsid w:val="00FA21A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BEA6792-B717-444C-A403-1D9669BE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489</Words>
  <Characters>2507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1207 Text of Previous Version (May 12,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2020-05-12T21:38:00Z</dcterms:created>
  <dcterms:modified xsi:type="dcterms:W3CDTF">2020-05-12T21:38:00Z</dcterms:modified>
</cp:coreProperties>
</file>