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E82" w:rsidRPr="00522CE0" w:rsidRDefault="00A50E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50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C456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93B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17-13-20 OF THE 1976 CODE, RELATING TO CIRCUMSTANCES IN WHICH A CITIZEN MAY CONDUCT A CITIZEN’S ARREST, TO PROVIDE THAT A CITIZEN MAY ONLY ARREST A PERSON IN THE NIGHTTIME AS NECESSARY IF THE PERSON HAS ENTERED A DWELLING HOUSE WITHOUT EXPRESS OR IMPLIED PERMISSION; AND TO REPEAL SECTION 17-13-10, RELATING TO ADDITIONAL CIRCUMSTANCES IN WHICH A CITIZEN MAY CONDUCT A CITIZEN’S ARREST.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93B72" w:rsidRPr="00317D18" w:rsidRDefault="00993B72" w:rsidP="00993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17D18">
        <w:rPr>
          <w:color w:val="000000" w:themeColor="text1"/>
          <w:u w:color="000000" w:themeColor="text1"/>
        </w:rPr>
        <w:t>Whereas, the practice of allowing citizen’s arrests is an archaic vestige of the common law that dates back to medieval England;</w:t>
      </w:r>
      <w:r>
        <w:rPr>
          <w:color w:val="000000" w:themeColor="text1"/>
          <w:u w:color="000000" w:themeColor="text1"/>
        </w:rPr>
        <w:t xml:space="preserve"> and</w:t>
      </w:r>
    </w:p>
    <w:p w:rsidR="00993B72" w:rsidRDefault="00993B72" w:rsidP="00993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93B72" w:rsidRPr="00317D18" w:rsidRDefault="00993B72" w:rsidP="00993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17D18">
        <w:rPr>
          <w:color w:val="000000" w:themeColor="text1"/>
          <w:u w:color="000000" w:themeColor="text1"/>
        </w:rPr>
        <w:t>Whereas, the senseless, brutal murder of Ahmaud Arbery in Brunswick, Georgia demonstrates the tragic consequences of the vigilantism that is encouraged by outdated citizen’s arrest laws;</w:t>
      </w:r>
      <w:r>
        <w:rPr>
          <w:color w:val="000000" w:themeColor="text1"/>
          <w:u w:color="000000" w:themeColor="text1"/>
        </w:rPr>
        <w:t xml:space="preserve"> and</w:t>
      </w:r>
    </w:p>
    <w:p w:rsidR="00993B72" w:rsidRDefault="00993B72" w:rsidP="00993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93B72" w:rsidRPr="00317D18" w:rsidRDefault="00993B72" w:rsidP="00993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17D18">
        <w:rPr>
          <w:color w:val="000000" w:themeColor="text1"/>
          <w:u w:color="000000" w:themeColor="text1"/>
        </w:rPr>
        <w:t>Whereas, it is time to modernize South Carolina’s citizen’s arrest laws to prevent the heartbreak that befell Georgia before it happens here. Now, therefore,</w:t>
      </w:r>
    </w:p>
    <w:p w:rsidR="00993B72" w:rsidRDefault="00993B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4568" w:rsidRDefault="002C45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C4568" w:rsidRDefault="002C45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4568" w:rsidRDefault="002C45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93B72" w:rsidRPr="00317D18">
        <w:rPr>
          <w:color w:val="000000" w:themeColor="text1"/>
          <w:u w:color="000000" w:themeColor="text1"/>
        </w:rPr>
        <w:t>Section 17</w:t>
      </w:r>
      <w:r w:rsidR="00393572">
        <w:rPr>
          <w:color w:val="000000" w:themeColor="text1"/>
          <w:u w:color="000000" w:themeColor="text1"/>
        </w:rPr>
        <w:noBreakHyphen/>
      </w:r>
      <w:r w:rsidR="00993B72" w:rsidRPr="00317D18">
        <w:rPr>
          <w:color w:val="000000" w:themeColor="text1"/>
          <w:u w:color="000000" w:themeColor="text1"/>
        </w:rPr>
        <w:t>13</w:t>
      </w:r>
      <w:r w:rsidR="00393572">
        <w:rPr>
          <w:color w:val="000000" w:themeColor="text1"/>
          <w:u w:color="000000" w:themeColor="text1"/>
        </w:rPr>
        <w:noBreakHyphen/>
      </w:r>
      <w:r w:rsidR="00993B72" w:rsidRPr="00317D18">
        <w:rPr>
          <w:color w:val="000000" w:themeColor="text1"/>
          <w:u w:color="000000" w:themeColor="text1"/>
        </w:rPr>
        <w:t xml:space="preserve">10 of the 1976 Code, relating to circumstances </w:t>
      </w:r>
      <w:r w:rsidR="00993B72">
        <w:rPr>
          <w:color w:val="000000" w:themeColor="text1"/>
          <w:u w:color="000000" w:themeColor="text1"/>
        </w:rPr>
        <w:t>in which</w:t>
      </w:r>
      <w:r w:rsidR="00993B72" w:rsidRPr="00317D18">
        <w:rPr>
          <w:color w:val="000000" w:themeColor="text1"/>
          <w:u w:color="000000" w:themeColor="text1"/>
        </w:rPr>
        <w:t xml:space="preserve"> a citizen may conduct a ‘citizen’s arrest</w:t>
      </w:r>
      <w:r w:rsidR="00993B72">
        <w:rPr>
          <w:color w:val="000000" w:themeColor="text1"/>
          <w:u w:color="000000" w:themeColor="text1"/>
        </w:rPr>
        <w:t>,</w:t>
      </w:r>
      <w:r w:rsidR="00993B72" w:rsidRPr="00317D18">
        <w:rPr>
          <w:color w:val="000000" w:themeColor="text1"/>
          <w:u w:color="000000" w:themeColor="text1"/>
        </w:rPr>
        <w:t>’ is repealed.</w:t>
      </w:r>
    </w:p>
    <w:p w:rsidR="00993B72" w:rsidRDefault="00993B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993B72" w:rsidRPr="00317D18" w:rsidRDefault="00993B72" w:rsidP="00993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17D18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317D18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317D18">
        <w:rPr>
          <w:color w:val="000000" w:themeColor="text1"/>
          <w:u w:color="000000" w:themeColor="text1"/>
        </w:rPr>
        <w:t>Section 17</w:t>
      </w:r>
      <w:r w:rsidR="00393572">
        <w:rPr>
          <w:color w:val="000000" w:themeColor="text1"/>
          <w:u w:color="000000" w:themeColor="text1"/>
        </w:rPr>
        <w:noBreakHyphen/>
      </w:r>
      <w:r w:rsidRPr="00317D18">
        <w:rPr>
          <w:color w:val="000000" w:themeColor="text1"/>
          <w:u w:color="000000" w:themeColor="text1"/>
        </w:rPr>
        <w:t>13</w:t>
      </w:r>
      <w:r w:rsidR="00393572">
        <w:rPr>
          <w:color w:val="000000" w:themeColor="text1"/>
          <w:u w:color="000000" w:themeColor="text1"/>
        </w:rPr>
        <w:noBreakHyphen/>
      </w:r>
      <w:r w:rsidRPr="00317D18">
        <w:rPr>
          <w:color w:val="000000" w:themeColor="text1"/>
          <w:u w:color="000000" w:themeColor="text1"/>
        </w:rPr>
        <w:t>20 of the 1976 Code is amended to read:</w:t>
      </w:r>
    </w:p>
    <w:p w:rsidR="00993B72" w:rsidRDefault="00993B72" w:rsidP="00993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993B72" w:rsidRDefault="00993B72" w:rsidP="00993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lastRenderedPageBreak/>
        <w:tab/>
        <w:t>“Section 17-13-20.</w:t>
      </w:r>
      <w:r w:rsidRPr="003E0D30">
        <w:tab/>
        <w:t>A citizen may arrest a person in the nighttime by efficient means as the darkness and the probability of escape render necessary, even if the life of the person should be taken, when the person</w:t>
      </w:r>
      <w:r w:rsidRPr="005B36DC">
        <w:rPr>
          <w:strike/>
        </w:rPr>
        <w:t>:</w:t>
      </w:r>
    </w:p>
    <w:p w:rsidR="00993B72" w:rsidRPr="00993B72" w:rsidRDefault="00993B72" w:rsidP="00993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trike/>
        </w:rPr>
      </w:pPr>
      <w:r>
        <w:tab/>
      </w:r>
      <w:r w:rsidRPr="003E0D30">
        <w:tab/>
      </w:r>
      <w:r w:rsidRPr="00993B72">
        <w:rPr>
          <w:strike/>
        </w:rPr>
        <w:t>(a)</w:t>
      </w:r>
      <w:r w:rsidRPr="005B36DC">
        <w:rPr>
          <w:rPrChange w:id="5" w:author="Ken Moffitt" w:date="2020-05-11T13:57:00Z">
            <w:rPr>
              <w:strike/>
            </w:rPr>
          </w:rPrChange>
        </w:rPr>
        <w:tab/>
      </w:r>
      <w:r w:rsidRPr="00993B72">
        <w:rPr>
          <w:strike/>
        </w:rPr>
        <w:t>has committed a felony;</w:t>
      </w:r>
    </w:p>
    <w:p w:rsidR="00993B72" w:rsidRDefault="00993B72" w:rsidP="00993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Pr="003E0D30">
        <w:tab/>
      </w:r>
      <w:r w:rsidRPr="00993B72">
        <w:rPr>
          <w:strike/>
        </w:rPr>
        <w:t>(b)</w:t>
      </w:r>
      <w:r>
        <w:tab/>
      </w:r>
      <w:r w:rsidRPr="003E0D30">
        <w:t>has entered a dwelling house without express or implied permission</w:t>
      </w:r>
      <w:r w:rsidRPr="005B36DC">
        <w:rPr>
          <w:strike/>
        </w:rPr>
        <w:t>;</w:t>
      </w:r>
    </w:p>
    <w:p w:rsidR="00993B72" w:rsidRPr="00993B72" w:rsidRDefault="00993B72" w:rsidP="00993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trike/>
        </w:rPr>
      </w:pPr>
      <w:r>
        <w:tab/>
      </w:r>
      <w:r w:rsidRPr="003E0D30">
        <w:tab/>
      </w:r>
      <w:r w:rsidRPr="00993B72">
        <w:rPr>
          <w:strike/>
        </w:rPr>
        <w:t>(c)</w:t>
      </w:r>
      <w:r w:rsidRPr="005B36DC">
        <w:rPr>
          <w:rPrChange w:id="6" w:author="Ken Moffitt" w:date="2020-05-11T13:58:00Z">
            <w:rPr>
              <w:strike/>
            </w:rPr>
          </w:rPrChange>
        </w:rPr>
        <w:tab/>
      </w:r>
      <w:r w:rsidRPr="00993B72">
        <w:rPr>
          <w:strike/>
        </w:rPr>
        <w:t>has broken or is breaking into an outhouse with a view to plunder;</w:t>
      </w:r>
    </w:p>
    <w:p w:rsidR="00993B72" w:rsidRPr="00993B72" w:rsidRDefault="00993B72" w:rsidP="00993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trike/>
        </w:rPr>
      </w:pPr>
      <w:r>
        <w:tab/>
      </w:r>
      <w:r w:rsidRPr="003E0D30">
        <w:tab/>
      </w:r>
      <w:r w:rsidRPr="00993B72">
        <w:rPr>
          <w:strike/>
        </w:rPr>
        <w:t>(d)</w:t>
      </w:r>
      <w:r w:rsidRPr="005B36DC">
        <w:rPr>
          <w:rPrChange w:id="7" w:author="Ken Moffitt" w:date="2020-05-11T13:58:00Z">
            <w:rPr>
              <w:strike/>
            </w:rPr>
          </w:rPrChange>
        </w:rPr>
        <w:tab/>
      </w:r>
      <w:r w:rsidRPr="00993B72">
        <w:rPr>
          <w:strike/>
        </w:rPr>
        <w:t>has in his possession stolen property; or</w:t>
      </w:r>
    </w:p>
    <w:p w:rsidR="00993B72" w:rsidRDefault="00993B72" w:rsidP="00993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ab/>
      </w:r>
      <w:r w:rsidRPr="003E0D30">
        <w:tab/>
      </w:r>
      <w:r w:rsidRPr="00993B72">
        <w:rPr>
          <w:strike/>
        </w:rPr>
        <w:t>(e)</w:t>
      </w:r>
      <w:r w:rsidRPr="005B36DC">
        <w:rPr>
          <w:rPrChange w:id="8" w:author="Ken Moffitt" w:date="2020-05-11T13:58:00Z">
            <w:rPr>
              <w:strike/>
            </w:rPr>
          </w:rPrChange>
        </w:rPr>
        <w:tab/>
      </w:r>
      <w:r w:rsidRPr="00993B72">
        <w:rPr>
          <w:strike/>
        </w:rPr>
        <w:t>being under circumstances which raise just suspicion of his design to steal or to commit some felony, flees when he is hailed</w:t>
      </w:r>
      <w:r>
        <w:t>.”</w:t>
      </w:r>
    </w:p>
    <w:p w:rsidR="002C4568" w:rsidRDefault="002C45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4568" w:rsidRPr="00522CE0" w:rsidRDefault="002C45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93B72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E10AA" w:rsidRDefault="0039357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50E82" w:rsidRDefault="00A50E82" w:rsidP="00A50E82">
      <w:pPr>
        <w:suppressAutoHyphens/>
        <w:jc w:val="both"/>
        <w:rPr>
          <w:rFonts w:eastAsia="Times New Roman"/>
        </w:rPr>
      </w:pPr>
    </w:p>
    <w:sectPr w:rsidR="00A50E82" w:rsidSect="00A50E8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4568" w:rsidRDefault="002C4568" w:rsidP="00522CE0">
      <w:r>
        <w:separator/>
      </w:r>
    </w:p>
  </w:endnote>
  <w:endnote w:type="continuationSeparator" w:id="0">
    <w:p w:rsidR="002C4568" w:rsidRDefault="002C456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0150321-759E-4B3E-955C-A878C648B4D9}"/>
    <w:embedBold r:id="rId2" w:fontKey="{527A4775-B5A4-43AA-8590-909D6E2CBF4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9D5F746-6EC6-436C-BB99-66B65520424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D22F33A-86B6-48E1-8FDE-B4D6995AAF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43B70E3-9FCF-4652-AD2C-4E7F2DB4F9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10AA" w:rsidRPr="00A50E82" w:rsidRDefault="00A50E82" w:rsidP="00A50E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4568" w:rsidRDefault="002C4568" w:rsidP="00522CE0">
      <w:r>
        <w:separator/>
      </w:r>
    </w:p>
  </w:footnote>
  <w:footnote w:type="continuationSeparator" w:id="0">
    <w:p w:rsidR="002C4568" w:rsidRDefault="002C4568" w:rsidP="00522CE0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en Moffitt">
    <w15:presenceInfo w15:providerId="None" w15:userId="Ken Moffit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CITI.KMM.MSM"/>
    <w:docVar w:name="CoverAttorneyInitials" w:val="KMM"/>
    <w:docVar w:name="CoverAttorneyLastName" w:val="Moffitt"/>
    <w:docVar w:name="CoverBillType" w:val="b"/>
    <w:docVar w:name="CoverSenator" w:val="MSM"/>
    <w:docVar w:name="dvBillNumber" w:val="1210"/>
    <w:docVar w:name="dvBillNumberPrefix" w:val="S. "/>
    <w:docVar w:name="dvOriginalBody" w:val="Senate"/>
    <w:docVar w:name="fulldraftpath" w:val="L:\S-RES\MSM\007CITI.KMM.MSM.DOCX"/>
    <w:docVar w:name="NameofBody" w:val="S"/>
    <w:docVar w:name="vgroup2" w:val="S-RES"/>
  </w:docVars>
  <w:rsids>
    <w:rsidRoot w:val="002C4568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4568"/>
    <w:rsid w:val="002C5896"/>
    <w:rsid w:val="002D3BED"/>
    <w:rsid w:val="00307C2B"/>
    <w:rsid w:val="00315D04"/>
    <w:rsid w:val="00383247"/>
    <w:rsid w:val="00393572"/>
    <w:rsid w:val="003D6E2B"/>
    <w:rsid w:val="003E7597"/>
    <w:rsid w:val="00413EBF"/>
    <w:rsid w:val="0044020F"/>
    <w:rsid w:val="00450668"/>
    <w:rsid w:val="00454138"/>
    <w:rsid w:val="004813A2"/>
    <w:rsid w:val="00482EBC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B36DC"/>
    <w:rsid w:val="005F07AC"/>
    <w:rsid w:val="005F1745"/>
    <w:rsid w:val="006A1802"/>
    <w:rsid w:val="006C04A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3B72"/>
    <w:rsid w:val="00995C37"/>
    <w:rsid w:val="009C118A"/>
    <w:rsid w:val="00A02011"/>
    <w:rsid w:val="00A4011E"/>
    <w:rsid w:val="00A50E82"/>
    <w:rsid w:val="00A86015"/>
    <w:rsid w:val="00A9594E"/>
    <w:rsid w:val="00AE59C8"/>
    <w:rsid w:val="00B079F1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603E1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609"/>
    <w:rsid w:val="00E058D3"/>
    <w:rsid w:val="00E12CA0"/>
    <w:rsid w:val="00E2236D"/>
    <w:rsid w:val="00E3773D"/>
    <w:rsid w:val="00E76AD9"/>
    <w:rsid w:val="00E86EE2"/>
    <w:rsid w:val="00E91E2F"/>
    <w:rsid w:val="00EA3546"/>
    <w:rsid w:val="00EB47AE"/>
    <w:rsid w:val="00EC34E1"/>
    <w:rsid w:val="00EE10AA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E6AD6748-7FFC-4CEA-8DB2-9865D251A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3B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B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6096C0-584A-4A46-B93A-3A8E2A7EB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24F848A0</Template>
  <TotalTime>0</TotalTime>
  <Pages>2</Pages>
  <Words>299</Words>
  <Characters>1506</Characters>
  <Application>Microsoft Office Word</Application>
  <DocSecurity>0</DocSecurity>
  <Lines>57</Lines>
  <Paragraphs>16</Paragraphs>
  <ScaleCrop>false</ScaleCrop>
  <Company> </Company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1210 Text of Previous Version (May 12,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2020-05-12T20:44:00Z</dcterms:created>
  <dcterms:modified xsi:type="dcterms:W3CDTF">2020-05-12T20:44:00Z</dcterms:modified>
</cp:coreProperties>
</file>