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FDC" w:rsidRDefault="002D7F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F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E551B1">
        <w:noBreakHyphen/>
      </w:r>
      <w:r>
        <w:t>13</w:t>
      </w:r>
      <w:r w:rsidR="00E551B1">
        <w:noBreakHyphen/>
      </w:r>
      <w:r>
        <w:t>150, CODE OF LAWS OF SOUTH CAROLINA, 1976, RELATING TO EARLY RELEASE, DISCHARGE, AND COMMUNITY SUPERVISION ELIGIBILITY FOR AN INMATE CONVICTED OF A “NO PAROLE OFFENSE”</w:t>
      </w:r>
      <w:r w:rsidR="00EF2ACA">
        <w:t>,</w:t>
      </w:r>
      <w:r>
        <w:t xml:space="preserve"> SO AS TO PROVIDE ELIGIBILITY FOR AN INMATE WHO HAS COMPLETED SIXTY</w:t>
      </w:r>
      <w:r w:rsidR="00E551B1">
        <w:noBreakHyphen/>
      </w:r>
      <w:r>
        <w:t xml:space="preserve">FIVE PERCENT OF HIS SENTENCE UNDER CERTAIN CIRCUMSTANCES AND </w:t>
      </w:r>
      <w:r w:rsidR="00E551B1">
        <w:t xml:space="preserve">TO </w:t>
      </w:r>
      <w:r>
        <w:t>PROVIDE THAT AN INMATE</w:t>
      </w:r>
      <w:r w:rsidR="00E551B1" w:rsidRPr="00E551B1">
        <w:t>’</w:t>
      </w:r>
      <w:r>
        <w:t>S WORK CREDITS, EDUCATION CREDITS, AND GOOD CONDUCT CREDITS MUST BE USED TO CALCULATE HIS DATE OF ELIGIBILITY FOR THESE PROGRAMS.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E551B1">
        <w:noBreakHyphen/>
      </w:r>
      <w:r>
        <w:t>13</w:t>
      </w:r>
      <w:r w:rsidR="00E551B1">
        <w:noBreakHyphen/>
      </w:r>
      <w:r>
        <w:t>150(A) of the 1976 Code is amended to read:</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 xml:space="preserve">Notwithstanding any other provision of law, except in a case in which the death penalty or a term of life imprisonment is imposed, an inmate convicted of a </w:t>
      </w:r>
      <w:r w:rsidR="00E551B1" w:rsidRPr="00E551B1">
        <w:t>‘</w:t>
      </w:r>
      <w:r w:rsidRPr="00F70782">
        <w:t>no parole offense</w:t>
      </w:r>
      <w:r w:rsidR="00E551B1" w:rsidRPr="00E551B1">
        <w:t>’</w:t>
      </w:r>
      <w:r w:rsidRPr="00F70782">
        <w:t xml:space="preserve"> as defined in Section 24</w:t>
      </w:r>
      <w:r w:rsidR="00E551B1">
        <w:noBreakHyphen/>
      </w:r>
      <w:r w:rsidRPr="00F70782">
        <w:t>13</w:t>
      </w:r>
      <w:r w:rsidR="00E551B1">
        <w:noBreakHyphen/>
      </w:r>
      <w:r w:rsidRPr="00F70782">
        <w:t>100 and sentenced to the custody of the Department of Corrections, including an inmate serving time in a local facility pursuant to a designated facility agreement authorized by Section 24</w:t>
      </w:r>
      <w:r w:rsidR="00E551B1">
        <w:noBreakHyphen/>
      </w:r>
      <w:r w:rsidRPr="00F70782">
        <w:t>3</w:t>
      </w:r>
      <w:r w:rsidR="00E551B1">
        <w:noBreakHyphen/>
      </w:r>
      <w:r w:rsidRPr="00F70782">
        <w:t>20 or Section 24</w:t>
      </w:r>
      <w:r w:rsidR="00E551B1">
        <w:noBreakHyphen/>
      </w:r>
      <w:r w:rsidRPr="00F70782">
        <w:t>3</w:t>
      </w:r>
      <w:r w:rsidR="00E551B1">
        <w:noBreakHyphen/>
      </w:r>
      <w:r w:rsidRPr="00F70782">
        <w:t>30, is not eligible for early release, discharge, or community supervision as provided in Section 24</w:t>
      </w:r>
      <w:r w:rsidR="00E551B1">
        <w:noBreakHyphen/>
      </w:r>
      <w:r w:rsidRPr="00F70782">
        <w:t>21</w:t>
      </w:r>
      <w:r w:rsidR="00E551B1">
        <w:noBreakHyphen/>
      </w:r>
      <w:r w:rsidRPr="00F70782">
        <w:t>560, until the inmate has served at least eighty</w:t>
      </w:r>
      <w:r w:rsidR="00E551B1">
        <w:noBreakHyphen/>
      </w:r>
      <w:r w:rsidRPr="00F70782">
        <w:t>five percent of the actual term of imprisonment imposed.</w:t>
      </w:r>
      <w:r>
        <w:t xml:space="preserve"> </w:t>
      </w:r>
      <w:r>
        <w:rPr>
          <w:u w:val="single"/>
        </w:rPr>
        <w:t>However, after serving fifty</w:t>
      </w:r>
      <w:r w:rsidR="00E551B1">
        <w:rPr>
          <w:u w:val="single"/>
        </w:rPr>
        <w:noBreakHyphen/>
      </w:r>
      <w:r>
        <w:rPr>
          <w:u w:val="single"/>
        </w:rPr>
        <w:t xml:space="preserve">percent of his sentence, an inmate convicted of a </w:t>
      </w:r>
      <w:r w:rsidR="00E551B1" w:rsidRPr="00E551B1">
        <w:rPr>
          <w:u w:val="single"/>
        </w:rPr>
        <w:t>‘</w:t>
      </w:r>
      <w:r>
        <w:rPr>
          <w:u w:val="single"/>
        </w:rPr>
        <w:t>no parole offense</w:t>
      </w:r>
      <w:r w:rsidR="00E551B1" w:rsidRPr="00E551B1">
        <w:rPr>
          <w:u w:val="single"/>
        </w:rPr>
        <w:t>’</w:t>
      </w:r>
      <w:r>
        <w:rPr>
          <w:u w:val="single"/>
        </w:rPr>
        <w:t xml:space="preserve"> who has been determined by the department</w:t>
      </w:r>
      <w:r w:rsidR="00E551B1" w:rsidRPr="00E551B1">
        <w:rPr>
          <w:u w:val="single"/>
        </w:rPr>
        <w:t>’</w:t>
      </w:r>
      <w:r>
        <w:rPr>
          <w:u w:val="single"/>
        </w:rPr>
        <w:t xml:space="preserve">s inmate records office to have had no substantial or major disciplinary infractions and has substantially completed a rehabilitation program </w:t>
      </w:r>
      <w:r>
        <w:rPr>
          <w:u w:val="single"/>
        </w:rPr>
        <w:lastRenderedPageBreak/>
        <w:t>and the department</w:t>
      </w:r>
      <w:r w:rsidR="00E551B1" w:rsidRPr="00E551B1">
        <w:rPr>
          <w:u w:val="single"/>
        </w:rPr>
        <w:t>’</w:t>
      </w:r>
      <w:r w:rsidR="00E551B1">
        <w:rPr>
          <w:u w:val="single"/>
        </w:rPr>
        <w:t>s re</w:t>
      </w:r>
      <w:r>
        <w:rPr>
          <w:u w:val="single"/>
        </w:rPr>
        <w:t>entry program is eligible for early release, discharge, and community supervision as provided in Section 24</w:t>
      </w:r>
      <w:r w:rsidR="00E551B1">
        <w:rPr>
          <w:u w:val="single"/>
        </w:rPr>
        <w:noBreakHyphen/>
      </w:r>
      <w:r>
        <w:rPr>
          <w:u w:val="single"/>
        </w:rPr>
        <w:t>21</w:t>
      </w:r>
      <w:r w:rsidR="00E551B1">
        <w:rPr>
          <w:u w:val="single"/>
        </w:rPr>
        <w:noBreakHyphen/>
      </w:r>
      <w:r>
        <w:rPr>
          <w:u w:val="single"/>
        </w:rPr>
        <w:t>560 once the inmate has served at least sixty</w:t>
      </w:r>
      <w:r w:rsidR="00E551B1">
        <w:rPr>
          <w:u w:val="single"/>
        </w:rPr>
        <w:noBreakHyphen/>
      </w:r>
      <w:r>
        <w:rPr>
          <w:u w:val="single"/>
        </w:rPr>
        <w:t>five percent of the term of imprisonment imposed. The inmate shall remain under commun</w:t>
      </w:r>
      <w:r w:rsidR="00E551B1">
        <w:rPr>
          <w:u w:val="single"/>
        </w:rPr>
        <w:t>ity supervision for a period no</w:t>
      </w:r>
      <w:r>
        <w:rPr>
          <w:u w:val="single"/>
        </w:rPr>
        <w:t xml:space="preserve"> less than what equals eighty</w:t>
      </w:r>
      <w:r w:rsidR="00E551B1">
        <w:rPr>
          <w:u w:val="single"/>
        </w:rPr>
        <w:noBreakHyphen/>
      </w:r>
      <w:r>
        <w:rPr>
          <w:u w:val="single"/>
        </w:rPr>
        <w:t>five percent of the inmate</w:t>
      </w:r>
      <w:r w:rsidR="00E551B1" w:rsidRPr="00E551B1">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 xml:space="preserve">must be calculated </w:t>
      </w:r>
      <w:r w:rsidRPr="001C4F7D">
        <w:rPr>
          <w:strike/>
        </w:rPr>
        <w:t>without</w:t>
      </w:r>
      <w:r w:rsidRPr="00F70782">
        <w:t xml:space="preserve"> </w:t>
      </w:r>
      <w:r w:rsidRPr="00494063">
        <w:rPr>
          <w:u w:val="single"/>
        </w:rPr>
        <w:t>with</w:t>
      </w:r>
      <w:r>
        <w:t xml:space="preserve"> </w:t>
      </w:r>
      <w:r w:rsidRPr="00F70782">
        <w:t>the application of earned work credits, education credits, or good conduct credits</w:t>
      </w:r>
      <w:r w:rsidRPr="00494063">
        <w:t xml:space="preserve">, </w:t>
      </w:r>
      <w:r w:rsidRPr="001C4F7D">
        <w:rPr>
          <w:strike/>
        </w:rPr>
        <w:t>and is to be applied to the actual term of imprisonment imposed</w:t>
      </w:r>
      <w:r w:rsidRPr="00494063">
        <w:rPr>
          <w:strike/>
        </w:rPr>
        <w:t>,</w:t>
      </w:r>
      <w:r w:rsidRPr="00F70782">
        <w:t xml:space="preserve">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05"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0554" w:rsidRDefault="00E551B1" w:rsidP="0036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DC" w:rsidRDefault="002D7FDC" w:rsidP="002D7FDC">
      <w:pPr>
        <w:suppressAutoHyphens/>
      </w:pPr>
    </w:p>
    <w:sectPr w:rsidR="002D7FDC" w:rsidSect="002D7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05" w:rsidRDefault="00C40705" w:rsidP="009F0C77">
      <w:r>
        <w:separator/>
      </w:r>
    </w:p>
  </w:endnote>
  <w:endnote w:type="continuationSeparator" w:id="0">
    <w:p w:rsidR="00C40705" w:rsidRDefault="00C40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EA2973-991C-4ED0-9669-CD85022213AF}"/>
    <w:embedBold r:id="rId2" w:fontKey="{93275BC0-1DB7-4DC2-8757-FFD9EAF7049C}"/>
  </w:font>
  <w:font w:name="Calibri">
    <w:panose1 w:val="020F0502020204030204"/>
    <w:charset w:val="00"/>
    <w:family w:val="swiss"/>
    <w:pitch w:val="variable"/>
    <w:sig w:usb0="E00002FF" w:usb1="4000ACFF" w:usb2="00000001" w:usb3="00000000" w:csb0="0000019F" w:csb1="00000000"/>
    <w:embedRegular r:id="rId3" w:fontKey="{95130AD1-1046-4E63-9589-84E5EBA9FBC4}"/>
  </w:font>
  <w:font w:name="Segoe UI">
    <w:panose1 w:val="020B0502040204020203"/>
    <w:charset w:val="00"/>
    <w:family w:val="swiss"/>
    <w:pitch w:val="variable"/>
    <w:sig w:usb0="E10022FF" w:usb1="C000E47F" w:usb2="00000029" w:usb3="00000000" w:csb0="000001DF" w:csb1="00000000"/>
    <w:embedRegular r:id="rId4" w:fontKey="{5D1BADB8-0AA9-48AC-947C-6750C4937C9F}"/>
  </w:font>
  <w:font w:name="Cambria">
    <w:panose1 w:val="02040503050406030204"/>
    <w:charset w:val="00"/>
    <w:family w:val="roman"/>
    <w:pitch w:val="variable"/>
    <w:sig w:usb0="E00002FF" w:usb1="400004FF" w:usb2="00000000" w:usb3="00000000" w:csb0="0000019F" w:csb1="00000000"/>
    <w:embedRegular r:id="rId5" w:fontKey="{63E23965-F6E2-41C4-800D-A6616CCF5F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554" w:rsidRPr="002D7FDC" w:rsidRDefault="002D7FDC" w:rsidP="002D7FDC">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05" w:rsidRDefault="00C40705" w:rsidP="009F0C77">
      <w:r>
        <w:separator/>
      </w:r>
    </w:p>
  </w:footnote>
  <w:footnote w:type="continuationSeparator" w:id="0">
    <w:p w:rsidR="00C40705" w:rsidRDefault="00C40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0CM19"/>
    <w:docVar w:name="CoverBillType" w:val="b"/>
    <w:docVar w:name="DocPath" w:val="L:\Council\bills\GT\5580CM19.DOCX"/>
    <w:docVar w:name="dvBillNumber" w:val="155"/>
    <w:docVar w:name="dvBillNumberPrefix" w:val="S. "/>
    <w:docVar w:name="dvOriginalBody" w:val="Senate"/>
    <w:docVar w:name="dvSteno" w:val="GT"/>
    <w:docVar w:name="NameofBody" w:val="s"/>
    <w:docVar w:name="vGroup2" w:val="Council"/>
  </w:docVars>
  <w:rsids>
    <w:rsidRoot w:val="00C40705"/>
    <w:rsid w:val="000263D9"/>
    <w:rsid w:val="00026C9A"/>
    <w:rsid w:val="00085560"/>
    <w:rsid w:val="000965A1"/>
    <w:rsid w:val="000C487D"/>
    <w:rsid w:val="000E1785"/>
    <w:rsid w:val="000F39F2"/>
    <w:rsid w:val="001023A4"/>
    <w:rsid w:val="0010776B"/>
    <w:rsid w:val="00120D64"/>
    <w:rsid w:val="00133E66"/>
    <w:rsid w:val="00134ACF"/>
    <w:rsid w:val="00144E15"/>
    <w:rsid w:val="001A4A62"/>
    <w:rsid w:val="001A681E"/>
    <w:rsid w:val="001C4F7D"/>
    <w:rsid w:val="001D08F2"/>
    <w:rsid w:val="001D683A"/>
    <w:rsid w:val="002037CA"/>
    <w:rsid w:val="002047A2"/>
    <w:rsid w:val="002321B6"/>
    <w:rsid w:val="0023696B"/>
    <w:rsid w:val="00250967"/>
    <w:rsid w:val="002759C5"/>
    <w:rsid w:val="00277DEE"/>
    <w:rsid w:val="00280D88"/>
    <w:rsid w:val="00294ABE"/>
    <w:rsid w:val="002A3EB4"/>
    <w:rsid w:val="002D7FDC"/>
    <w:rsid w:val="00325348"/>
    <w:rsid w:val="00360906"/>
    <w:rsid w:val="00393688"/>
    <w:rsid w:val="003D411E"/>
    <w:rsid w:val="003E3C1E"/>
    <w:rsid w:val="003E6148"/>
    <w:rsid w:val="003E7D04"/>
    <w:rsid w:val="00400EAA"/>
    <w:rsid w:val="0041760A"/>
    <w:rsid w:val="004203D7"/>
    <w:rsid w:val="004809EE"/>
    <w:rsid w:val="00494063"/>
    <w:rsid w:val="004B2A8B"/>
    <w:rsid w:val="00511EE9"/>
    <w:rsid w:val="00521E00"/>
    <w:rsid w:val="00577C6C"/>
    <w:rsid w:val="0058501B"/>
    <w:rsid w:val="005C5AC4"/>
    <w:rsid w:val="0061228A"/>
    <w:rsid w:val="006215AA"/>
    <w:rsid w:val="006340D9"/>
    <w:rsid w:val="00643B8E"/>
    <w:rsid w:val="00651547"/>
    <w:rsid w:val="00653ECC"/>
    <w:rsid w:val="0066055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0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1B1"/>
    <w:rsid w:val="00EB00A2"/>
    <w:rsid w:val="00EB1BF3"/>
    <w:rsid w:val="00EF2ACA"/>
    <w:rsid w:val="00EF3EEE"/>
    <w:rsid w:val="00F149A7"/>
    <w:rsid w:val="00F50BAF"/>
    <w:rsid w:val="00F52C10"/>
    <w:rsid w:val="00F81FFD"/>
    <w:rsid w:val="00F85228"/>
    <w:rsid w:val="00F907F7"/>
    <w:rsid w:val="00FB6773"/>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6333-EAD4-4F6B-A052-C05F0ABF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1484D-7ACC-4EC8-9925-4685C24F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401</Words>
  <Characters>2172</Characters>
  <Application>Microsoft Office Word</Application>
  <DocSecurity>0</DocSecurity>
  <Lines>60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155 Text of Previous Version (Dec. 12, 2018) - South Carolina Legislature Online</dc:title>
  <dc:subject/>
  <dc:creator>Gwen Thurmond</dc:creator>
  <cp:keywords/>
  <dc:description/>
  <cp:lastModifiedBy>S Volk</cp:lastModifiedBy>
  <cp:revision>2</cp:revision>
  <cp:lastPrinted>2018-12-12T15:58:00Z</cp:lastPrinted>
  <dcterms:created xsi:type="dcterms:W3CDTF">2018-12-12T20:59:00Z</dcterms:created>
  <dcterms:modified xsi:type="dcterms:W3CDTF">2018-12-12T20:59:00Z</dcterms:modified>
</cp:coreProperties>
</file>